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18FCDC" w14:textId="7A71464B" w:rsidR="007D3C5B" w:rsidRPr="00C4793D" w:rsidRDefault="007D3C5B" w:rsidP="007D3C5B">
      <w:pPr>
        <w:pStyle w:val="ZA"/>
        <w:framePr w:w="10563" w:h="782" w:hRule="exact" w:wrap="notBeside" w:hAnchor="page" w:x="661" w:y="646" w:anchorLock="1"/>
        <w:pBdr>
          <w:bottom w:val="none" w:sz="0" w:space="0" w:color="auto"/>
        </w:pBdr>
        <w:jc w:val="center"/>
        <w:rPr>
          <w:noProof w:val="0"/>
        </w:rPr>
      </w:pPr>
      <w:r w:rsidRPr="00C4793D">
        <w:rPr>
          <w:noProof w:val="0"/>
          <w:sz w:val="64"/>
        </w:rPr>
        <w:t xml:space="preserve">ETSI </w:t>
      </w:r>
      <w:r w:rsidRPr="005F0943">
        <w:rPr>
          <w:noProof w:val="0"/>
          <w:sz w:val="64"/>
        </w:rPr>
        <w:t>GS CDM</w:t>
      </w:r>
      <w:r w:rsidRPr="00C4793D">
        <w:rPr>
          <w:noProof w:val="0"/>
          <w:sz w:val="64"/>
        </w:rPr>
        <w:t xml:space="preserve"> 003 </w:t>
      </w:r>
      <w:r w:rsidRPr="00C4793D">
        <w:rPr>
          <w:noProof w:val="0"/>
        </w:rPr>
        <w:t>V</w:t>
      </w:r>
      <w:r w:rsidR="00261AEA">
        <w:rPr>
          <w:noProof w:val="0"/>
        </w:rPr>
        <w:t>0</w:t>
      </w:r>
      <w:r w:rsidR="00D16E79">
        <w:rPr>
          <w:noProof w:val="0"/>
        </w:rPr>
        <w:t>.</w:t>
      </w:r>
      <w:r w:rsidR="00261AEA">
        <w:rPr>
          <w:noProof w:val="0"/>
        </w:rPr>
        <w:t>0</w:t>
      </w:r>
      <w:r w:rsidR="00D16E79">
        <w:rPr>
          <w:noProof w:val="0"/>
        </w:rPr>
        <w:t>.</w:t>
      </w:r>
      <w:r w:rsidR="00261AEA">
        <w:rPr>
          <w:noProof w:val="0"/>
        </w:rPr>
        <w:t>1</w:t>
      </w:r>
      <w:r w:rsidR="00FA6B68">
        <w:rPr>
          <w:noProof w:val="0"/>
        </w:rPr>
        <w:t xml:space="preserve"> </w:t>
      </w:r>
      <w:r w:rsidRPr="00C4793D">
        <w:rPr>
          <w:noProof w:val="0"/>
          <w:sz w:val="32"/>
        </w:rPr>
        <w:t>(202</w:t>
      </w:r>
      <w:r w:rsidR="00FA6B68">
        <w:rPr>
          <w:noProof w:val="0"/>
          <w:sz w:val="32"/>
        </w:rPr>
        <w:t>3</w:t>
      </w:r>
      <w:r w:rsidRPr="00C4793D">
        <w:rPr>
          <w:noProof w:val="0"/>
          <w:sz w:val="32"/>
        </w:rPr>
        <w:t>-0</w:t>
      </w:r>
      <w:r w:rsidR="00380D29">
        <w:rPr>
          <w:noProof w:val="0"/>
          <w:sz w:val="32"/>
        </w:rPr>
        <w:t>3</w:t>
      </w:r>
      <w:r w:rsidRPr="00C4793D">
        <w:rPr>
          <w:noProof w:val="0"/>
          <w:sz w:val="32"/>
          <w:szCs w:val="32"/>
        </w:rPr>
        <w:t>)</w:t>
      </w:r>
    </w:p>
    <w:p w14:paraId="7AA93D17" w14:textId="77777777" w:rsidR="007D3C5B" w:rsidRPr="00C4793D" w:rsidRDefault="007D3C5B" w:rsidP="007D3C5B">
      <w:pPr>
        <w:pStyle w:val="ZT"/>
        <w:framePr w:w="10206" w:h="3701" w:hRule="exact" w:wrap="notBeside" w:hAnchor="page" w:x="880" w:y="7094"/>
        <w:spacing w:line="240" w:lineRule="auto"/>
      </w:pPr>
      <w:r w:rsidRPr="00C4793D">
        <w:t>Common Information sharing environment service</w:t>
      </w:r>
      <w:r w:rsidRPr="00C4793D">
        <w:br/>
        <w:t>and Data Model (</w:t>
      </w:r>
      <w:r w:rsidRPr="005F0943">
        <w:t>CDM</w:t>
      </w:r>
      <w:proofErr w:type="gramStart"/>
      <w:r w:rsidRPr="00C4793D">
        <w:t>);</w:t>
      </w:r>
      <w:proofErr w:type="gramEnd"/>
    </w:p>
    <w:p w14:paraId="49998BE6" w14:textId="0CF16AAD" w:rsidR="007D3C5B" w:rsidRPr="00C4793D" w:rsidRDefault="007D3C5B" w:rsidP="007D3C5B">
      <w:pPr>
        <w:pStyle w:val="ZT"/>
        <w:framePr w:w="10206" w:h="3701" w:hRule="exact" w:wrap="notBeside" w:hAnchor="page" w:x="880" w:y="7094"/>
      </w:pPr>
      <w:r w:rsidRPr="005F0943">
        <w:t>CDM</w:t>
      </w:r>
      <w:r w:rsidRPr="00C4793D">
        <w:t xml:space="preserve"> Architecture</w:t>
      </w:r>
      <w:r w:rsidR="00380D29">
        <w:t>, Release 2</w:t>
      </w:r>
    </w:p>
    <w:p w14:paraId="2298C9CD" w14:textId="77777777" w:rsidR="007D3C5B" w:rsidRPr="00C4793D" w:rsidRDefault="007D3C5B" w:rsidP="007D3C5B">
      <w:pPr>
        <w:pStyle w:val="ZG"/>
        <w:framePr w:w="10624" w:h="3271" w:hRule="exact" w:wrap="notBeside" w:hAnchor="page" w:x="674" w:y="12211"/>
        <w:rPr>
          <w:noProof w:val="0"/>
        </w:rPr>
      </w:pPr>
    </w:p>
    <w:p w14:paraId="5A828FBE" w14:textId="77777777" w:rsidR="007D3C5B" w:rsidRPr="00C4793D" w:rsidRDefault="007D3C5B" w:rsidP="007D3C5B">
      <w:pPr>
        <w:pStyle w:val="ZD"/>
        <w:framePr w:wrap="notBeside"/>
        <w:rPr>
          <w:noProof w:val="0"/>
        </w:rPr>
      </w:pPr>
    </w:p>
    <w:p w14:paraId="5DD156CB" w14:textId="77777777" w:rsidR="007D3C5B" w:rsidRPr="00C4793D" w:rsidRDefault="007D3C5B" w:rsidP="007D3C5B">
      <w:pPr>
        <w:pStyle w:val="ZB"/>
        <w:framePr w:wrap="notBeside" w:hAnchor="page" w:x="901" w:y="1421"/>
        <w:rPr>
          <w:noProof w:val="0"/>
        </w:rPr>
      </w:pPr>
    </w:p>
    <w:p w14:paraId="42FBA3BB" w14:textId="77777777" w:rsidR="007D3C5B" w:rsidRPr="00C4793D" w:rsidRDefault="007D3C5B" w:rsidP="007D3C5B"/>
    <w:p w14:paraId="4AC50BAF" w14:textId="77777777" w:rsidR="007D3C5B" w:rsidRPr="00C4793D" w:rsidRDefault="007D3C5B" w:rsidP="007D3C5B"/>
    <w:p w14:paraId="045E0EBF" w14:textId="77777777" w:rsidR="007D3C5B" w:rsidRPr="00C4793D" w:rsidRDefault="007D3C5B" w:rsidP="007D3C5B"/>
    <w:p w14:paraId="27686485" w14:textId="77777777" w:rsidR="007D3C5B" w:rsidRPr="00C4793D" w:rsidRDefault="007D3C5B" w:rsidP="007D3C5B"/>
    <w:p w14:paraId="6AE4FF75" w14:textId="77777777" w:rsidR="007D3C5B" w:rsidRPr="00C4793D" w:rsidRDefault="007D3C5B" w:rsidP="007D3C5B"/>
    <w:p w14:paraId="6E290DBB" w14:textId="77777777" w:rsidR="007D3C5B" w:rsidRPr="00C4793D" w:rsidRDefault="007D3C5B" w:rsidP="007D3C5B">
      <w:pPr>
        <w:pStyle w:val="ZB"/>
        <w:framePr w:wrap="notBeside" w:hAnchor="page" w:x="901" w:y="1421"/>
        <w:rPr>
          <w:noProof w:val="0"/>
        </w:rPr>
      </w:pPr>
    </w:p>
    <w:p w14:paraId="3800C43B" w14:textId="77777777" w:rsidR="007D3C5B" w:rsidRPr="00C4793D" w:rsidRDefault="007D3C5B" w:rsidP="007D3C5B">
      <w:pPr>
        <w:pStyle w:val="FP"/>
        <w:framePr w:h="1625" w:hRule="exact" w:wrap="notBeside" w:vAnchor="page" w:hAnchor="page" w:x="871" w:y="11581"/>
        <w:pBdr>
          <w:bottom w:val="single" w:sz="6" w:space="1" w:color="auto"/>
        </w:pBdr>
        <w:spacing w:after="240"/>
        <w:ind w:left="2835" w:right="2835"/>
        <w:jc w:val="center"/>
        <w:rPr>
          <w:rFonts w:ascii="Arial" w:hAnsi="Arial"/>
          <w:b/>
          <w:i/>
        </w:rPr>
      </w:pPr>
      <w:r w:rsidRPr="00C4793D">
        <w:rPr>
          <w:rFonts w:ascii="Arial" w:hAnsi="Arial"/>
          <w:b/>
          <w:i/>
        </w:rPr>
        <w:t>Disclaimer</w:t>
      </w:r>
    </w:p>
    <w:p w14:paraId="1074EAAC" w14:textId="77777777" w:rsidR="007D3C5B" w:rsidRPr="00C4793D" w:rsidRDefault="007D3C5B" w:rsidP="007D3C5B">
      <w:pPr>
        <w:pStyle w:val="FP"/>
        <w:framePr w:h="1625" w:hRule="exact" w:wrap="notBeside" w:vAnchor="page" w:hAnchor="page" w:x="871" w:y="11581"/>
        <w:spacing w:after="240"/>
        <w:jc w:val="center"/>
        <w:rPr>
          <w:rFonts w:ascii="Arial" w:hAnsi="Arial" w:cs="Arial"/>
          <w:sz w:val="18"/>
          <w:szCs w:val="18"/>
        </w:rPr>
      </w:pPr>
      <w:r w:rsidRPr="00C4793D">
        <w:rPr>
          <w:rFonts w:ascii="Arial" w:hAnsi="Arial" w:cs="Arial"/>
          <w:sz w:val="18"/>
          <w:szCs w:val="18"/>
        </w:rPr>
        <w:t xml:space="preserve">The present document has been produced and approved by the </w:t>
      </w:r>
      <w:proofErr w:type="spellStart"/>
      <w:r w:rsidRPr="00C4793D">
        <w:rPr>
          <w:rFonts w:ascii="Arial" w:hAnsi="Arial" w:cs="Arial"/>
          <w:sz w:val="18"/>
          <w:szCs w:val="18"/>
        </w:rPr>
        <w:t>european</w:t>
      </w:r>
      <w:proofErr w:type="spellEnd"/>
      <w:r w:rsidRPr="00C4793D">
        <w:rPr>
          <w:rFonts w:ascii="Arial" w:hAnsi="Arial" w:cs="Arial"/>
          <w:sz w:val="18"/>
          <w:szCs w:val="18"/>
        </w:rPr>
        <w:t xml:space="preserve"> Common information sharing environment service and Data Model ETSI Industry Specification Group (</w:t>
      </w:r>
      <w:r w:rsidRPr="005F0943">
        <w:rPr>
          <w:rFonts w:ascii="Arial" w:hAnsi="Arial" w:cs="Arial"/>
          <w:sz w:val="18"/>
          <w:szCs w:val="18"/>
        </w:rPr>
        <w:t>ISG</w:t>
      </w:r>
      <w:r w:rsidRPr="00C4793D">
        <w:rPr>
          <w:rFonts w:ascii="Arial" w:hAnsi="Arial" w:cs="Arial"/>
          <w:sz w:val="18"/>
          <w:szCs w:val="18"/>
        </w:rPr>
        <w:t xml:space="preserve">) and represents the views of those members who participated in this </w:t>
      </w:r>
      <w:r w:rsidRPr="005F0943">
        <w:rPr>
          <w:rFonts w:ascii="Arial" w:hAnsi="Arial" w:cs="Arial"/>
          <w:sz w:val="18"/>
          <w:szCs w:val="18"/>
        </w:rPr>
        <w:t>ISG</w:t>
      </w:r>
      <w:r w:rsidRPr="00C4793D">
        <w:rPr>
          <w:rFonts w:ascii="Arial" w:hAnsi="Arial" w:cs="Arial"/>
          <w:sz w:val="18"/>
          <w:szCs w:val="18"/>
        </w:rPr>
        <w:t>.</w:t>
      </w:r>
      <w:r w:rsidRPr="00C4793D">
        <w:rPr>
          <w:rFonts w:ascii="Arial" w:hAnsi="Arial" w:cs="Arial"/>
          <w:sz w:val="18"/>
          <w:szCs w:val="18"/>
        </w:rPr>
        <w:br/>
      </w:r>
      <w:r w:rsidRPr="005F0943">
        <w:rPr>
          <w:rFonts w:ascii="Arial" w:hAnsi="Arial" w:cs="Arial"/>
          <w:sz w:val="18"/>
          <w:szCs w:val="18"/>
        </w:rPr>
        <w:t>It</w:t>
      </w:r>
      <w:r w:rsidRPr="00C4793D">
        <w:rPr>
          <w:rFonts w:ascii="Arial" w:hAnsi="Arial" w:cs="Arial"/>
          <w:sz w:val="18"/>
          <w:szCs w:val="18"/>
        </w:rPr>
        <w:t xml:space="preserve"> does not necessarily represent the views of the entire ETSI membership.</w:t>
      </w:r>
    </w:p>
    <w:p w14:paraId="705B76CA" w14:textId="77777777" w:rsidR="007D3C5B" w:rsidRPr="00C4793D" w:rsidRDefault="007D3C5B" w:rsidP="007D3C5B">
      <w:pPr>
        <w:pStyle w:val="ZB"/>
        <w:framePr w:w="6341" w:h="450" w:hRule="exact" w:wrap="notBeside" w:hAnchor="page" w:x="811" w:y="5401"/>
        <w:jc w:val="left"/>
        <w:rPr>
          <w:rFonts w:ascii="Century Gothic" w:hAnsi="Century Gothic"/>
          <w:b/>
          <w:i w:val="0"/>
          <w:caps/>
          <w:noProof w:val="0"/>
          <w:color w:val="FFFFFF"/>
          <w:sz w:val="32"/>
          <w:szCs w:val="32"/>
        </w:rPr>
      </w:pPr>
      <w:r w:rsidRPr="00C4793D">
        <w:rPr>
          <w:rFonts w:ascii="Century Gothic" w:hAnsi="Century Gothic"/>
          <w:b/>
          <w:i w:val="0"/>
          <w:caps/>
          <w:noProof w:val="0"/>
          <w:color w:val="FFFFFF"/>
          <w:sz w:val="32"/>
          <w:szCs w:val="32"/>
        </w:rPr>
        <w:t>Group Specification</w:t>
      </w:r>
    </w:p>
    <w:p w14:paraId="7FE906F5" w14:textId="77777777" w:rsidR="007D3C5B" w:rsidRPr="00C4793D" w:rsidRDefault="007D3C5B" w:rsidP="007D3C5B">
      <w:pPr>
        <w:rPr>
          <w:rFonts w:ascii="Arial" w:hAnsi="Arial" w:cs="Arial"/>
          <w:sz w:val="18"/>
          <w:szCs w:val="18"/>
        </w:rPr>
        <w:sectPr w:rsidR="007D3C5B" w:rsidRPr="00C4793D">
          <w:headerReference w:type="even" r:id="rId8"/>
          <w:headerReference w:type="default" r:id="rId9"/>
          <w:footerReference w:type="even" r:id="rId10"/>
          <w:footerReference w:type="default" r:id="rId11"/>
          <w:headerReference w:type="first" r:id="rId12"/>
          <w:footerReference w:type="first" r:id="rId13"/>
          <w:footnotePr>
            <w:numRestart w:val="eachSect"/>
          </w:footnotePr>
          <w:pgSz w:w="11907" w:h="16840" w:code="9"/>
          <w:pgMar w:top="2268" w:right="851" w:bottom="10773" w:left="851" w:header="0" w:footer="0" w:gutter="0"/>
          <w:cols w:space="720"/>
          <w:docGrid w:linePitch="272"/>
        </w:sectPr>
      </w:pPr>
    </w:p>
    <w:p w14:paraId="29BCF4A5" w14:textId="77777777" w:rsidR="007D3C5B" w:rsidRPr="00C4793D" w:rsidRDefault="007D3C5B" w:rsidP="007D3C5B">
      <w:pPr>
        <w:pStyle w:val="FP"/>
        <w:framePr w:w="9758" w:wrap="notBeside" w:vAnchor="page" w:hAnchor="page" w:x="1169" w:y="1742"/>
        <w:pBdr>
          <w:bottom w:val="single" w:sz="6" w:space="1" w:color="auto"/>
        </w:pBdr>
        <w:ind w:left="2835" w:right="2835"/>
        <w:jc w:val="center"/>
      </w:pPr>
      <w:r w:rsidRPr="00C4793D">
        <w:lastRenderedPageBreak/>
        <w:t>Reference</w:t>
      </w:r>
    </w:p>
    <w:p w14:paraId="5102195C" w14:textId="656EBF3B" w:rsidR="007D3C5B" w:rsidRPr="00C4793D" w:rsidRDefault="003F1B15" w:rsidP="007D3C5B">
      <w:pPr>
        <w:pStyle w:val="FP"/>
        <w:framePr w:w="9758" w:wrap="notBeside" w:vAnchor="page" w:hAnchor="page" w:x="1169" w:y="1742"/>
        <w:ind w:left="2268" w:right="2268"/>
        <w:jc w:val="center"/>
        <w:rPr>
          <w:rFonts w:ascii="Arial" w:hAnsi="Arial"/>
          <w:sz w:val="18"/>
        </w:rPr>
      </w:pPr>
      <w:r w:rsidRPr="003F1B15">
        <w:rPr>
          <w:rFonts w:ascii="Arial" w:hAnsi="Arial"/>
          <w:sz w:val="18"/>
        </w:rPr>
        <w:t>RGS/CDM-0018</w:t>
      </w:r>
    </w:p>
    <w:p w14:paraId="5893B9D5" w14:textId="77777777" w:rsidR="007D3C5B" w:rsidRPr="00C4793D" w:rsidRDefault="007D3C5B" w:rsidP="007D3C5B">
      <w:pPr>
        <w:pStyle w:val="FP"/>
        <w:framePr w:w="9758" w:wrap="notBeside" w:vAnchor="page" w:hAnchor="page" w:x="1169" w:y="1742"/>
        <w:pBdr>
          <w:bottom w:val="single" w:sz="6" w:space="1" w:color="auto"/>
        </w:pBdr>
        <w:spacing w:before="240"/>
        <w:ind w:left="2835" w:right="2835"/>
        <w:jc w:val="center"/>
      </w:pPr>
      <w:r w:rsidRPr="00C4793D">
        <w:t>Keywords</w:t>
      </w:r>
    </w:p>
    <w:p w14:paraId="364D114C" w14:textId="77777777" w:rsidR="007D3C5B" w:rsidRPr="00C4793D" w:rsidRDefault="007D3C5B" w:rsidP="007D3C5B">
      <w:pPr>
        <w:pStyle w:val="FP"/>
        <w:framePr w:w="9758" w:wrap="notBeside" w:vAnchor="page" w:hAnchor="page" w:x="1169" w:y="1742"/>
        <w:ind w:left="2835" w:right="2835"/>
        <w:jc w:val="center"/>
        <w:rPr>
          <w:rFonts w:ascii="Arial" w:hAnsi="Arial"/>
          <w:sz w:val="18"/>
        </w:rPr>
      </w:pPr>
      <w:r w:rsidRPr="00C4793D">
        <w:rPr>
          <w:rFonts w:ascii="Arial" w:hAnsi="Arial"/>
          <w:sz w:val="18"/>
        </w:rPr>
        <w:t>architecture, data models, maritime</w:t>
      </w:r>
    </w:p>
    <w:p w14:paraId="459D602F" w14:textId="77777777" w:rsidR="007D3C5B" w:rsidRPr="00C4793D" w:rsidRDefault="007D3C5B" w:rsidP="007D3C5B"/>
    <w:p w14:paraId="417FC12B" w14:textId="77777777" w:rsidR="007D3C5B" w:rsidRPr="00C4793D" w:rsidRDefault="007D3C5B" w:rsidP="007D3C5B">
      <w:pPr>
        <w:pStyle w:val="FP"/>
        <w:framePr w:w="9758" w:wrap="notBeside" w:vAnchor="page" w:hAnchor="page" w:x="1169" w:y="3698"/>
        <w:spacing w:after="120"/>
        <w:ind w:left="2835" w:right="2835"/>
        <w:jc w:val="center"/>
        <w:rPr>
          <w:rFonts w:ascii="Arial" w:hAnsi="Arial"/>
          <w:b/>
          <w:i/>
        </w:rPr>
      </w:pPr>
      <w:r w:rsidRPr="00C4793D">
        <w:rPr>
          <w:rFonts w:ascii="Arial" w:hAnsi="Arial"/>
          <w:b/>
          <w:i/>
        </w:rPr>
        <w:t>ETSI</w:t>
      </w:r>
    </w:p>
    <w:p w14:paraId="5D225D25" w14:textId="77777777" w:rsidR="007D3C5B" w:rsidRPr="00030279" w:rsidRDefault="007D3C5B" w:rsidP="007D3C5B">
      <w:pPr>
        <w:pStyle w:val="FP"/>
        <w:framePr w:w="9758" w:wrap="notBeside" w:vAnchor="page" w:hAnchor="page" w:x="1169" w:y="3698"/>
        <w:pBdr>
          <w:bottom w:val="single" w:sz="6" w:space="1" w:color="auto"/>
        </w:pBdr>
        <w:ind w:left="2835" w:right="2835"/>
        <w:jc w:val="center"/>
        <w:rPr>
          <w:rFonts w:ascii="Arial" w:hAnsi="Arial"/>
          <w:sz w:val="18"/>
          <w:lang w:val="fr-FR"/>
        </w:rPr>
      </w:pPr>
      <w:r w:rsidRPr="00030279">
        <w:rPr>
          <w:rFonts w:ascii="Arial" w:hAnsi="Arial"/>
          <w:sz w:val="18"/>
          <w:lang w:val="fr-FR"/>
        </w:rPr>
        <w:t>650 Route des Lucioles</w:t>
      </w:r>
    </w:p>
    <w:p w14:paraId="0A5C3C12" w14:textId="77777777" w:rsidR="007D3C5B" w:rsidRPr="00030279" w:rsidRDefault="007D3C5B" w:rsidP="007D3C5B">
      <w:pPr>
        <w:pStyle w:val="FP"/>
        <w:framePr w:w="9758" w:wrap="notBeside" w:vAnchor="page" w:hAnchor="page" w:x="1169" w:y="3698"/>
        <w:pBdr>
          <w:bottom w:val="single" w:sz="6" w:space="1" w:color="auto"/>
        </w:pBdr>
        <w:ind w:left="2835" w:right="2835"/>
        <w:jc w:val="center"/>
        <w:rPr>
          <w:lang w:val="fr-FR"/>
        </w:rPr>
      </w:pPr>
      <w:r w:rsidRPr="00030279">
        <w:rPr>
          <w:rFonts w:ascii="Arial" w:hAnsi="Arial"/>
          <w:sz w:val="18"/>
          <w:lang w:val="fr-FR"/>
        </w:rPr>
        <w:t>F-06921 Sophia Antipolis Cedex - FRANCE</w:t>
      </w:r>
    </w:p>
    <w:p w14:paraId="0F793A09" w14:textId="77777777" w:rsidR="007D3C5B" w:rsidRPr="00030279" w:rsidRDefault="007D3C5B" w:rsidP="007D3C5B">
      <w:pPr>
        <w:pStyle w:val="FP"/>
        <w:framePr w:w="9758" w:wrap="notBeside" w:vAnchor="page" w:hAnchor="page" w:x="1169" w:y="3698"/>
        <w:ind w:left="2835" w:right="2835"/>
        <w:jc w:val="center"/>
        <w:rPr>
          <w:rFonts w:ascii="Arial" w:hAnsi="Arial"/>
          <w:sz w:val="18"/>
          <w:lang w:val="fr-FR"/>
        </w:rPr>
      </w:pPr>
    </w:p>
    <w:p w14:paraId="38B4274A" w14:textId="77777777" w:rsidR="007D3C5B" w:rsidRPr="00030279" w:rsidRDefault="007D3C5B" w:rsidP="007D3C5B">
      <w:pPr>
        <w:pStyle w:val="FP"/>
        <w:framePr w:w="9758" w:wrap="notBeside" w:vAnchor="page" w:hAnchor="page" w:x="1169" w:y="3698"/>
        <w:spacing w:after="20"/>
        <w:ind w:left="2835" w:right="2835"/>
        <w:jc w:val="center"/>
        <w:rPr>
          <w:rFonts w:ascii="Arial" w:hAnsi="Arial"/>
          <w:sz w:val="18"/>
          <w:lang w:val="fr-FR"/>
        </w:rPr>
      </w:pPr>
      <w:r w:rsidRPr="00030279">
        <w:rPr>
          <w:rFonts w:ascii="Arial" w:hAnsi="Arial"/>
          <w:sz w:val="18"/>
          <w:lang w:val="fr-FR"/>
        </w:rPr>
        <w:t>Tel</w:t>
      </w:r>
      <w:proofErr w:type="gramStart"/>
      <w:r w:rsidRPr="00030279">
        <w:rPr>
          <w:rFonts w:ascii="Arial" w:hAnsi="Arial"/>
          <w:sz w:val="18"/>
          <w:lang w:val="fr-FR"/>
        </w:rPr>
        <w:t>.:</w:t>
      </w:r>
      <w:proofErr w:type="gramEnd"/>
      <w:r w:rsidRPr="00030279">
        <w:rPr>
          <w:rFonts w:ascii="Arial" w:hAnsi="Arial"/>
          <w:sz w:val="18"/>
          <w:lang w:val="fr-FR"/>
        </w:rPr>
        <w:t xml:space="preserve"> +33 4 92 94 42 00   Fax: +33 4 93 65 47 16</w:t>
      </w:r>
    </w:p>
    <w:p w14:paraId="72540850" w14:textId="77777777" w:rsidR="007D3C5B" w:rsidRPr="00030279" w:rsidRDefault="007D3C5B" w:rsidP="007D3C5B">
      <w:pPr>
        <w:pStyle w:val="FP"/>
        <w:framePr w:w="9758" w:wrap="notBeside" w:vAnchor="page" w:hAnchor="page" w:x="1169" w:y="3698"/>
        <w:ind w:left="2835" w:right="2835"/>
        <w:jc w:val="center"/>
        <w:rPr>
          <w:rFonts w:ascii="Arial" w:hAnsi="Arial"/>
          <w:sz w:val="15"/>
          <w:lang w:val="fr-FR"/>
        </w:rPr>
      </w:pPr>
    </w:p>
    <w:p w14:paraId="1CCFDB60" w14:textId="77777777" w:rsidR="007D3C5B" w:rsidRPr="00030279" w:rsidRDefault="007D3C5B" w:rsidP="007D3C5B">
      <w:pPr>
        <w:pStyle w:val="FP"/>
        <w:framePr w:w="9758" w:wrap="notBeside" w:vAnchor="page" w:hAnchor="page" w:x="1169" w:y="3698"/>
        <w:ind w:left="2835" w:right="2835"/>
        <w:jc w:val="center"/>
        <w:rPr>
          <w:rFonts w:ascii="Arial" w:hAnsi="Arial"/>
          <w:sz w:val="15"/>
          <w:lang w:val="fr-FR"/>
        </w:rPr>
      </w:pPr>
      <w:r w:rsidRPr="00030279">
        <w:rPr>
          <w:rFonts w:ascii="Arial" w:hAnsi="Arial"/>
          <w:sz w:val="15"/>
          <w:lang w:val="fr-FR"/>
        </w:rPr>
        <w:t xml:space="preserve">Siret N° 348 623 562 00017 - </w:t>
      </w:r>
      <w:bookmarkStart w:id="0" w:name="_Hlk67652697"/>
      <w:r w:rsidRPr="00030279">
        <w:rPr>
          <w:rFonts w:ascii="Arial" w:hAnsi="Arial"/>
          <w:sz w:val="15"/>
          <w:lang w:val="fr-FR"/>
        </w:rPr>
        <w:t>APE 7112B</w:t>
      </w:r>
      <w:bookmarkEnd w:id="0"/>
    </w:p>
    <w:p w14:paraId="6D1FC485" w14:textId="77777777" w:rsidR="007D3C5B" w:rsidRPr="00030279" w:rsidRDefault="007D3C5B" w:rsidP="007D3C5B">
      <w:pPr>
        <w:pStyle w:val="FP"/>
        <w:framePr w:w="9758" w:wrap="notBeside" w:vAnchor="page" w:hAnchor="page" w:x="1169" w:y="3698"/>
        <w:ind w:left="2835" w:right="2835"/>
        <w:jc w:val="center"/>
        <w:rPr>
          <w:rFonts w:ascii="Arial" w:hAnsi="Arial"/>
          <w:sz w:val="15"/>
          <w:lang w:val="fr-FR"/>
        </w:rPr>
      </w:pPr>
      <w:r w:rsidRPr="00030279">
        <w:rPr>
          <w:rFonts w:ascii="Arial" w:hAnsi="Arial"/>
          <w:sz w:val="15"/>
          <w:lang w:val="fr-FR"/>
        </w:rPr>
        <w:t>Association à but non lucratif enregistrée à la</w:t>
      </w:r>
    </w:p>
    <w:p w14:paraId="76C30991" w14:textId="77777777" w:rsidR="007D3C5B" w:rsidRPr="00030279" w:rsidRDefault="007D3C5B" w:rsidP="007D3C5B">
      <w:pPr>
        <w:pStyle w:val="FP"/>
        <w:framePr w:w="9758" w:wrap="notBeside" w:vAnchor="page" w:hAnchor="page" w:x="1169" w:y="3698"/>
        <w:ind w:left="2835" w:right="2835"/>
        <w:jc w:val="center"/>
        <w:rPr>
          <w:rFonts w:ascii="Arial" w:hAnsi="Arial"/>
          <w:sz w:val="15"/>
          <w:lang w:val="fr-FR"/>
        </w:rPr>
      </w:pPr>
      <w:r w:rsidRPr="00030279">
        <w:rPr>
          <w:rFonts w:ascii="Arial" w:hAnsi="Arial"/>
          <w:sz w:val="15"/>
          <w:lang w:val="fr-FR"/>
        </w:rPr>
        <w:t xml:space="preserve">Sous-Préfecture de Grasse (06) N° </w:t>
      </w:r>
      <w:bookmarkStart w:id="1" w:name="_Hlk67652713"/>
      <w:r w:rsidRPr="00030279">
        <w:rPr>
          <w:rFonts w:ascii="Arial" w:hAnsi="Arial"/>
          <w:sz w:val="15"/>
          <w:lang w:val="fr-FR"/>
        </w:rPr>
        <w:t>w061004871</w:t>
      </w:r>
      <w:bookmarkEnd w:id="1"/>
    </w:p>
    <w:p w14:paraId="3352E534" w14:textId="77777777" w:rsidR="007D3C5B" w:rsidRPr="00030279" w:rsidRDefault="007D3C5B" w:rsidP="007D3C5B">
      <w:pPr>
        <w:pStyle w:val="FP"/>
        <w:framePr w:w="9758" w:wrap="notBeside" w:vAnchor="page" w:hAnchor="page" w:x="1169" w:y="3698"/>
        <w:ind w:left="2835" w:right="2835"/>
        <w:jc w:val="center"/>
        <w:rPr>
          <w:rFonts w:ascii="Arial" w:hAnsi="Arial"/>
          <w:sz w:val="18"/>
          <w:lang w:val="fr-FR"/>
        </w:rPr>
      </w:pPr>
    </w:p>
    <w:p w14:paraId="0E2FDA87" w14:textId="77777777" w:rsidR="007D3C5B" w:rsidRPr="00C4793D" w:rsidRDefault="007D3C5B" w:rsidP="007D3C5B">
      <w:pPr>
        <w:pStyle w:val="FP"/>
        <w:framePr w:w="9758" w:wrap="notBeside" w:vAnchor="page" w:hAnchor="page" w:x="1169" w:y="6130"/>
        <w:pBdr>
          <w:bottom w:val="single" w:sz="6" w:space="1" w:color="auto"/>
        </w:pBdr>
        <w:spacing w:after="120"/>
        <w:ind w:left="2835" w:right="2835"/>
        <w:jc w:val="center"/>
        <w:rPr>
          <w:rFonts w:ascii="Arial" w:hAnsi="Arial"/>
          <w:b/>
          <w:i/>
        </w:rPr>
      </w:pPr>
      <w:r w:rsidRPr="00C4793D">
        <w:rPr>
          <w:rFonts w:ascii="Arial" w:hAnsi="Arial"/>
          <w:b/>
          <w:i/>
        </w:rPr>
        <w:t>Important notice</w:t>
      </w:r>
    </w:p>
    <w:p w14:paraId="5CDF3054" w14:textId="77777777" w:rsidR="007D3C5B" w:rsidRPr="00C4793D" w:rsidRDefault="007D3C5B" w:rsidP="007D3C5B">
      <w:pPr>
        <w:pStyle w:val="FP"/>
        <w:framePr w:w="9758" w:wrap="notBeside" w:vAnchor="page" w:hAnchor="page" w:x="1169" w:y="6130"/>
        <w:spacing w:after="120"/>
        <w:jc w:val="center"/>
        <w:rPr>
          <w:rFonts w:ascii="Arial" w:hAnsi="Arial" w:cs="Arial"/>
          <w:sz w:val="18"/>
        </w:rPr>
      </w:pPr>
      <w:r w:rsidRPr="00C4793D">
        <w:rPr>
          <w:rFonts w:ascii="Arial" w:hAnsi="Arial" w:cs="Arial"/>
          <w:sz w:val="18"/>
        </w:rPr>
        <w:t>The present document can be downloaded from:</w:t>
      </w:r>
      <w:r w:rsidRPr="00C4793D">
        <w:rPr>
          <w:rFonts w:ascii="Arial" w:hAnsi="Arial" w:cs="Arial"/>
          <w:sz w:val="18"/>
        </w:rPr>
        <w:br/>
      </w:r>
      <w:hyperlink r:id="rId14" w:history="1">
        <w:r w:rsidRPr="005F0943">
          <w:rPr>
            <w:rStyle w:val="Hyperlink"/>
            <w:rFonts w:ascii="Arial" w:hAnsi="Arial"/>
            <w:sz w:val="18"/>
          </w:rPr>
          <w:t>http://www.etsi.org/standards-search</w:t>
        </w:r>
      </w:hyperlink>
    </w:p>
    <w:p w14:paraId="794DE4B3" w14:textId="77777777" w:rsidR="007D3C5B" w:rsidRPr="00C4793D" w:rsidRDefault="007D3C5B" w:rsidP="007D3C5B">
      <w:pPr>
        <w:pStyle w:val="FP"/>
        <w:framePr w:w="9758" w:wrap="notBeside" w:vAnchor="page" w:hAnchor="page" w:x="1169" w:y="6130"/>
        <w:spacing w:after="120"/>
        <w:jc w:val="center"/>
        <w:rPr>
          <w:rFonts w:ascii="Arial" w:hAnsi="Arial" w:cs="Arial"/>
          <w:sz w:val="18"/>
        </w:rPr>
      </w:pPr>
      <w:r w:rsidRPr="00C4793D">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prevailing version of an ETSI deliverable is the one made publicly available in PDF format at </w:t>
      </w:r>
      <w:hyperlink r:id="rId15" w:history="1">
        <w:r w:rsidRPr="005F0943">
          <w:rPr>
            <w:rStyle w:val="Hyperlink"/>
            <w:rFonts w:ascii="Arial" w:hAnsi="Arial" w:cs="Arial"/>
            <w:sz w:val="18"/>
          </w:rPr>
          <w:t>www.etsi.org/deliver</w:t>
        </w:r>
      </w:hyperlink>
      <w:r w:rsidRPr="00C4793D">
        <w:rPr>
          <w:rFonts w:ascii="Arial" w:hAnsi="Arial" w:cs="Arial"/>
          <w:sz w:val="18"/>
        </w:rPr>
        <w:t>.</w:t>
      </w:r>
    </w:p>
    <w:p w14:paraId="3C4B8D3B" w14:textId="77777777" w:rsidR="007D3C5B" w:rsidRPr="00C4793D" w:rsidRDefault="007D3C5B" w:rsidP="007D3C5B">
      <w:pPr>
        <w:pStyle w:val="FP"/>
        <w:framePr w:w="9758" w:wrap="notBeside" w:vAnchor="page" w:hAnchor="page" w:x="1169" w:y="6130"/>
        <w:spacing w:after="120"/>
        <w:jc w:val="center"/>
        <w:rPr>
          <w:rFonts w:ascii="Arial" w:hAnsi="Arial" w:cs="Arial"/>
          <w:sz w:val="18"/>
        </w:rPr>
      </w:pPr>
      <w:r w:rsidRPr="00C4793D">
        <w:rPr>
          <w:rFonts w:ascii="Arial" w:hAnsi="Arial" w:cs="Arial"/>
          <w:sz w:val="18"/>
        </w:rPr>
        <w:t xml:space="preserve">Users of the present document should be aware that the document may be subject to revision or change of status. Information on the </w:t>
      </w:r>
      <w:proofErr w:type="gramStart"/>
      <w:r w:rsidRPr="00C4793D">
        <w:rPr>
          <w:rFonts w:ascii="Arial" w:hAnsi="Arial" w:cs="Arial"/>
          <w:sz w:val="18"/>
        </w:rPr>
        <w:t>current status</w:t>
      </w:r>
      <w:proofErr w:type="gramEnd"/>
      <w:r w:rsidRPr="00C4793D">
        <w:rPr>
          <w:rFonts w:ascii="Arial" w:hAnsi="Arial" w:cs="Arial"/>
          <w:sz w:val="18"/>
        </w:rPr>
        <w:t xml:space="preserve"> of this and other ETSI documents is available at </w:t>
      </w:r>
      <w:hyperlink r:id="rId16" w:history="1">
        <w:r w:rsidRPr="005F0943">
          <w:rPr>
            <w:rStyle w:val="Hyperlink"/>
            <w:rFonts w:ascii="Arial" w:hAnsi="Arial" w:cs="Arial"/>
            <w:sz w:val="18"/>
          </w:rPr>
          <w:t>https://portal.etsi.org/TB/ETSIDeliverableStatus.aspx</w:t>
        </w:r>
      </w:hyperlink>
    </w:p>
    <w:p w14:paraId="3975E0FB" w14:textId="77777777" w:rsidR="007D3C5B" w:rsidRPr="005F0943" w:rsidRDefault="007D3C5B" w:rsidP="007D3C5B">
      <w:pPr>
        <w:pStyle w:val="FP"/>
        <w:framePr w:w="9758" w:wrap="notBeside" w:vAnchor="page" w:hAnchor="page" w:x="1169" w:y="6130"/>
        <w:spacing w:after="240"/>
        <w:jc w:val="center"/>
        <w:rPr>
          <w:rStyle w:val="Hyperlink"/>
          <w:rFonts w:ascii="Arial" w:hAnsi="Arial" w:cs="Arial"/>
          <w:color w:val="auto"/>
          <w:sz w:val="18"/>
        </w:rPr>
      </w:pPr>
      <w:r w:rsidRPr="00C4793D">
        <w:rPr>
          <w:rFonts w:ascii="Arial" w:hAnsi="Arial" w:cs="Arial"/>
          <w:sz w:val="18"/>
        </w:rPr>
        <w:t>If you find errors in the present document, please send your comment to one of the following services:</w:t>
      </w:r>
      <w:r w:rsidRPr="00C4793D">
        <w:rPr>
          <w:rFonts w:ascii="Arial" w:hAnsi="Arial" w:cs="Arial"/>
          <w:sz w:val="18"/>
        </w:rPr>
        <w:br/>
      </w:r>
      <w:hyperlink r:id="rId17" w:history="1">
        <w:r w:rsidRPr="005F0943">
          <w:rPr>
            <w:rStyle w:val="Hyperlink"/>
            <w:rFonts w:ascii="Arial" w:hAnsi="Arial" w:cs="Arial"/>
            <w:sz w:val="18"/>
          </w:rPr>
          <w:t>https://portal.etsi.org/People/CommiteeSupportStaff.aspx</w:t>
        </w:r>
      </w:hyperlink>
    </w:p>
    <w:p w14:paraId="7A44E122" w14:textId="77777777" w:rsidR="007D3C5B" w:rsidRPr="00C4793D" w:rsidRDefault="007D3C5B" w:rsidP="007D3C5B">
      <w:pPr>
        <w:pStyle w:val="FP"/>
        <w:framePr w:w="9758" w:wrap="notBeside" w:vAnchor="page" w:hAnchor="page" w:x="1169" w:y="6130"/>
        <w:pBdr>
          <w:bottom w:val="single" w:sz="6" w:space="1" w:color="auto"/>
        </w:pBdr>
        <w:spacing w:after="120"/>
        <w:ind w:left="2835" w:right="2552"/>
        <w:jc w:val="center"/>
        <w:rPr>
          <w:rFonts w:ascii="Arial" w:hAnsi="Arial"/>
          <w:b/>
          <w:i/>
        </w:rPr>
      </w:pPr>
      <w:r w:rsidRPr="00C4793D">
        <w:rPr>
          <w:rFonts w:ascii="Arial" w:hAnsi="Arial"/>
          <w:b/>
          <w:i/>
        </w:rPr>
        <w:t>Notice of disclaimer &amp; limitation of liability</w:t>
      </w:r>
    </w:p>
    <w:p w14:paraId="3F7DE165" w14:textId="77777777" w:rsidR="007D3C5B" w:rsidRPr="00C4793D" w:rsidRDefault="007D3C5B" w:rsidP="007D3C5B">
      <w:pPr>
        <w:pStyle w:val="FP"/>
        <w:framePr w:w="9758" w:wrap="notBeside" w:vAnchor="page" w:hAnchor="page" w:x="1169" w:y="6130"/>
        <w:jc w:val="center"/>
        <w:rPr>
          <w:rFonts w:ascii="Arial" w:hAnsi="Arial" w:cs="Arial"/>
          <w:sz w:val="18"/>
        </w:rPr>
      </w:pPr>
      <w:r w:rsidRPr="00C4793D">
        <w:rPr>
          <w:rFonts w:ascii="Arial" w:hAnsi="Arial" w:cs="Arial"/>
          <w:sz w:val="18"/>
        </w:rPr>
        <w:t xml:space="preserve">The information provided in the present deliverable is directed solely to professionals who have the appropriate degree of experience to understand and interpret its content in accordance with generally accepted engineering or </w:t>
      </w:r>
    </w:p>
    <w:p w14:paraId="5B3CA5E6" w14:textId="77777777" w:rsidR="007D3C5B" w:rsidRPr="00C4793D" w:rsidRDefault="007D3C5B" w:rsidP="007D3C5B">
      <w:pPr>
        <w:pStyle w:val="FP"/>
        <w:framePr w:w="9758" w:wrap="notBeside" w:vAnchor="page" w:hAnchor="page" w:x="1169" w:y="6130"/>
        <w:jc w:val="center"/>
        <w:rPr>
          <w:rFonts w:ascii="Arial" w:hAnsi="Arial" w:cs="Arial"/>
          <w:sz w:val="18"/>
        </w:rPr>
      </w:pPr>
      <w:r w:rsidRPr="00C4793D">
        <w:rPr>
          <w:rFonts w:ascii="Arial" w:hAnsi="Arial" w:cs="Arial"/>
          <w:sz w:val="18"/>
        </w:rPr>
        <w:t xml:space="preserve">other professional standard and applicable regulations. </w:t>
      </w:r>
    </w:p>
    <w:p w14:paraId="40B549F6" w14:textId="77777777" w:rsidR="007D3C5B" w:rsidRPr="00C4793D" w:rsidRDefault="007D3C5B" w:rsidP="007D3C5B">
      <w:pPr>
        <w:pStyle w:val="FP"/>
        <w:framePr w:w="9758" w:wrap="notBeside" w:vAnchor="page" w:hAnchor="page" w:x="1169" w:y="6130"/>
        <w:jc w:val="center"/>
        <w:rPr>
          <w:rFonts w:ascii="Arial" w:hAnsi="Arial" w:cs="Arial"/>
          <w:sz w:val="18"/>
        </w:rPr>
      </w:pPr>
      <w:r w:rsidRPr="00C4793D">
        <w:rPr>
          <w:rFonts w:ascii="Arial" w:hAnsi="Arial" w:cs="Arial"/>
          <w:sz w:val="18"/>
        </w:rPr>
        <w:t>No recommendation as to products and services or vendors is made or should be implied.</w:t>
      </w:r>
    </w:p>
    <w:p w14:paraId="05E3414E" w14:textId="77777777" w:rsidR="007D3C5B" w:rsidRPr="00C4793D" w:rsidRDefault="007D3C5B" w:rsidP="007D3C5B">
      <w:pPr>
        <w:pStyle w:val="FP"/>
        <w:framePr w:w="9758" w:wrap="notBeside" w:vAnchor="page" w:hAnchor="page" w:x="1169" w:y="6130"/>
        <w:jc w:val="center"/>
        <w:rPr>
          <w:rFonts w:ascii="Arial" w:hAnsi="Arial" w:cs="Arial"/>
          <w:sz w:val="18"/>
        </w:rPr>
      </w:pPr>
      <w:bookmarkStart w:id="2" w:name="EN_Delete_Disclaimer"/>
      <w:r w:rsidRPr="00C4793D">
        <w:rPr>
          <w:rFonts w:ascii="Arial" w:hAnsi="Arial" w:cs="Arial"/>
          <w:sz w:val="18"/>
        </w:rPr>
        <w:t>No representation or warranty is made that this deliverable is technically accurate or sufficient or conforms to any law and/or governmental rule and/or regulation and further, no representation or warranty is made of merchantability or fitness for any particular purpose or against infringement of intellectual property rights.</w:t>
      </w:r>
    </w:p>
    <w:bookmarkEnd w:id="2"/>
    <w:p w14:paraId="7A4D0621" w14:textId="77777777" w:rsidR="007D3C5B" w:rsidRPr="00C4793D" w:rsidRDefault="007D3C5B" w:rsidP="007D3C5B">
      <w:pPr>
        <w:pStyle w:val="FP"/>
        <w:framePr w:w="9758" w:wrap="notBeside" w:vAnchor="page" w:hAnchor="page" w:x="1169" w:y="6130"/>
        <w:jc w:val="center"/>
        <w:rPr>
          <w:rFonts w:ascii="Arial" w:hAnsi="Arial" w:cs="Arial"/>
          <w:sz w:val="18"/>
        </w:rPr>
      </w:pPr>
      <w:r w:rsidRPr="00C4793D">
        <w:rPr>
          <w:rFonts w:ascii="Arial" w:hAnsi="Arial" w:cs="Arial"/>
          <w:sz w:val="18"/>
        </w:rPr>
        <w:t>In no event shall ETSI be held liable for loss of profits or any other incidental or consequential damages.</w:t>
      </w:r>
    </w:p>
    <w:p w14:paraId="77F1140D" w14:textId="77777777" w:rsidR="007D3C5B" w:rsidRPr="00C4793D" w:rsidRDefault="007D3C5B" w:rsidP="007D3C5B">
      <w:pPr>
        <w:pStyle w:val="FP"/>
        <w:framePr w:w="9758" w:wrap="notBeside" w:vAnchor="page" w:hAnchor="page" w:x="1169" w:y="6130"/>
        <w:jc w:val="center"/>
        <w:rPr>
          <w:rFonts w:ascii="Arial" w:hAnsi="Arial" w:cs="Arial"/>
          <w:sz w:val="18"/>
        </w:rPr>
      </w:pPr>
    </w:p>
    <w:p w14:paraId="769B1E7F" w14:textId="77777777" w:rsidR="007D3C5B" w:rsidRPr="00C4793D" w:rsidRDefault="007D3C5B" w:rsidP="007D3C5B">
      <w:pPr>
        <w:pStyle w:val="FP"/>
        <w:framePr w:w="9758" w:wrap="notBeside" w:vAnchor="page" w:hAnchor="page" w:x="1169" w:y="6130"/>
        <w:spacing w:after="240"/>
        <w:jc w:val="center"/>
        <w:rPr>
          <w:rFonts w:ascii="Arial" w:hAnsi="Arial" w:cs="Arial"/>
          <w:sz w:val="18"/>
        </w:rPr>
      </w:pPr>
      <w:r w:rsidRPr="00C4793D">
        <w:rPr>
          <w:rFonts w:ascii="Arial" w:hAnsi="Arial" w:cs="Arial"/>
          <w:sz w:val="18"/>
        </w:rPr>
        <w:t>Any software contained in this deliverable is provided "AS IS" with no warranties, express or implied, including but not limited to, the warranties of merchantability, fitness for a particular purpose and non-infringement of intellectual property rights and ETSI shall not be held liable in any event for any damages whatsoever (including, without limitation, damages for loss of profits, business interruption, loss of information, or any other pecuniary loss) arising out of or related to the use of or inability to use the software.</w:t>
      </w:r>
    </w:p>
    <w:p w14:paraId="37EDDE01" w14:textId="77777777" w:rsidR="007D3C5B" w:rsidRPr="00C4793D" w:rsidRDefault="007D3C5B" w:rsidP="007D3C5B">
      <w:pPr>
        <w:pStyle w:val="FP"/>
        <w:framePr w:w="9758" w:wrap="notBeside" w:vAnchor="page" w:hAnchor="page" w:x="1169" w:y="6130"/>
        <w:pBdr>
          <w:bottom w:val="single" w:sz="6" w:space="1" w:color="auto"/>
        </w:pBdr>
        <w:spacing w:after="120"/>
        <w:jc w:val="center"/>
        <w:rPr>
          <w:rFonts w:ascii="Arial" w:hAnsi="Arial"/>
          <w:b/>
          <w:i/>
        </w:rPr>
      </w:pPr>
      <w:r w:rsidRPr="00C4793D">
        <w:rPr>
          <w:rFonts w:ascii="Arial" w:hAnsi="Arial"/>
          <w:b/>
          <w:i/>
        </w:rPr>
        <w:t>Copyright Notification</w:t>
      </w:r>
    </w:p>
    <w:p w14:paraId="3B6AAD8C" w14:textId="77777777" w:rsidR="007D3C5B" w:rsidRPr="00C4793D" w:rsidRDefault="007D3C5B" w:rsidP="007D3C5B">
      <w:pPr>
        <w:pStyle w:val="FP"/>
        <w:framePr w:w="9758" w:wrap="notBeside" w:vAnchor="page" w:hAnchor="page" w:x="1169" w:y="6130"/>
        <w:jc w:val="center"/>
        <w:rPr>
          <w:rFonts w:ascii="Arial" w:hAnsi="Arial" w:cs="Arial"/>
          <w:sz w:val="18"/>
        </w:rPr>
      </w:pPr>
      <w:r w:rsidRPr="00C4793D">
        <w:rPr>
          <w:rFonts w:ascii="Arial" w:hAnsi="Arial" w:cs="Arial"/>
          <w:sz w:val="18"/>
        </w:rPr>
        <w:t>No part may be reproduced or utilized in any form or by any means, electronic or mechanical, including photocopying and microfilm except as authorized by written permission of ETSI.</w:t>
      </w:r>
      <w:r w:rsidRPr="00C4793D">
        <w:rPr>
          <w:rFonts w:ascii="Arial" w:hAnsi="Arial" w:cs="Arial"/>
          <w:sz w:val="18"/>
        </w:rPr>
        <w:br/>
        <w:t>The content of the PDF version shall not be modified without the written authorization of ETSI.</w:t>
      </w:r>
      <w:r w:rsidRPr="00C4793D">
        <w:rPr>
          <w:rFonts w:ascii="Arial" w:hAnsi="Arial" w:cs="Arial"/>
          <w:sz w:val="18"/>
        </w:rPr>
        <w:br/>
        <w:t>The copyright and the foregoing restriction extend to reproduction in all media.</w:t>
      </w:r>
    </w:p>
    <w:p w14:paraId="06909DE4" w14:textId="77777777" w:rsidR="007D3C5B" w:rsidRPr="00C4793D" w:rsidRDefault="007D3C5B" w:rsidP="007D3C5B">
      <w:pPr>
        <w:pStyle w:val="FP"/>
        <w:framePr w:w="9758" w:wrap="notBeside" w:vAnchor="page" w:hAnchor="page" w:x="1169" w:y="6130"/>
        <w:jc w:val="center"/>
        <w:rPr>
          <w:rFonts w:ascii="Arial" w:hAnsi="Arial" w:cs="Arial"/>
          <w:sz w:val="18"/>
        </w:rPr>
      </w:pPr>
    </w:p>
    <w:p w14:paraId="7505F8FC" w14:textId="77777777" w:rsidR="007D3C5B" w:rsidRPr="00C4793D" w:rsidRDefault="007D3C5B" w:rsidP="007D3C5B">
      <w:pPr>
        <w:pStyle w:val="FP"/>
        <w:framePr w:w="9758" w:wrap="notBeside" w:vAnchor="page" w:hAnchor="page" w:x="1169" w:y="6130"/>
        <w:jc w:val="center"/>
        <w:rPr>
          <w:rFonts w:ascii="Arial" w:hAnsi="Arial" w:cs="Arial"/>
          <w:sz w:val="18"/>
        </w:rPr>
      </w:pPr>
      <w:r w:rsidRPr="00C4793D">
        <w:rPr>
          <w:rFonts w:ascii="Arial" w:hAnsi="Arial" w:cs="Arial"/>
          <w:sz w:val="18"/>
        </w:rPr>
        <w:t>© ETSI 2021.</w:t>
      </w:r>
    </w:p>
    <w:p w14:paraId="012DCE7E" w14:textId="77777777" w:rsidR="007D3C5B" w:rsidRPr="00C4793D" w:rsidRDefault="007D3C5B" w:rsidP="007D3C5B">
      <w:pPr>
        <w:pStyle w:val="FP"/>
        <w:framePr w:w="9758" w:wrap="notBeside" w:vAnchor="page" w:hAnchor="page" w:x="1169" w:y="6130"/>
        <w:jc w:val="center"/>
        <w:rPr>
          <w:rFonts w:ascii="Arial" w:hAnsi="Arial" w:cs="Arial"/>
          <w:sz w:val="18"/>
          <w:szCs w:val="18"/>
        </w:rPr>
      </w:pPr>
      <w:r w:rsidRPr="00C4793D">
        <w:rPr>
          <w:rFonts w:ascii="Arial" w:hAnsi="Arial" w:cs="Arial"/>
          <w:sz w:val="18"/>
        </w:rPr>
        <w:t>All rights reserved.</w:t>
      </w:r>
      <w:r w:rsidRPr="00C4793D">
        <w:rPr>
          <w:rFonts w:ascii="Arial" w:hAnsi="Arial" w:cs="Arial"/>
          <w:sz w:val="18"/>
        </w:rPr>
        <w:br/>
      </w:r>
    </w:p>
    <w:p w14:paraId="55575D76" w14:textId="77777777" w:rsidR="007D3C5B" w:rsidRPr="00C4793D" w:rsidRDefault="007D3C5B" w:rsidP="007D3C5B">
      <w:pPr>
        <w:overflowPunct/>
        <w:autoSpaceDE/>
        <w:autoSpaceDN/>
        <w:adjustRightInd/>
        <w:spacing w:after="0"/>
        <w:jc w:val="center"/>
        <w:textAlignment w:val="auto"/>
      </w:pPr>
      <w:r w:rsidRPr="00C4793D">
        <w:br w:type="page"/>
      </w:r>
    </w:p>
    <w:p w14:paraId="71897833" w14:textId="5E4BC4EC" w:rsidR="00B113B7" w:rsidRPr="00C4793D" w:rsidRDefault="00D846DB">
      <w:pPr>
        <w:pStyle w:val="TT"/>
        <w:rPr>
          <w:rFonts w:cs="Arial"/>
          <w:i/>
          <w:iCs/>
          <w:color w:val="76923C"/>
          <w:sz w:val="18"/>
          <w:szCs w:val="18"/>
        </w:rPr>
      </w:pPr>
      <w:r w:rsidRPr="00C4793D">
        <w:lastRenderedPageBreak/>
        <w:t>Contents</w:t>
      </w:r>
    </w:p>
    <w:p w14:paraId="2B6ADC06" w14:textId="2DEC60F6" w:rsidR="002C2EEE" w:rsidRDefault="003C0A8A">
      <w:pPr>
        <w:pStyle w:val="TOC1"/>
        <w:rPr>
          <w:rFonts w:asciiTheme="minorHAnsi" w:eastAsiaTheme="minorEastAsia" w:hAnsiTheme="minorHAnsi" w:cstheme="minorBidi"/>
          <w:szCs w:val="22"/>
          <w:lang w:eastAsia="en-GB"/>
        </w:rPr>
      </w:pPr>
      <w:r>
        <w:fldChar w:fldCharType="begin"/>
      </w:r>
      <w:r>
        <w:instrText xml:space="preserve"> TOC \o \w "1-9"</w:instrText>
      </w:r>
      <w:r>
        <w:fldChar w:fldCharType="separate"/>
      </w:r>
      <w:r w:rsidR="002C2EEE">
        <w:t>Intellectual Property Rights</w:t>
      </w:r>
      <w:r w:rsidR="002C2EEE">
        <w:tab/>
      </w:r>
      <w:r w:rsidR="002C2EEE">
        <w:fldChar w:fldCharType="begin"/>
      </w:r>
      <w:r w:rsidR="002C2EEE">
        <w:instrText xml:space="preserve"> PAGEREF _Toc128743327 \h </w:instrText>
      </w:r>
      <w:r w:rsidR="002C2EEE">
        <w:fldChar w:fldCharType="separate"/>
      </w:r>
      <w:r w:rsidR="002C2EEE">
        <w:t>4</w:t>
      </w:r>
      <w:r w:rsidR="002C2EEE">
        <w:fldChar w:fldCharType="end"/>
      </w:r>
    </w:p>
    <w:p w14:paraId="3D879D42" w14:textId="0DF085FE" w:rsidR="002C2EEE" w:rsidRDefault="002C2EEE">
      <w:pPr>
        <w:pStyle w:val="TOC1"/>
        <w:rPr>
          <w:rFonts w:asciiTheme="minorHAnsi" w:eastAsiaTheme="minorEastAsia" w:hAnsiTheme="minorHAnsi" w:cstheme="minorBidi"/>
          <w:szCs w:val="22"/>
          <w:lang w:eastAsia="en-GB"/>
        </w:rPr>
      </w:pPr>
      <w:r>
        <w:t>Foreword</w:t>
      </w:r>
      <w:r>
        <w:tab/>
      </w:r>
      <w:r>
        <w:fldChar w:fldCharType="begin"/>
      </w:r>
      <w:r>
        <w:instrText xml:space="preserve"> PAGEREF _Toc128743328 \h </w:instrText>
      </w:r>
      <w:r>
        <w:fldChar w:fldCharType="separate"/>
      </w:r>
      <w:r>
        <w:t>4</w:t>
      </w:r>
      <w:r>
        <w:fldChar w:fldCharType="end"/>
      </w:r>
    </w:p>
    <w:p w14:paraId="16A8C6F8" w14:textId="71053829" w:rsidR="002C2EEE" w:rsidRDefault="002C2EEE">
      <w:pPr>
        <w:pStyle w:val="TOC1"/>
        <w:rPr>
          <w:rFonts w:asciiTheme="minorHAnsi" w:eastAsiaTheme="minorEastAsia" w:hAnsiTheme="minorHAnsi" w:cstheme="minorBidi"/>
          <w:szCs w:val="22"/>
          <w:lang w:eastAsia="en-GB"/>
        </w:rPr>
      </w:pPr>
      <w:r>
        <w:t>Modal verbs terminology</w:t>
      </w:r>
      <w:r>
        <w:tab/>
      </w:r>
      <w:r>
        <w:fldChar w:fldCharType="begin"/>
      </w:r>
      <w:r>
        <w:instrText xml:space="preserve"> PAGEREF _Toc128743329 \h </w:instrText>
      </w:r>
      <w:r>
        <w:fldChar w:fldCharType="separate"/>
      </w:r>
      <w:r>
        <w:t>4</w:t>
      </w:r>
      <w:r>
        <w:fldChar w:fldCharType="end"/>
      </w:r>
    </w:p>
    <w:p w14:paraId="63E5D156" w14:textId="58496FEB" w:rsidR="002C2EEE" w:rsidRDefault="002C2EEE">
      <w:pPr>
        <w:pStyle w:val="TOC1"/>
        <w:rPr>
          <w:rFonts w:asciiTheme="minorHAnsi" w:eastAsiaTheme="minorEastAsia" w:hAnsiTheme="minorHAnsi" w:cstheme="minorBidi"/>
          <w:szCs w:val="22"/>
          <w:lang w:eastAsia="en-GB"/>
        </w:rPr>
      </w:pPr>
      <w:r>
        <w:t>Introduction</w:t>
      </w:r>
      <w:r>
        <w:tab/>
      </w:r>
      <w:r>
        <w:fldChar w:fldCharType="begin"/>
      </w:r>
      <w:r>
        <w:instrText xml:space="preserve"> PAGEREF _Toc128743330 \h </w:instrText>
      </w:r>
      <w:r>
        <w:fldChar w:fldCharType="separate"/>
      </w:r>
      <w:r>
        <w:t>4</w:t>
      </w:r>
      <w:r>
        <w:fldChar w:fldCharType="end"/>
      </w:r>
    </w:p>
    <w:p w14:paraId="029CC7C2" w14:textId="41709821" w:rsidR="002C2EEE" w:rsidRDefault="002C2EEE">
      <w:pPr>
        <w:pStyle w:val="TOC1"/>
        <w:rPr>
          <w:rFonts w:asciiTheme="minorHAnsi" w:eastAsiaTheme="minorEastAsia" w:hAnsiTheme="minorHAnsi" w:cstheme="minorBidi"/>
          <w:szCs w:val="22"/>
          <w:lang w:eastAsia="en-GB"/>
        </w:rPr>
      </w:pPr>
      <w:r>
        <w:t>1</w:t>
      </w:r>
      <w:r>
        <w:tab/>
        <w:t>Scope</w:t>
      </w:r>
      <w:r>
        <w:tab/>
      </w:r>
      <w:r>
        <w:fldChar w:fldCharType="begin"/>
      </w:r>
      <w:r>
        <w:instrText xml:space="preserve"> PAGEREF _Toc128743331 \h </w:instrText>
      </w:r>
      <w:r>
        <w:fldChar w:fldCharType="separate"/>
      </w:r>
      <w:r>
        <w:t>9</w:t>
      </w:r>
      <w:r>
        <w:fldChar w:fldCharType="end"/>
      </w:r>
    </w:p>
    <w:p w14:paraId="53A80616" w14:textId="4A343793" w:rsidR="002C2EEE" w:rsidRDefault="002C2EEE">
      <w:pPr>
        <w:pStyle w:val="TOC1"/>
        <w:rPr>
          <w:rFonts w:asciiTheme="minorHAnsi" w:eastAsiaTheme="minorEastAsia" w:hAnsiTheme="minorHAnsi" w:cstheme="minorBidi"/>
          <w:szCs w:val="22"/>
          <w:lang w:eastAsia="en-GB"/>
        </w:rPr>
      </w:pPr>
      <w:r>
        <w:t>2</w:t>
      </w:r>
      <w:r>
        <w:tab/>
        <w:t>References</w:t>
      </w:r>
      <w:r>
        <w:tab/>
      </w:r>
      <w:r>
        <w:fldChar w:fldCharType="begin"/>
      </w:r>
      <w:r>
        <w:instrText xml:space="preserve"> PAGEREF _Toc128743332 \h </w:instrText>
      </w:r>
      <w:r>
        <w:fldChar w:fldCharType="separate"/>
      </w:r>
      <w:r>
        <w:t>9</w:t>
      </w:r>
      <w:r>
        <w:fldChar w:fldCharType="end"/>
      </w:r>
    </w:p>
    <w:p w14:paraId="6FFE6511" w14:textId="0F360EA8" w:rsidR="002C2EEE" w:rsidRDefault="002C2EEE">
      <w:pPr>
        <w:pStyle w:val="TOC2"/>
        <w:rPr>
          <w:rFonts w:asciiTheme="minorHAnsi" w:eastAsiaTheme="minorEastAsia" w:hAnsiTheme="minorHAnsi" w:cstheme="minorBidi"/>
          <w:sz w:val="22"/>
          <w:szCs w:val="22"/>
          <w:lang w:eastAsia="en-GB"/>
        </w:rPr>
      </w:pPr>
      <w:r>
        <w:t>2.1</w:t>
      </w:r>
      <w:r>
        <w:tab/>
        <w:t>Normative references</w:t>
      </w:r>
      <w:r>
        <w:tab/>
      </w:r>
      <w:r>
        <w:fldChar w:fldCharType="begin"/>
      </w:r>
      <w:r>
        <w:instrText xml:space="preserve"> PAGEREF _Toc128743333 \h </w:instrText>
      </w:r>
      <w:r>
        <w:fldChar w:fldCharType="separate"/>
      </w:r>
      <w:r>
        <w:t>9</w:t>
      </w:r>
      <w:r>
        <w:fldChar w:fldCharType="end"/>
      </w:r>
    </w:p>
    <w:p w14:paraId="0D781D50" w14:textId="7C66A340" w:rsidR="002C2EEE" w:rsidRDefault="002C2EEE">
      <w:pPr>
        <w:pStyle w:val="TOC2"/>
        <w:rPr>
          <w:rFonts w:asciiTheme="minorHAnsi" w:eastAsiaTheme="minorEastAsia" w:hAnsiTheme="minorHAnsi" w:cstheme="minorBidi"/>
          <w:sz w:val="22"/>
          <w:szCs w:val="22"/>
          <w:lang w:eastAsia="en-GB"/>
        </w:rPr>
      </w:pPr>
      <w:r>
        <w:t>2.2</w:t>
      </w:r>
      <w:r>
        <w:tab/>
        <w:t>Informative references</w:t>
      </w:r>
      <w:r>
        <w:tab/>
      </w:r>
      <w:r>
        <w:fldChar w:fldCharType="begin"/>
      </w:r>
      <w:r>
        <w:instrText xml:space="preserve"> PAGEREF _Toc128743334 \h </w:instrText>
      </w:r>
      <w:r>
        <w:fldChar w:fldCharType="separate"/>
      </w:r>
      <w:r>
        <w:t>10</w:t>
      </w:r>
      <w:r>
        <w:fldChar w:fldCharType="end"/>
      </w:r>
    </w:p>
    <w:p w14:paraId="54093B56" w14:textId="19F3C678" w:rsidR="002C2EEE" w:rsidRDefault="002C2EEE">
      <w:pPr>
        <w:pStyle w:val="TOC1"/>
        <w:rPr>
          <w:rFonts w:asciiTheme="minorHAnsi" w:eastAsiaTheme="minorEastAsia" w:hAnsiTheme="minorHAnsi" w:cstheme="minorBidi"/>
          <w:szCs w:val="22"/>
          <w:lang w:eastAsia="en-GB"/>
        </w:rPr>
      </w:pPr>
      <w:r>
        <w:t>3</w:t>
      </w:r>
      <w:r>
        <w:tab/>
        <w:t>Definition of terms, symbols and abbreviations</w:t>
      </w:r>
      <w:r>
        <w:tab/>
      </w:r>
      <w:r>
        <w:fldChar w:fldCharType="begin"/>
      </w:r>
      <w:r>
        <w:instrText xml:space="preserve"> PAGEREF _Toc128743335 \h </w:instrText>
      </w:r>
      <w:r>
        <w:fldChar w:fldCharType="separate"/>
      </w:r>
      <w:r>
        <w:t>11</w:t>
      </w:r>
      <w:r>
        <w:fldChar w:fldCharType="end"/>
      </w:r>
    </w:p>
    <w:p w14:paraId="013631B4" w14:textId="259D438D" w:rsidR="002C2EEE" w:rsidRDefault="002C2EEE">
      <w:pPr>
        <w:pStyle w:val="TOC2"/>
        <w:rPr>
          <w:rFonts w:asciiTheme="minorHAnsi" w:eastAsiaTheme="minorEastAsia" w:hAnsiTheme="minorHAnsi" w:cstheme="minorBidi"/>
          <w:sz w:val="22"/>
          <w:szCs w:val="22"/>
          <w:lang w:eastAsia="en-GB"/>
        </w:rPr>
      </w:pPr>
      <w:r>
        <w:t>3.1</w:t>
      </w:r>
      <w:r>
        <w:tab/>
        <w:t>Terms</w:t>
      </w:r>
      <w:r>
        <w:tab/>
      </w:r>
      <w:r>
        <w:fldChar w:fldCharType="begin"/>
      </w:r>
      <w:r>
        <w:instrText xml:space="preserve"> PAGEREF _Toc128743336 \h </w:instrText>
      </w:r>
      <w:r>
        <w:fldChar w:fldCharType="separate"/>
      </w:r>
      <w:r>
        <w:t>11</w:t>
      </w:r>
      <w:r>
        <w:fldChar w:fldCharType="end"/>
      </w:r>
    </w:p>
    <w:p w14:paraId="171D899B" w14:textId="79EAD606" w:rsidR="002C2EEE" w:rsidRDefault="002C2EEE">
      <w:pPr>
        <w:pStyle w:val="TOC2"/>
        <w:rPr>
          <w:rFonts w:asciiTheme="minorHAnsi" w:eastAsiaTheme="minorEastAsia" w:hAnsiTheme="minorHAnsi" w:cstheme="minorBidi"/>
          <w:sz w:val="22"/>
          <w:szCs w:val="22"/>
          <w:lang w:eastAsia="en-GB"/>
        </w:rPr>
      </w:pPr>
      <w:r>
        <w:t>3.2</w:t>
      </w:r>
      <w:r>
        <w:tab/>
        <w:t>Symbols</w:t>
      </w:r>
      <w:r>
        <w:tab/>
      </w:r>
      <w:r>
        <w:fldChar w:fldCharType="begin"/>
      </w:r>
      <w:r>
        <w:instrText xml:space="preserve"> PAGEREF _Toc128743337 \h </w:instrText>
      </w:r>
      <w:r>
        <w:fldChar w:fldCharType="separate"/>
      </w:r>
      <w:r>
        <w:t>14</w:t>
      </w:r>
      <w:r>
        <w:fldChar w:fldCharType="end"/>
      </w:r>
    </w:p>
    <w:p w14:paraId="6334B029" w14:textId="5EBBD7B0" w:rsidR="002C2EEE" w:rsidRDefault="002C2EEE">
      <w:pPr>
        <w:pStyle w:val="TOC2"/>
        <w:rPr>
          <w:rFonts w:asciiTheme="minorHAnsi" w:eastAsiaTheme="minorEastAsia" w:hAnsiTheme="minorHAnsi" w:cstheme="minorBidi"/>
          <w:sz w:val="22"/>
          <w:szCs w:val="22"/>
          <w:lang w:eastAsia="en-GB"/>
        </w:rPr>
      </w:pPr>
      <w:r>
        <w:t>3.3</w:t>
      </w:r>
      <w:r>
        <w:tab/>
        <w:t>Abbreviations</w:t>
      </w:r>
      <w:r>
        <w:tab/>
      </w:r>
      <w:r>
        <w:fldChar w:fldCharType="begin"/>
      </w:r>
      <w:r>
        <w:instrText xml:space="preserve"> PAGEREF _Toc128743338 \h </w:instrText>
      </w:r>
      <w:r>
        <w:fldChar w:fldCharType="separate"/>
      </w:r>
      <w:r>
        <w:t>14</w:t>
      </w:r>
      <w:r>
        <w:fldChar w:fldCharType="end"/>
      </w:r>
    </w:p>
    <w:p w14:paraId="77570AB7" w14:textId="0175F31B" w:rsidR="002C2EEE" w:rsidRDefault="002C2EEE">
      <w:pPr>
        <w:pStyle w:val="TOC1"/>
        <w:rPr>
          <w:rFonts w:asciiTheme="minorHAnsi" w:eastAsiaTheme="minorEastAsia" w:hAnsiTheme="minorHAnsi" w:cstheme="minorBidi"/>
          <w:szCs w:val="22"/>
          <w:lang w:eastAsia="en-GB"/>
        </w:rPr>
      </w:pPr>
      <w:r>
        <w:t>4</w:t>
      </w:r>
      <w:r>
        <w:tab/>
        <w:t>Overview</w:t>
      </w:r>
      <w:r>
        <w:tab/>
      </w:r>
      <w:r>
        <w:fldChar w:fldCharType="begin"/>
      </w:r>
      <w:r>
        <w:instrText xml:space="preserve"> PAGEREF _Toc128743339 \h </w:instrText>
      </w:r>
      <w:r>
        <w:fldChar w:fldCharType="separate"/>
      </w:r>
      <w:r>
        <w:t>15</w:t>
      </w:r>
      <w:r>
        <w:fldChar w:fldCharType="end"/>
      </w:r>
    </w:p>
    <w:p w14:paraId="614313B4" w14:textId="16078E7C" w:rsidR="002C2EEE" w:rsidRDefault="002C2EEE">
      <w:pPr>
        <w:pStyle w:val="TOC1"/>
        <w:rPr>
          <w:rFonts w:asciiTheme="minorHAnsi" w:eastAsiaTheme="minorEastAsia" w:hAnsiTheme="minorHAnsi" w:cstheme="minorBidi"/>
          <w:szCs w:val="22"/>
          <w:lang w:eastAsia="en-GB"/>
        </w:rPr>
      </w:pPr>
      <w:r>
        <w:t>5</w:t>
      </w:r>
      <w:r>
        <w:tab/>
        <w:t>Architecture description</w:t>
      </w:r>
      <w:r>
        <w:tab/>
      </w:r>
      <w:r>
        <w:fldChar w:fldCharType="begin"/>
      </w:r>
      <w:r>
        <w:instrText xml:space="preserve"> PAGEREF _Toc128743340 \h </w:instrText>
      </w:r>
      <w:r>
        <w:fldChar w:fldCharType="separate"/>
      </w:r>
      <w:r>
        <w:t>17</w:t>
      </w:r>
      <w:r>
        <w:fldChar w:fldCharType="end"/>
      </w:r>
    </w:p>
    <w:p w14:paraId="6557B8BB" w14:textId="3F016097" w:rsidR="002C2EEE" w:rsidRDefault="002C2EEE">
      <w:pPr>
        <w:pStyle w:val="TOC2"/>
        <w:rPr>
          <w:rFonts w:asciiTheme="minorHAnsi" w:eastAsiaTheme="minorEastAsia" w:hAnsiTheme="minorHAnsi" w:cstheme="minorBidi"/>
          <w:sz w:val="22"/>
          <w:szCs w:val="22"/>
          <w:lang w:eastAsia="en-GB"/>
        </w:rPr>
      </w:pPr>
      <w:r w:rsidRPr="0075067C">
        <w:rPr>
          <w:rFonts w:cs="Arial"/>
        </w:rPr>
        <w:t>5.</w:t>
      </w:r>
      <w:r>
        <w:t>1</w:t>
      </w:r>
      <w:r>
        <w:tab/>
        <w:t>High Level Architecture</w:t>
      </w:r>
      <w:r>
        <w:tab/>
      </w:r>
      <w:r>
        <w:fldChar w:fldCharType="begin"/>
      </w:r>
      <w:r>
        <w:instrText xml:space="preserve"> PAGEREF _Toc128743341 \h </w:instrText>
      </w:r>
      <w:r>
        <w:fldChar w:fldCharType="separate"/>
      </w:r>
      <w:r>
        <w:t>17</w:t>
      </w:r>
      <w:r>
        <w:fldChar w:fldCharType="end"/>
      </w:r>
    </w:p>
    <w:p w14:paraId="7156BDB0" w14:textId="01F599FC" w:rsidR="002C2EEE" w:rsidRDefault="002C2EEE">
      <w:pPr>
        <w:pStyle w:val="TOC2"/>
        <w:rPr>
          <w:rFonts w:asciiTheme="minorHAnsi" w:eastAsiaTheme="minorEastAsia" w:hAnsiTheme="minorHAnsi" w:cstheme="minorBidi"/>
          <w:sz w:val="22"/>
          <w:szCs w:val="22"/>
          <w:lang w:eastAsia="en-GB"/>
        </w:rPr>
      </w:pPr>
      <w:r>
        <w:t>5.2</w:t>
      </w:r>
      <w:r>
        <w:tab/>
        <w:t>Network Architecture</w:t>
      </w:r>
      <w:r>
        <w:tab/>
      </w:r>
      <w:r>
        <w:fldChar w:fldCharType="begin"/>
      </w:r>
      <w:r>
        <w:instrText xml:space="preserve"> PAGEREF _Toc128743342 \h </w:instrText>
      </w:r>
      <w:r>
        <w:fldChar w:fldCharType="separate"/>
      </w:r>
      <w:r>
        <w:t>20</w:t>
      </w:r>
      <w:r>
        <w:fldChar w:fldCharType="end"/>
      </w:r>
    </w:p>
    <w:p w14:paraId="27B80E63" w14:textId="2CF4C043" w:rsidR="002C2EEE" w:rsidRDefault="002C2EEE">
      <w:pPr>
        <w:pStyle w:val="TOC3"/>
        <w:rPr>
          <w:rFonts w:asciiTheme="minorHAnsi" w:eastAsiaTheme="minorEastAsia" w:hAnsiTheme="minorHAnsi" w:cstheme="minorBidi"/>
          <w:sz w:val="22"/>
          <w:szCs w:val="22"/>
          <w:lang w:eastAsia="en-GB"/>
        </w:rPr>
      </w:pPr>
      <w:r>
        <w:t>5.2.1</w:t>
      </w:r>
      <w:r>
        <w:tab/>
        <w:t>General Requirements</w:t>
      </w:r>
      <w:r>
        <w:tab/>
      </w:r>
      <w:r>
        <w:fldChar w:fldCharType="begin"/>
      </w:r>
      <w:r>
        <w:instrText xml:space="preserve"> PAGEREF _Toc128743343 \h </w:instrText>
      </w:r>
      <w:r>
        <w:fldChar w:fldCharType="separate"/>
      </w:r>
      <w:r>
        <w:t>20</w:t>
      </w:r>
      <w:r>
        <w:fldChar w:fldCharType="end"/>
      </w:r>
    </w:p>
    <w:p w14:paraId="5B0CB2C5" w14:textId="7CD9DF6A" w:rsidR="002C2EEE" w:rsidRDefault="002C2EEE">
      <w:pPr>
        <w:pStyle w:val="TOC3"/>
        <w:rPr>
          <w:rFonts w:asciiTheme="minorHAnsi" w:eastAsiaTheme="minorEastAsia" w:hAnsiTheme="minorHAnsi" w:cstheme="minorBidi"/>
          <w:sz w:val="22"/>
          <w:szCs w:val="22"/>
          <w:lang w:eastAsia="en-GB"/>
        </w:rPr>
      </w:pPr>
      <w:r>
        <w:t>5.2.2</w:t>
      </w:r>
      <w:r>
        <w:tab/>
        <w:t>The Adaptor-Node interface</w:t>
      </w:r>
      <w:r>
        <w:tab/>
      </w:r>
      <w:r>
        <w:fldChar w:fldCharType="begin"/>
      </w:r>
      <w:r>
        <w:instrText xml:space="preserve"> PAGEREF _Toc128743344 \h </w:instrText>
      </w:r>
      <w:r>
        <w:fldChar w:fldCharType="separate"/>
      </w:r>
      <w:r>
        <w:t>20</w:t>
      </w:r>
      <w:r>
        <w:fldChar w:fldCharType="end"/>
      </w:r>
    </w:p>
    <w:p w14:paraId="1133225C" w14:textId="7E6DC7EA" w:rsidR="002C2EEE" w:rsidRDefault="002C2EEE">
      <w:pPr>
        <w:pStyle w:val="TOC3"/>
        <w:rPr>
          <w:rFonts w:asciiTheme="minorHAnsi" w:eastAsiaTheme="minorEastAsia" w:hAnsiTheme="minorHAnsi" w:cstheme="minorBidi"/>
          <w:sz w:val="22"/>
          <w:szCs w:val="22"/>
          <w:lang w:eastAsia="en-GB"/>
        </w:rPr>
      </w:pPr>
      <w:r>
        <w:t>5.2.3</w:t>
      </w:r>
      <w:r>
        <w:tab/>
        <w:t>The Node to Node communication</w:t>
      </w:r>
      <w:r>
        <w:tab/>
      </w:r>
      <w:r>
        <w:fldChar w:fldCharType="begin"/>
      </w:r>
      <w:r>
        <w:instrText xml:space="preserve"> PAGEREF _Toc128743345 \h </w:instrText>
      </w:r>
      <w:r>
        <w:fldChar w:fldCharType="separate"/>
      </w:r>
      <w:r>
        <w:t>21</w:t>
      </w:r>
      <w:r>
        <w:fldChar w:fldCharType="end"/>
      </w:r>
    </w:p>
    <w:p w14:paraId="71B9E163" w14:textId="76DAFDDF" w:rsidR="002C2EEE" w:rsidRDefault="002C2EEE">
      <w:pPr>
        <w:pStyle w:val="TOC3"/>
        <w:rPr>
          <w:rFonts w:asciiTheme="minorHAnsi" w:eastAsiaTheme="minorEastAsia" w:hAnsiTheme="minorHAnsi" w:cstheme="minorBidi"/>
          <w:sz w:val="22"/>
          <w:szCs w:val="22"/>
          <w:lang w:eastAsia="en-GB"/>
        </w:rPr>
      </w:pPr>
      <w:r>
        <w:t>5.2.4</w:t>
      </w:r>
      <w:r>
        <w:tab/>
        <w:t>The Adaptor to Node communication</w:t>
      </w:r>
      <w:r>
        <w:tab/>
      </w:r>
      <w:r>
        <w:fldChar w:fldCharType="begin"/>
      </w:r>
      <w:r>
        <w:instrText xml:space="preserve"> PAGEREF _Toc128743346 \h </w:instrText>
      </w:r>
      <w:r>
        <w:fldChar w:fldCharType="separate"/>
      </w:r>
      <w:r>
        <w:t>23</w:t>
      </w:r>
      <w:r>
        <w:fldChar w:fldCharType="end"/>
      </w:r>
    </w:p>
    <w:p w14:paraId="03087520" w14:textId="1658C794" w:rsidR="002C2EEE" w:rsidRPr="003F1B15" w:rsidRDefault="002C2EEE">
      <w:pPr>
        <w:pStyle w:val="TOC2"/>
        <w:rPr>
          <w:rFonts w:asciiTheme="minorHAnsi" w:eastAsiaTheme="minorEastAsia" w:hAnsiTheme="minorHAnsi" w:cstheme="minorBidi"/>
          <w:sz w:val="22"/>
          <w:szCs w:val="22"/>
          <w:lang w:val="fr-FR" w:eastAsia="en-GB"/>
        </w:rPr>
      </w:pPr>
      <w:r w:rsidRPr="003F1B15">
        <w:rPr>
          <w:lang w:val="fr-FR"/>
        </w:rPr>
        <w:t>5.3</w:t>
      </w:r>
      <w:r w:rsidRPr="003F1B15">
        <w:rPr>
          <w:lang w:val="fr-FR"/>
        </w:rPr>
        <w:tab/>
        <w:t>Service Description</w:t>
      </w:r>
      <w:r w:rsidRPr="003F1B15">
        <w:rPr>
          <w:lang w:val="fr-FR"/>
        </w:rPr>
        <w:tab/>
      </w:r>
      <w:r>
        <w:fldChar w:fldCharType="begin"/>
      </w:r>
      <w:r w:rsidRPr="003F1B15">
        <w:rPr>
          <w:lang w:val="fr-FR"/>
        </w:rPr>
        <w:instrText xml:space="preserve"> PAGEREF _Toc128743347 \h </w:instrText>
      </w:r>
      <w:r>
        <w:fldChar w:fldCharType="separate"/>
      </w:r>
      <w:r w:rsidRPr="003F1B15">
        <w:rPr>
          <w:lang w:val="fr-FR"/>
        </w:rPr>
        <w:t>23</w:t>
      </w:r>
      <w:r>
        <w:fldChar w:fldCharType="end"/>
      </w:r>
    </w:p>
    <w:p w14:paraId="7681FE4D" w14:textId="5C5EADCD" w:rsidR="002C2EEE" w:rsidRPr="003F1B15" w:rsidRDefault="002C2EEE">
      <w:pPr>
        <w:pStyle w:val="TOC3"/>
        <w:rPr>
          <w:rFonts w:asciiTheme="minorHAnsi" w:eastAsiaTheme="minorEastAsia" w:hAnsiTheme="minorHAnsi" w:cstheme="minorBidi"/>
          <w:sz w:val="22"/>
          <w:szCs w:val="22"/>
          <w:lang w:val="fr-FR" w:eastAsia="en-GB"/>
        </w:rPr>
      </w:pPr>
      <w:r w:rsidRPr="003F1B15">
        <w:rPr>
          <w:lang w:val="fr-FR"/>
        </w:rPr>
        <w:t>5.3.1</w:t>
      </w:r>
      <w:r w:rsidRPr="003F1B15">
        <w:rPr>
          <w:lang w:val="fr-FR"/>
        </w:rPr>
        <w:tab/>
        <w:t>General Requirements</w:t>
      </w:r>
      <w:r w:rsidRPr="003F1B15">
        <w:rPr>
          <w:lang w:val="fr-FR"/>
        </w:rPr>
        <w:tab/>
      </w:r>
      <w:r>
        <w:fldChar w:fldCharType="begin"/>
      </w:r>
      <w:r w:rsidRPr="003F1B15">
        <w:rPr>
          <w:lang w:val="fr-FR"/>
        </w:rPr>
        <w:instrText xml:space="preserve"> PAGEREF _Toc128743348 \h </w:instrText>
      </w:r>
      <w:r>
        <w:fldChar w:fldCharType="separate"/>
      </w:r>
      <w:r w:rsidRPr="003F1B15">
        <w:rPr>
          <w:lang w:val="fr-FR"/>
        </w:rPr>
        <w:t>23</w:t>
      </w:r>
      <w:r>
        <w:fldChar w:fldCharType="end"/>
      </w:r>
    </w:p>
    <w:p w14:paraId="7405BA38" w14:textId="29F3A0E8" w:rsidR="002C2EEE" w:rsidRPr="003F1B15" w:rsidRDefault="002C2EEE">
      <w:pPr>
        <w:pStyle w:val="TOC3"/>
        <w:rPr>
          <w:rFonts w:asciiTheme="minorHAnsi" w:eastAsiaTheme="minorEastAsia" w:hAnsiTheme="minorHAnsi" w:cstheme="minorBidi"/>
          <w:sz w:val="22"/>
          <w:szCs w:val="22"/>
          <w:lang w:val="fr-FR" w:eastAsia="en-GB"/>
        </w:rPr>
      </w:pPr>
      <w:r w:rsidRPr="0075067C">
        <w:rPr>
          <w:lang w:val="fr-FR"/>
        </w:rPr>
        <w:t>5.3.2</w:t>
      </w:r>
      <w:r w:rsidRPr="0075067C">
        <w:rPr>
          <w:lang w:val="fr-FR"/>
        </w:rPr>
        <w:tab/>
        <w:t>Infrastructure (Core Services)</w:t>
      </w:r>
      <w:r w:rsidRPr="003F1B15">
        <w:rPr>
          <w:lang w:val="fr-FR"/>
        </w:rPr>
        <w:tab/>
      </w:r>
      <w:r>
        <w:fldChar w:fldCharType="begin"/>
      </w:r>
      <w:r w:rsidRPr="003F1B15">
        <w:rPr>
          <w:lang w:val="fr-FR"/>
        </w:rPr>
        <w:instrText xml:space="preserve"> PAGEREF _Toc128743349 \h </w:instrText>
      </w:r>
      <w:r>
        <w:fldChar w:fldCharType="separate"/>
      </w:r>
      <w:r w:rsidRPr="003F1B15">
        <w:rPr>
          <w:lang w:val="fr-FR"/>
        </w:rPr>
        <w:t>25</w:t>
      </w:r>
      <w:r>
        <w:fldChar w:fldCharType="end"/>
      </w:r>
    </w:p>
    <w:p w14:paraId="1AC5FCFE" w14:textId="0C7117F8" w:rsidR="002C2EEE" w:rsidRPr="003F1B15" w:rsidRDefault="002C2EEE">
      <w:pPr>
        <w:pStyle w:val="TOC4"/>
        <w:rPr>
          <w:rFonts w:asciiTheme="minorHAnsi" w:eastAsiaTheme="minorEastAsia" w:hAnsiTheme="minorHAnsi" w:cstheme="minorBidi"/>
          <w:sz w:val="22"/>
          <w:szCs w:val="22"/>
          <w:lang w:val="fr-FR" w:eastAsia="en-GB"/>
        </w:rPr>
      </w:pPr>
      <w:r w:rsidRPr="003F1B15">
        <w:rPr>
          <w:lang w:val="fr-FR"/>
        </w:rPr>
        <w:t>5.3.2.1</w:t>
      </w:r>
      <w:r w:rsidRPr="003F1B15">
        <w:rPr>
          <w:lang w:val="fr-FR"/>
        </w:rPr>
        <w:tab/>
        <w:t>Infrastructure Introduction</w:t>
      </w:r>
      <w:r w:rsidRPr="003F1B15">
        <w:rPr>
          <w:lang w:val="fr-FR"/>
        </w:rPr>
        <w:tab/>
      </w:r>
      <w:r>
        <w:fldChar w:fldCharType="begin"/>
      </w:r>
      <w:r w:rsidRPr="003F1B15">
        <w:rPr>
          <w:lang w:val="fr-FR"/>
        </w:rPr>
        <w:instrText xml:space="preserve"> PAGEREF _Toc128743350 \h </w:instrText>
      </w:r>
      <w:r>
        <w:fldChar w:fldCharType="separate"/>
      </w:r>
      <w:r w:rsidRPr="003F1B15">
        <w:rPr>
          <w:lang w:val="fr-FR"/>
        </w:rPr>
        <w:t>25</w:t>
      </w:r>
      <w:r>
        <w:fldChar w:fldCharType="end"/>
      </w:r>
    </w:p>
    <w:p w14:paraId="38875F7C" w14:textId="3B7989A3" w:rsidR="002C2EEE" w:rsidRDefault="002C2EEE">
      <w:pPr>
        <w:pStyle w:val="TOC4"/>
        <w:rPr>
          <w:rFonts w:asciiTheme="minorHAnsi" w:eastAsiaTheme="minorEastAsia" w:hAnsiTheme="minorHAnsi" w:cstheme="minorBidi"/>
          <w:sz w:val="22"/>
          <w:szCs w:val="22"/>
          <w:lang w:eastAsia="en-GB"/>
        </w:rPr>
      </w:pPr>
      <w:r>
        <w:t>5.3.2.2</w:t>
      </w:r>
      <w:r>
        <w:tab/>
        <w:t>Auditing Services</w:t>
      </w:r>
      <w:r>
        <w:tab/>
      </w:r>
      <w:r>
        <w:fldChar w:fldCharType="begin"/>
      </w:r>
      <w:r>
        <w:instrText xml:space="preserve"> PAGEREF _Toc128743351 \h </w:instrText>
      </w:r>
      <w:r>
        <w:fldChar w:fldCharType="separate"/>
      </w:r>
      <w:r>
        <w:t>25</w:t>
      </w:r>
      <w:r>
        <w:fldChar w:fldCharType="end"/>
      </w:r>
    </w:p>
    <w:p w14:paraId="3C66EF44" w14:textId="3DF75D6F" w:rsidR="002C2EEE" w:rsidRDefault="002C2EEE">
      <w:pPr>
        <w:pStyle w:val="TOC4"/>
        <w:rPr>
          <w:rFonts w:asciiTheme="minorHAnsi" w:eastAsiaTheme="minorEastAsia" w:hAnsiTheme="minorHAnsi" w:cstheme="minorBidi"/>
          <w:sz w:val="22"/>
          <w:szCs w:val="22"/>
          <w:lang w:eastAsia="en-GB"/>
        </w:rPr>
      </w:pPr>
      <w:r>
        <w:rPr>
          <w:lang w:eastAsia="it-IT"/>
        </w:rPr>
        <w:t>5.3.2.3</w:t>
      </w:r>
      <w:r>
        <w:rPr>
          <w:lang w:eastAsia="it-IT"/>
        </w:rPr>
        <w:tab/>
        <w:t>Application Security Services</w:t>
      </w:r>
      <w:r>
        <w:tab/>
      </w:r>
      <w:r>
        <w:fldChar w:fldCharType="begin"/>
      </w:r>
      <w:r>
        <w:instrText xml:space="preserve"> PAGEREF _Toc128743352 \h </w:instrText>
      </w:r>
      <w:r>
        <w:fldChar w:fldCharType="separate"/>
      </w:r>
      <w:r>
        <w:t>27</w:t>
      </w:r>
      <w:r>
        <w:fldChar w:fldCharType="end"/>
      </w:r>
    </w:p>
    <w:p w14:paraId="53F5C7AA" w14:textId="211D29B1" w:rsidR="002C2EEE" w:rsidRDefault="002C2EEE">
      <w:pPr>
        <w:pStyle w:val="TOC5"/>
        <w:rPr>
          <w:rFonts w:asciiTheme="minorHAnsi" w:eastAsiaTheme="minorEastAsia" w:hAnsiTheme="minorHAnsi" w:cstheme="minorBidi"/>
          <w:sz w:val="22"/>
          <w:szCs w:val="22"/>
          <w:lang w:eastAsia="en-GB"/>
        </w:rPr>
      </w:pPr>
      <w:r>
        <w:t>5.3.2.3.1</w:t>
      </w:r>
      <w:r>
        <w:tab/>
      </w:r>
      <w:r>
        <w:rPr>
          <w:lang w:eastAsia="it-IT"/>
        </w:rPr>
        <w:t>Identification and Authentication Services</w:t>
      </w:r>
      <w:r>
        <w:tab/>
      </w:r>
      <w:r>
        <w:fldChar w:fldCharType="begin"/>
      </w:r>
      <w:r>
        <w:instrText xml:space="preserve"> PAGEREF _Toc128743353 \h </w:instrText>
      </w:r>
      <w:r>
        <w:fldChar w:fldCharType="separate"/>
      </w:r>
      <w:r>
        <w:t>27</w:t>
      </w:r>
      <w:r>
        <w:fldChar w:fldCharType="end"/>
      </w:r>
    </w:p>
    <w:p w14:paraId="16F994EF" w14:textId="67DCFF56" w:rsidR="002C2EEE" w:rsidRDefault="002C2EEE">
      <w:pPr>
        <w:pStyle w:val="TOC5"/>
        <w:rPr>
          <w:rFonts w:asciiTheme="minorHAnsi" w:eastAsiaTheme="minorEastAsia" w:hAnsiTheme="minorHAnsi" w:cstheme="minorBidi"/>
          <w:sz w:val="22"/>
          <w:szCs w:val="22"/>
          <w:lang w:eastAsia="en-GB"/>
        </w:rPr>
      </w:pPr>
      <w:r>
        <w:rPr>
          <w:lang w:eastAsia="it-IT"/>
        </w:rPr>
        <w:t>5.3.2.3.2</w:t>
      </w:r>
      <w:r>
        <w:rPr>
          <w:lang w:eastAsia="it-IT"/>
        </w:rPr>
        <w:tab/>
        <w:t xml:space="preserve"> Authorization Services</w:t>
      </w:r>
      <w:r>
        <w:tab/>
      </w:r>
      <w:r>
        <w:fldChar w:fldCharType="begin"/>
      </w:r>
      <w:r>
        <w:instrText xml:space="preserve"> PAGEREF _Toc128743354 \h </w:instrText>
      </w:r>
      <w:r>
        <w:fldChar w:fldCharType="separate"/>
      </w:r>
      <w:r>
        <w:t>28</w:t>
      </w:r>
      <w:r>
        <w:fldChar w:fldCharType="end"/>
      </w:r>
    </w:p>
    <w:p w14:paraId="7FD355EF" w14:textId="24105A49" w:rsidR="002C2EEE" w:rsidRDefault="002C2EEE">
      <w:pPr>
        <w:pStyle w:val="TOC4"/>
        <w:rPr>
          <w:rFonts w:asciiTheme="minorHAnsi" w:eastAsiaTheme="minorEastAsia" w:hAnsiTheme="minorHAnsi" w:cstheme="minorBidi"/>
          <w:sz w:val="22"/>
          <w:szCs w:val="22"/>
          <w:lang w:eastAsia="en-GB"/>
        </w:rPr>
      </w:pPr>
      <w:r>
        <w:rPr>
          <w:lang w:eastAsia="it-IT"/>
        </w:rPr>
        <w:t>5.3.2.4</w:t>
      </w:r>
      <w:r>
        <w:rPr>
          <w:lang w:eastAsia="it-IT"/>
        </w:rPr>
        <w:tab/>
        <w:t>Network and Secure Communication Services</w:t>
      </w:r>
      <w:r>
        <w:tab/>
      </w:r>
      <w:r>
        <w:fldChar w:fldCharType="begin"/>
      </w:r>
      <w:r>
        <w:instrText xml:space="preserve"> PAGEREF _Toc128743355 \h </w:instrText>
      </w:r>
      <w:r>
        <w:fldChar w:fldCharType="separate"/>
      </w:r>
      <w:r>
        <w:t>29</w:t>
      </w:r>
      <w:r>
        <w:fldChar w:fldCharType="end"/>
      </w:r>
    </w:p>
    <w:p w14:paraId="6994AC1B" w14:textId="42AD4BAB" w:rsidR="002C2EEE" w:rsidRDefault="002C2EEE">
      <w:pPr>
        <w:pStyle w:val="TOC5"/>
        <w:rPr>
          <w:rFonts w:asciiTheme="minorHAnsi" w:eastAsiaTheme="minorEastAsia" w:hAnsiTheme="minorHAnsi" w:cstheme="minorBidi"/>
          <w:sz w:val="22"/>
          <w:szCs w:val="22"/>
          <w:lang w:eastAsia="en-GB"/>
        </w:rPr>
      </w:pPr>
      <w:r>
        <w:t>5.3.2.4.1</w:t>
      </w:r>
      <w:r>
        <w:tab/>
        <w:t>General Requirements</w:t>
      </w:r>
      <w:r>
        <w:tab/>
      </w:r>
      <w:r>
        <w:fldChar w:fldCharType="begin"/>
      </w:r>
      <w:r>
        <w:instrText xml:space="preserve"> PAGEREF _Toc128743356 \h </w:instrText>
      </w:r>
      <w:r>
        <w:fldChar w:fldCharType="separate"/>
      </w:r>
      <w:r>
        <w:t>29</w:t>
      </w:r>
      <w:r>
        <w:fldChar w:fldCharType="end"/>
      </w:r>
    </w:p>
    <w:p w14:paraId="079B726F" w14:textId="6A46F7CA" w:rsidR="002C2EEE" w:rsidRDefault="002C2EEE">
      <w:pPr>
        <w:pStyle w:val="TOC5"/>
        <w:rPr>
          <w:rFonts w:asciiTheme="minorHAnsi" w:eastAsiaTheme="minorEastAsia" w:hAnsiTheme="minorHAnsi" w:cstheme="minorBidi"/>
          <w:sz w:val="22"/>
          <w:szCs w:val="22"/>
          <w:lang w:eastAsia="en-GB"/>
        </w:rPr>
      </w:pPr>
      <w:r>
        <w:t>5.3.2.4.2</w:t>
      </w:r>
      <w:r>
        <w:tab/>
        <w:t>Service Manager (or Service Discover)</w:t>
      </w:r>
      <w:r>
        <w:tab/>
      </w:r>
      <w:r>
        <w:fldChar w:fldCharType="begin"/>
      </w:r>
      <w:r>
        <w:instrText xml:space="preserve"> PAGEREF _Toc128743357 \h </w:instrText>
      </w:r>
      <w:r>
        <w:fldChar w:fldCharType="separate"/>
      </w:r>
      <w:r>
        <w:t>29</w:t>
      </w:r>
      <w:r>
        <w:fldChar w:fldCharType="end"/>
      </w:r>
    </w:p>
    <w:p w14:paraId="7181D201" w14:textId="5EED9232" w:rsidR="002C2EEE" w:rsidRDefault="002C2EEE">
      <w:pPr>
        <w:pStyle w:val="TOC4"/>
        <w:rPr>
          <w:rFonts w:asciiTheme="minorHAnsi" w:eastAsiaTheme="minorEastAsia" w:hAnsiTheme="minorHAnsi" w:cstheme="minorBidi"/>
          <w:sz w:val="22"/>
          <w:szCs w:val="22"/>
          <w:lang w:eastAsia="en-GB"/>
        </w:rPr>
      </w:pPr>
      <w:r>
        <w:rPr>
          <w:lang w:eastAsia="it-IT"/>
        </w:rPr>
        <w:t>5.3.2.5</w:t>
      </w:r>
      <w:r>
        <w:rPr>
          <w:lang w:eastAsia="it-IT"/>
        </w:rPr>
        <w:tab/>
        <w:t>Administration User Interface</w:t>
      </w:r>
      <w:r>
        <w:tab/>
      </w:r>
      <w:r>
        <w:fldChar w:fldCharType="begin"/>
      </w:r>
      <w:r>
        <w:instrText xml:space="preserve"> PAGEREF _Toc128743358 \h </w:instrText>
      </w:r>
      <w:r>
        <w:fldChar w:fldCharType="separate"/>
      </w:r>
      <w:r>
        <w:t>30</w:t>
      </w:r>
      <w:r>
        <w:fldChar w:fldCharType="end"/>
      </w:r>
    </w:p>
    <w:p w14:paraId="1C626DB9" w14:textId="140423A4" w:rsidR="002C2EEE" w:rsidRDefault="002C2EEE">
      <w:pPr>
        <w:pStyle w:val="TOC4"/>
        <w:rPr>
          <w:rFonts w:asciiTheme="minorHAnsi" w:eastAsiaTheme="minorEastAsia" w:hAnsiTheme="minorHAnsi" w:cstheme="minorBidi"/>
          <w:sz w:val="22"/>
          <w:szCs w:val="22"/>
          <w:lang w:eastAsia="en-GB"/>
        </w:rPr>
      </w:pPr>
      <w:r>
        <w:t>5.3.2.6</w:t>
      </w:r>
      <w:r>
        <w:tab/>
        <w:t>Collaboration tools</w:t>
      </w:r>
      <w:r>
        <w:tab/>
      </w:r>
      <w:r>
        <w:fldChar w:fldCharType="begin"/>
      </w:r>
      <w:r>
        <w:instrText xml:space="preserve"> PAGEREF _Toc128743359 \h </w:instrText>
      </w:r>
      <w:r>
        <w:fldChar w:fldCharType="separate"/>
      </w:r>
      <w:r>
        <w:t>30</w:t>
      </w:r>
      <w:r>
        <w:fldChar w:fldCharType="end"/>
      </w:r>
    </w:p>
    <w:p w14:paraId="07180157" w14:textId="12A84F1F" w:rsidR="002C2EEE" w:rsidRDefault="002C2EEE">
      <w:pPr>
        <w:pStyle w:val="TOC3"/>
        <w:rPr>
          <w:rFonts w:asciiTheme="minorHAnsi" w:eastAsiaTheme="minorEastAsia" w:hAnsiTheme="minorHAnsi" w:cstheme="minorBidi"/>
          <w:sz w:val="22"/>
          <w:szCs w:val="22"/>
          <w:lang w:eastAsia="en-GB"/>
        </w:rPr>
      </w:pPr>
      <w:r>
        <w:t>5.3.3</w:t>
      </w:r>
      <w:r>
        <w:tab/>
        <w:t>Interface (</w:t>
      </w:r>
      <w:r w:rsidRPr="0075067C">
        <w:rPr>
          <w:rFonts w:cs="Arial"/>
        </w:rPr>
        <w:t>Common Services)</w:t>
      </w:r>
      <w:r>
        <w:tab/>
      </w:r>
      <w:r>
        <w:fldChar w:fldCharType="begin"/>
      </w:r>
      <w:r>
        <w:instrText xml:space="preserve"> PAGEREF _Toc128743360 \h </w:instrText>
      </w:r>
      <w:r>
        <w:fldChar w:fldCharType="separate"/>
      </w:r>
      <w:r>
        <w:t>31</w:t>
      </w:r>
      <w:r>
        <w:fldChar w:fldCharType="end"/>
      </w:r>
    </w:p>
    <w:p w14:paraId="3EF823BF" w14:textId="3B409FE8" w:rsidR="002C2EEE" w:rsidRDefault="002C2EEE">
      <w:pPr>
        <w:pStyle w:val="TOC4"/>
        <w:rPr>
          <w:rFonts w:asciiTheme="minorHAnsi" w:eastAsiaTheme="minorEastAsia" w:hAnsiTheme="minorHAnsi" w:cstheme="minorBidi"/>
          <w:sz w:val="22"/>
          <w:szCs w:val="22"/>
          <w:lang w:eastAsia="en-GB"/>
        </w:rPr>
      </w:pPr>
      <w:r>
        <w:t>5.3.3.1</w:t>
      </w:r>
      <w:r>
        <w:tab/>
        <w:t>General Requirements</w:t>
      </w:r>
      <w:r>
        <w:tab/>
      </w:r>
      <w:r>
        <w:fldChar w:fldCharType="begin"/>
      </w:r>
      <w:r>
        <w:instrText xml:space="preserve"> PAGEREF _Toc128743361 \h </w:instrText>
      </w:r>
      <w:r>
        <w:fldChar w:fldCharType="separate"/>
      </w:r>
      <w:r>
        <w:t>31</w:t>
      </w:r>
      <w:r>
        <w:fldChar w:fldCharType="end"/>
      </w:r>
    </w:p>
    <w:p w14:paraId="5080389E" w14:textId="3D1CF95E" w:rsidR="002C2EEE" w:rsidRDefault="002C2EEE">
      <w:pPr>
        <w:pStyle w:val="TOC4"/>
        <w:rPr>
          <w:rFonts w:asciiTheme="minorHAnsi" w:eastAsiaTheme="minorEastAsia" w:hAnsiTheme="minorHAnsi" w:cstheme="minorBidi"/>
          <w:sz w:val="22"/>
          <w:szCs w:val="22"/>
          <w:lang w:eastAsia="en-GB"/>
        </w:rPr>
      </w:pPr>
      <w:r>
        <w:t>5.3.3.2</w:t>
      </w:r>
      <w:r>
        <w:tab/>
        <w:t>Interfaces</w:t>
      </w:r>
      <w:r>
        <w:tab/>
      </w:r>
      <w:r>
        <w:fldChar w:fldCharType="begin"/>
      </w:r>
      <w:r>
        <w:instrText xml:space="preserve"> PAGEREF _Toc128743362 \h </w:instrText>
      </w:r>
      <w:r>
        <w:fldChar w:fldCharType="separate"/>
      </w:r>
      <w:r>
        <w:t>31</w:t>
      </w:r>
      <w:r>
        <w:fldChar w:fldCharType="end"/>
      </w:r>
    </w:p>
    <w:p w14:paraId="6208E442" w14:textId="7EF3B441" w:rsidR="002C2EEE" w:rsidRDefault="002C2EEE">
      <w:pPr>
        <w:pStyle w:val="TOC2"/>
        <w:rPr>
          <w:rFonts w:asciiTheme="minorHAnsi" w:eastAsiaTheme="minorEastAsia" w:hAnsiTheme="minorHAnsi" w:cstheme="minorBidi"/>
          <w:sz w:val="22"/>
          <w:szCs w:val="22"/>
          <w:lang w:eastAsia="en-GB"/>
        </w:rPr>
      </w:pPr>
      <w:r>
        <w:t>5.4</w:t>
      </w:r>
      <w:r>
        <w:tab/>
        <w:t>CISE Performances</w:t>
      </w:r>
      <w:r>
        <w:tab/>
      </w:r>
      <w:r>
        <w:fldChar w:fldCharType="begin"/>
      </w:r>
      <w:r>
        <w:instrText xml:space="preserve"> PAGEREF _Toc128743363 \h </w:instrText>
      </w:r>
      <w:r>
        <w:fldChar w:fldCharType="separate"/>
      </w:r>
      <w:r>
        <w:t>33</w:t>
      </w:r>
      <w:r>
        <w:fldChar w:fldCharType="end"/>
      </w:r>
    </w:p>
    <w:p w14:paraId="0A29902C" w14:textId="325CC47A" w:rsidR="002C2EEE" w:rsidRDefault="002C2EEE">
      <w:pPr>
        <w:pStyle w:val="TOC8"/>
        <w:rPr>
          <w:rFonts w:asciiTheme="minorHAnsi" w:eastAsiaTheme="minorEastAsia" w:hAnsiTheme="minorHAnsi" w:cstheme="minorBidi"/>
          <w:b w:val="0"/>
          <w:szCs w:val="22"/>
          <w:lang w:eastAsia="en-GB"/>
        </w:rPr>
      </w:pPr>
      <w:r>
        <w:t>Annex A (informative): VPN security configurations (Unclassified network)</w:t>
      </w:r>
      <w:r>
        <w:tab/>
      </w:r>
      <w:r>
        <w:fldChar w:fldCharType="begin"/>
      </w:r>
      <w:r>
        <w:instrText xml:space="preserve"> PAGEREF _Toc128743364 \h </w:instrText>
      </w:r>
      <w:r>
        <w:fldChar w:fldCharType="separate"/>
      </w:r>
      <w:r>
        <w:t>34</w:t>
      </w:r>
      <w:r>
        <w:fldChar w:fldCharType="end"/>
      </w:r>
    </w:p>
    <w:p w14:paraId="778C9371" w14:textId="2FA67F25" w:rsidR="002C2EEE" w:rsidRDefault="002C2EEE">
      <w:pPr>
        <w:pStyle w:val="TOC1"/>
        <w:rPr>
          <w:rFonts w:asciiTheme="minorHAnsi" w:eastAsiaTheme="minorEastAsia" w:hAnsiTheme="minorHAnsi" w:cstheme="minorBidi"/>
          <w:szCs w:val="22"/>
          <w:lang w:eastAsia="en-GB"/>
        </w:rPr>
      </w:pPr>
      <w:r>
        <w:t>A.1</w:t>
      </w:r>
      <w:r>
        <w:tab/>
        <w:t>Introduction</w:t>
      </w:r>
      <w:r>
        <w:tab/>
      </w:r>
      <w:r>
        <w:fldChar w:fldCharType="begin"/>
      </w:r>
      <w:r>
        <w:instrText xml:space="preserve"> PAGEREF _Toc128743365 \h </w:instrText>
      </w:r>
      <w:r>
        <w:fldChar w:fldCharType="separate"/>
      </w:r>
      <w:r>
        <w:t>34</w:t>
      </w:r>
      <w:r>
        <w:fldChar w:fldCharType="end"/>
      </w:r>
    </w:p>
    <w:p w14:paraId="67013D60" w14:textId="280EDBD3" w:rsidR="002C2EEE" w:rsidRDefault="002C2EEE">
      <w:pPr>
        <w:pStyle w:val="TOC1"/>
        <w:rPr>
          <w:rFonts w:asciiTheme="minorHAnsi" w:eastAsiaTheme="minorEastAsia" w:hAnsiTheme="minorHAnsi" w:cstheme="minorBidi"/>
          <w:szCs w:val="22"/>
          <w:lang w:eastAsia="en-GB"/>
        </w:rPr>
      </w:pPr>
      <w:r>
        <w:t>A.2</w:t>
      </w:r>
      <w:r>
        <w:tab/>
        <w:t>Configuration A</w:t>
      </w:r>
      <w:r>
        <w:tab/>
      </w:r>
      <w:r>
        <w:fldChar w:fldCharType="begin"/>
      </w:r>
      <w:r>
        <w:instrText xml:space="preserve"> PAGEREF _Toc128743366 \h </w:instrText>
      </w:r>
      <w:r>
        <w:fldChar w:fldCharType="separate"/>
      </w:r>
      <w:r>
        <w:t>35</w:t>
      </w:r>
      <w:r>
        <w:fldChar w:fldCharType="end"/>
      </w:r>
    </w:p>
    <w:p w14:paraId="359C784C" w14:textId="3164DFDE" w:rsidR="002C2EEE" w:rsidRDefault="002C2EEE">
      <w:pPr>
        <w:pStyle w:val="TOC1"/>
        <w:rPr>
          <w:rFonts w:asciiTheme="minorHAnsi" w:eastAsiaTheme="minorEastAsia" w:hAnsiTheme="minorHAnsi" w:cstheme="minorBidi"/>
          <w:szCs w:val="22"/>
          <w:lang w:eastAsia="en-GB"/>
        </w:rPr>
      </w:pPr>
      <w:r>
        <w:t>A.3</w:t>
      </w:r>
      <w:r>
        <w:tab/>
        <w:t>Configuration B</w:t>
      </w:r>
      <w:r>
        <w:tab/>
      </w:r>
      <w:r>
        <w:fldChar w:fldCharType="begin"/>
      </w:r>
      <w:r>
        <w:instrText xml:space="preserve"> PAGEREF _Toc128743367 \h </w:instrText>
      </w:r>
      <w:r>
        <w:fldChar w:fldCharType="separate"/>
      </w:r>
      <w:r>
        <w:t>35</w:t>
      </w:r>
      <w:r>
        <w:fldChar w:fldCharType="end"/>
      </w:r>
    </w:p>
    <w:p w14:paraId="4EBFCF14" w14:textId="68DC1B45" w:rsidR="002C2EEE" w:rsidRDefault="002C2EEE">
      <w:pPr>
        <w:pStyle w:val="TOC1"/>
        <w:rPr>
          <w:rFonts w:asciiTheme="minorHAnsi" w:eastAsiaTheme="minorEastAsia" w:hAnsiTheme="minorHAnsi" w:cstheme="minorBidi"/>
          <w:szCs w:val="22"/>
          <w:lang w:eastAsia="en-GB"/>
        </w:rPr>
      </w:pPr>
      <w:r>
        <w:t>History</w:t>
      </w:r>
      <w:r>
        <w:tab/>
      </w:r>
      <w:r>
        <w:fldChar w:fldCharType="begin"/>
      </w:r>
      <w:r>
        <w:instrText xml:space="preserve"> PAGEREF _Toc128743368 \h </w:instrText>
      </w:r>
      <w:r>
        <w:fldChar w:fldCharType="separate"/>
      </w:r>
      <w:r>
        <w:t>37</w:t>
      </w:r>
      <w:r>
        <w:fldChar w:fldCharType="end"/>
      </w:r>
    </w:p>
    <w:p w14:paraId="044C51C0" w14:textId="63BED7D4" w:rsidR="00B113B7" w:rsidRPr="00C4793D" w:rsidRDefault="003C0A8A">
      <w:r>
        <w:fldChar w:fldCharType="end"/>
      </w:r>
    </w:p>
    <w:p w14:paraId="010FA4AF" w14:textId="77777777" w:rsidR="00291928" w:rsidRPr="00C4793D" w:rsidRDefault="00291928">
      <w:pPr>
        <w:spacing w:after="0"/>
        <w:ind w:left="-567"/>
        <w:rPr>
          <w:sz w:val="28"/>
        </w:rPr>
      </w:pPr>
    </w:p>
    <w:p w14:paraId="521C2A8C" w14:textId="13F2D0DA" w:rsidR="00291928" w:rsidRPr="00C4793D" w:rsidRDefault="00A001DE" w:rsidP="00B25D81">
      <w:pPr>
        <w:overflowPunct/>
        <w:autoSpaceDE/>
        <w:autoSpaceDN/>
        <w:adjustRightInd/>
        <w:spacing w:after="0"/>
        <w:textAlignment w:val="auto"/>
        <w:rPr>
          <w:sz w:val="28"/>
        </w:rPr>
      </w:pPr>
      <w:r w:rsidRPr="00C4793D">
        <w:rPr>
          <w:sz w:val="28"/>
        </w:rPr>
        <w:br w:type="page"/>
      </w:r>
    </w:p>
    <w:p w14:paraId="0203440C" w14:textId="77777777" w:rsidR="00B113B7" w:rsidRPr="00C4793D" w:rsidRDefault="00D846DB">
      <w:pPr>
        <w:pStyle w:val="Heading1"/>
        <w:rPr>
          <w:i/>
          <w:color w:val="76923C"/>
          <w:sz w:val="24"/>
          <w:szCs w:val="24"/>
        </w:rPr>
      </w:pPr>
      <w:bookmarkStart w:id="3" w:name="_Toc71035421"/>
      <w:bookmarkStart w:id="4" w:name="_Toc71115831"/>
      <w:bookmarkStart w:id="5" w:name="_Toc71618897"/>
      <w:bookmarkStart w:id="6" w:name="_Toc128743327"/>
      <w:r w:rsidRPr="00C4793D">
        <w:lastRenderedPageBreak/>
        <w:t>Intellectual Property Rights</w:t>
      </w:r>
      <w:bookmarkEnd w:id="3"/>
      <w:bookmarkEnd w:id="4"/>
      <w:bookmarkEnd w:id="5"/>
      <w:bookmarkEnd w:id="6"/>
      <w:r w:rsidRPr="00C4793D">
        <w:t xml:space="preserve"> </w:t>
      </w:r>
    </w:p>
    <w:p w14:paraId="4C54DDEB" w14:textId="77777777" w:rsidR="007D3C5B" w:rsidRPr="00C4793D" w:rsidRDefault="007D3C5B" w:rsidP="007D3C5B">
      <w:pPr>
        <w:pStyle w:val="H6"/>
      </w:pPr>
      <w:r w:rsidRPr="00C4793D">
        <w:t xml:space="preserve">Essential patents </w:t>
      </w:r>
    </w:p>
    <w:p w14:paraId="6ED26EAA" w14:textId="77777777" w:rsidR="007D3C5B" w:rsidRPr="00C4793D" w:rsidRDefault="007D3C5B" w:rsidP="007D3C5B">
      <w:bookmarkStart w:id="7" w:name="IPR_3GPP"/>
      <w:r w:rsidRPr="00C4793D">
        <w:t xml:space="preserve">IPRs essential or potentially essential to normative deliverables may have been declared to ETSI. The </w:t>
      </w:r>
      <w:bookmarkStart w:id="8" w:name="_Hlk67652472"/>
      <w:bookmarkStart w:id="9" w:name="_Hlk67652820"/>
      <w:r w:rsidRPr="00C4793D">
        <w:t>declarations</w:t>
      </w:r>
      <w:bookmarkEnd w:id="8"/>
      <w:r w:rsidRPr="00C4793D">
        <w:t xml:space="preserve"> </w:t>
      </w:r>
      <w:bookmarkEnd w:id="9"/>
      <w:r w:rsidRPr="00C4793D">
        <w:t xml:space="preserve">pertaining to these essential IPRs, if any, are publicly available for </w:t>
      </w:r>
      <w:r w:rsidRPr="00C4793D">
        <w:rPr>
          <w:b/>
          <w:bCs/>
        </w:rPr>
        <w:t>ETSI members and non-members</w:t>
      </w:r>
      <w:r w:rsidRPr="00C4793D">
        <w:t xml:space="preserve">, and can be found in ETSI SR 000 314: </w:t>
      </w:r>
      <w:r w:rsidRPr="00C4793D">
        <w:rPr>
          <w:i/>
          <w:iCs/>
        </w:rPr>
        <w:t>"Intellectual Property Rights (IPRs); Essential, or potentially Essential, IPRs notified to ETSI in respect of ETSI standards"</w:t>
      </w:r>
      <w:r w:rsidRPr="00C4793D">
        <w:t>, which is available from the ETSI Secretariat. Latest updates are available on the ETSI Web server (</w:t>
      </w:r>
      <w:hyperlink r:id="rId18" w:history="1">
        <w:r w:rsidRPr="005F0943">
          <w:rPr>
            <w:rStyle w:val="Hyperlink"/>
          </w:rPr>
          <w:t>https://ipr.etsi.org/</w:t>
        </w:r>
      </w:hyperlink>
      <w:r w:rsidRPr="00C4793D">
        <w:t>).</w:t>
      </w:r>
    </w:p>
    <w:p w14:paraId="19EC57FC" w14:textId="77777777" w:rsidR="007D3C5B" w:rsidRPr="00C4793D" w:rsidRDefault="007D3C5B" w:rsidP="007D3C5B">
      <w:r w:rsidRPr="00C4793D">
        <w:t xml:space="preserve">Pursuant to the ETSI </w:t>
      </w:r>
      <w:bookmarkStart w:id="10" w:name="_Hlk67652492"/>
      <w:r w:rsidRPr="00C4793D">
        <w:t xml:space="preserve">Directives including the ETSI </w:t>
      </w:r>
      <w:bookmarkEnd w:id="10"/>
      <w:r w:rsidRPr="00C4793D">
        <w:t xml:space="preserve">IPR Policy, no investigation </w:t>
      </w:r>
      <w:bookmarkStart w:id="11" w:name="_Hlk67652856"/>
      <w:r w:rsidRPr="00C4793D">
        <w:t>regarding the essentiality of IPRs</w:t>
      </w:r>
      <w:bookmarkEnd w:id="11"/>
      <w:r w:rsidRPr="00C4793D">
        <w:t>, including IPR searches, has been carried out by ETSI. No guarantee can be given as to the existence of other IPRs not referenced in ETSI SR 000 314 (or the updates on the ETSI Web server) which are, or may be, or may become, essential to the present document.</w:t>
      </w:r>
    </w:p>
    <w:bookmarkEnd w:id="7"/>
    <w:p w14:paraId="1AF82B80" w14:textId="77777777" w:rsidR="007D3C5B" w:rsidRPr="00C4793D" w:rsidRDefault="007D3C5B" w:rsidP="007D3C5B">
      <w:pPr>
        <w:pStyle w:val="H6"/>
      </w:pPr>
      <w:r w:rsidRPr="00C4793D">
        <w:t>Trademarks</w:t>
      </w:r>
    </w:p>
    <w:p w14:paraId="3DA995E2" w14:textId="77777777" w:rsidR="007D3C5B" w:rsidRPr="00C4793D" w:rsidRDefault="007D3C5B" w:rsidP="007D3C5B">
      <w:r w:rsidRPr="00C4793D">
        <w:t xml:space="preserve">The present document may include trademarks and/or tradenames which are asserted and/or registered by their owners. ETSI claims no ownership of these except for any which are indicated as being the property of </w:t>
      </w:r>
      <w:proofErr w:type="gramStart"/>
      <w:r w:rsidRPr="00C4793D">
        <w:t>ETSI, and</w:t>
      </w:r>
      <w:proofErr w:type="gramEnd"/>
      <w:r w:rsidRPr="00C4793D">
        <w:t xml:space="preserve"> conveys no right to use or reproduce any trademark and/or tradename. Mention of those trademarks in the present document does not constitute an endorsement by ETSI of products, services or organizations associated with those trademarks.</w:t>
      </w:r>
    </w:p>
    <w:p w14:paraId="2DE7C469" w14:textId="77777777" w:rsidR="007D3C5B" w:rsidRPr="00C4793D" w:rsidRDefault="007D3C5B" w:rsidP="007D3C5B">
      <w:r w:rsidRPr="00C4793D">
        <w:rPr>
          <w:b/>
          <w:bCs/>
        </w:rPr>
        <w:t>DECT™</w:t>
      </w:r>
      <w:r w:rsidRPr="00C4793D">
        <w:t xml:space="preserve">, </w:t>
      </w:r>
      <w:r w:rsidRPr="00C4793D">
        <w:rPr>
          <w:b/>
          <w:bCs/>
        </w:rPr>
        <w:t>PLUGTESTS™</w:t>
      </w:r>
      <w:r w:rsidRPr="00C4793D">
        <w:t xml:space="preserve">, </w:t>
      </w:r>
      <w:r w:rsidRPr="00C4793D">
        <w:rPr>
          <w:b/>
          <w:bCs/>
        </w:rPr>
        <w:t>UMTS™</w:t>
      </w:r>
      <w:r w:rsidRPr="00C4793D">
        <w:t xml:space="preserve"> and the ETSI logo are trademarks of ETSI registered for the benefit of its </w:t>
      </w:r>
      <w:proofErr w:type="gramStart"/>
      <w:r w:rsidRPr="00C4793D">
        <w:t>Members</w:t>
      </w:r>
      <w:proofErr w:type="gramEnd"/>
      <w:r w:rsidRPr="00C4793D">
        <w:t xml:space="preserve">. </w:t>
      </w:r>
      <w:r w:rsidRPr="00C4793D">
        <w:rPr>
          <w:b/>
          <w:bCs/>
        </w:rPr>
        <w:t>3GPP™</w:t>
      </w:r>
      <w:r w:rsidRPr="00C4793D">
        <w:rPr>
          <w:vertAlign w:val="superscript"/>
        </w:rPr>
        <w:t xml:space="preserve"> </w:t>
      </w:r>
      <w:r w:rsidRPr="00C4793D">
        <w:t xml:space="preserve">and </w:t>
      </w:r>
      <w:r w:rsidRPr="00C4793D">
        <w:rPr>
          <w:b/>
          <w:bCs/>
        </w:rPr>
        <w:t>LTE™</w:t>
      </w:r>
      <w:r w:rsidRPr="00C4793D">
        <w:t xml:space="preserve"> are trademarks of ETSI registered for the benefit of its </w:t>
      </w:r>
      <w:proofErr w:type="gramStart"/>
      <w:r w:rsidRPr="00C4793D">
        <w:t>Members</w:t>
      </w:r>
      <w:proofErr w:type="gramEnd"/>
      <w:r w:rsidRPr="00C4793D">
        <w:t xml:space="preserve"> and of the 3GPP Organizational Partners. </w:t>
      </w:r>
      <w:r w:rsidRPr="00C4793D">
        <w:rPr>
          <w:b/>
          <w:bCs/>
        </w:rPr>
        <w:t>oneM2M™</w:t>
      </w:r>
      <w:r w:rsidRPr="00C4793D">
        <w:t xml:space="preserve"> logo is a trademark of ETSI registered for the benefit of its </w:t>
      </w:r>
      <w:proofErr w:type="gramStart"/>
      <w:r w:rsidRPr="00C4793D">
        <w:t>Members</w:t>
      </w:r>
      <w:proofErr w:type="gramEnd"/>
      <w:r w:rsidRPr="00C4793D">
        <w:t xml:space="preserve"> and of the oneM2M Partners. </w:t>
      </w:r>
      <w:r w:rsidRPr="00C4793D">
        <w:rPr>
          <w:b/>
          <w:bCs/>
        </w:rPr>
        <w:t>GSM</w:t>
      </w:r>
      <w:r w:rsidRPr="00C4793D">
        <w:rPr>
          <w:vertAlign w:val="superscript"/>
        </w:rPr>
        <w:t>®</w:t>
      </w:r>
      <w:r w:rsidRPr="00C4793D">
        <w:t xml:space="preserve"> and the GSM logo are trademarks registered and owned by the GSM Association.</w:t>
      </w:r>
    </w:p>
    <w:p w14:paraId="4B3E5FDB" w14:textId="2C467180" w:rsidR="00B113B7" w:rsidRPr="00C4793D" w:rsidRDefault="00D846DB">
      <w:pPr>
        <w:pStyle w:val="Heading1"/>
      </w:pPr>
      <w:bookmarkStart w:id="12" w:name="_Toc71035422"/>
      <w:bookmarkStart w:id="13" w:name="_Toc71115832"/>
      <w:bookmarkStart w:id="14" w:name="_Toc71618898"/>
      <w:bookmarkStart w:id="15" w:name="_Toc128743328"/>
      <w:r w:rsidRPr="00C4793D">
        <w:t>Foreword</w:t>
      </w:r>
      <w:bookmarkEnd w:id="12"/>
      <w:bookmarkEnd w:id="13"/>
      <w:bookmarkEnd w:id="14"/>
      <w:bookmarkEnd w:id="15"/>
      <w:r w:rsidRPr="00C4793D">
        <w:t xml:space="preserve"> </w:t>
      </w:r>
    </w:p>
    <w:p w14:paraId="7FABFC59" w14:textId="77777777" w:rsidR="007D3C5B" w:rsidRPr="00C4793D" w:rsidRDefault="007D3C5B" w:rsidP="007D3C5B">
      <w:r w:rsidRPr="00C4793D">
        <w:t>This Group Specification (</w:t>
      </w:r>
      <w:r w:rsidRPr="005F0943">
        <w:t>GS</w:t>
      </w:r>
      <w:r w:rsidRPr="00C4793D">
        <w:t>) has been produced by ETSI Industry Specification Group (</w:t>
      </w:r>
      <w:r w:rsidRPr="005F0943">
        <w:t>ISG</w:t>
      </w:r>
      <w:r w:rsidRPr="00C4793D">
        <w:t xml:space="preserve">) </w:t>
      </w:r>
      <w:proofErr w:type="spellStart"/>
      <w:r w:rsidRPr="00C4793D">
        <w:t>european</w:t>
      </w:r>
      <w:proofErr w:type="spellEnd"/>
      <w:r w:rsidRPr="00C4793D">
        <w:t xml:space="preserve"> Common information sharing environment service and Data Model (</w:t>
      </w:r>
      <w:r w:rsidRPr="005F0943">
        <w:t>CDM</w:t>
      </w:r>
      <w:r w:rsidRPr="00C4793D">
        <w:t>).</w:t>
      </w:r>
    </w:p>
    <w:p w14:paraId="3C8A1BC0" w14:textId="77777777" w:rsidR="007D3C5B" w:rsidRPr="00C4793D" w:rsidRDefault="007D3C5B" w:rsidP="007D3C5B">
      <w:pPr>
        <w:pStyle w:val="Heading1"/>
      </w:pPr>
      <w:bookmarkStart w:id="16" w:name="_Toc481503921"/>
      <w:bookmarkStart w:id="17" w:name="_Toc487612123"/>
      <w:bookmarkStart w:id="18" w:name="_Toc525223404"/>
      <w:bookmarkStart w:id="19" w:name="_Toc525223854"/>
      <w:bookmarkStart w:id="20" w:name="_Toc527974963"/>
      <w:bookmarkStart w:id="21" w:name="_Toc527980450"/>
      <w:bookmarkStart w:id="22" w:name="_Toc534708585"/>
      <w:bookmarkStart w:id="23" w:name="_Toc534708660"/>
      <w:bookmarkStart w:id="24" w:name="_Toc71035423"/>
      <w:bookmarkStart w:id="25" w:name="_Toc71115833"/>
      <w:bookmarkStart w:id="26" w:name="_Toc71618899"/>
      <w:bookmarkStart w:id="27" w:name="_Toc128743329"/>
      <w:r w:rsidRPr="00C4793D">
        <w:t>Modal verbs terminology</w:t>
      </w:r>
      <w:bookmarkEnd w:id="16"/>
      <w:bookmarkEnd w:id="17"/>
      <w:bookmarkEnd w:id="18"/>
      <w:bookmarkEnd w:id="19"/>
      <w:bookmarkEnd w:id="20"/>
      <w:bookmarkEnd w:id="21"/>
      <w:bookmarkEnd w:id="22"/>
      <w:bookmarkEnd w:id="23"/>
      <w:bookmarkEnd w:id="24"/>
      <w:bookmarkEnd w:id="25"/>
      <w:bookmarkEnd w:id="26"/>
      <w:bookmarkEnd w:id="27"/>
    </w:p>
    <w:p w14:paraId="1957782F" w14:textId="36E0D0DB" w:rsidR="007D3C5B" w:rsidRPr="00C4793D" w:rsidRDefault="007D3C5B" w:rsidP="007D3C5B">
      <w:r w:rsidRPr="00C4793D">
        <w:t>In the present document "</w:t>
      </w:r>
      <w:r w:rsidR="008E01EA" w:rsidRPr="00C4793D">
        <w:rPr>
          <w:b/>
          <w:bCs/>
        </w:rPr>
        <w:t>shall</w:t>
      </w:r>
      <w:r w:rsidRPr="00C4793D">
        <w:t>", "</w:t>
      </w:r>
      <w:r w:rsidR="008E01EA" w:rsidRPr="00C4793D">
        <w:rPr>
          <w:b/>
          <w:bCs/>
        </w:rPr>
        <w:t>shall</w:t>
      </w:r>
      <w:r w:rsidRPr="00C4793D">
        <w:rPr>
          <w:b/>
          <w:bCs/>
        </w:rPr>
        <w:t xml:space="preserve"> not</w:t>
      </w:r>
      <w:r w:rsidRPr="00C4793D">
        <w:t>", "</w:t>
      </w:r>
      <w:r w:rsidRPr="00C4793D">
        <w:rPr>
          <w:b/>
          <w:bCs/>
        </w:rPr>
        <w:t>should</w:t>
      </w:r>
      <w:r w:rsidRPr="00C4793D">
        <w:t>", "</w:t>
      </w:r>
      <w:r w:rsidRPr="00C4793D">
        <w:rPr>
          <w:b/>
          <w:bCs/>
        </w:rPr>
        <w:t>should not</w:t>
      </w:r>
      <w:r w:rsidRPr="00C4793D">
        <w:t>", "</w:t>
      </w:r>
      <w:r w:rsidRPr="00C4793D">
        <w:rPr>
          <w:b/>
          <w:bCs/>
        </w:rPr>
        <w:t>may</w:t>
      </w:r>
      <w:r w:rsidRPr="00C4793D">
        <w:t>", "</w:t>
      </w:r>
      <w:r w:rsidRPr="00C4793D">
        <w:rPr>
          <w:b/>
          <w:bCs/>
        </w:rPr>
        <w:t>need not</w:t>
      </w:r>
      <w:r w:rsidRPr="00C4793D">
        <w:t>", "</w:t>
      </w:r>
      <w:r w:rsidRPr="00C4793D">
        <w:rPr>
          <w:b/>
          <w:bCs/>
        </w:rPr>
        <w:t>will</w:t>
      </w:r>
      <w:r w:rsidRPr="00C4793D">
        <w:rPr>
          <w:bCs/>
        </w:rPr>
        <w:t>"</w:t>
      </w:r>
      <w:r w:rsidRPr="00C4793D">
        <w:t xml:space="preserve">, </w:t>
      </w:r>
      <w:r w:rsidRPr="00C4793D">
        <w:rPr>
          <w:bCs/>
        </w:rPr>
        <w:t>"</w:t>
      </w:r>
      <w:r w:rsidRPr="00C4793D">
        <w:rPr>
          <w:b/>
          <w:bCs/>
        </w:rPr>
        <w:t>will not</w:t>
      </w:r>
      <w:r w:rsidRPr="00C4793D">
        <w:rPr>
          <w:bCs/>
        </w:rPr>
        <w:t>"</w:t>
      </w:r>
      <w:r w:rsidRPr="00C4793D">
        <w:t>, "</w:t>
      </w:r>
      <w:r w:rsidRPr="00C4793D">
        <w:rPr>
          <w:b/>
          <w:bCs/>
        </w:rPr>
        <w:t>can</w:t>
      </w:r>
      <w:r w:rsidRPr="00C4793D">
        <w:t>" and "</w:t>
      </w:r>
      <w:r w:rsidRPr="00C4793D">
        <w:rPr>
          <w:b/>
          <w:bCs/>
        </w:rPr>
        <w:t>cannot</w:t>
      </w:r>
      <w:r w:rsidRPr="00C4793D">
        <w:t xml:space="preserve">" are to be interpreted as described in clause 3.2 of the </w:t>
      </w:r>
      <w:hyperlink r:id="rId19" w:history="1">
        <w:r w:rsidRPr="005F0943">
          <w:rPr>
            <w:rStyle w:val="Hyperlink"/>
          </w:rPr>
          <w:t>ETSI Drafting Rules</w:t>
        </w:r>
      </w:hyperlink>
      <w:r w:rsidRPr="00C4793D">
        <w:t xml:space="preserve"> (Verbal forms for the expression of provisions).</w:t>
      </w:r>
    </w:p>
    <w:p w14:paraId="4BAA57F9" w14:textId="1642F028" w:rsidR="007D3C5B" w:rsidRPr="00C4793D" w:rsidRDefault="007D3C5B" w:rsidP="007D3C5B">
      <w:r w:rsidRPr="00C4793D">
        <w:t>"</w:t>
      </w:r>
      <w:r w:rsidR="008E01EA" w:rsidRPr="00C4793D">
        <w:rPr>
          <w:b/>
          <w:bCs/>
        </w:rPr>
        <w:t>must</w:t>
      </w:r>
      <w:r w:rsidRPr="00C4793D">
        <w:t>" and "</w:t>
      </w:r>
      <w:r w:rsidR="008E01EA" w:rsidRPr="00C4793D">
        <w:rPr>
          <w:b/>
          <w:bCs/>
        </w:rPr>
        <w:t>must</w:t>
      </w:r>
      <w:r w:rsidRPr="00C4793D">
        <w:rPr>
          <w:b/>
          <w:bCs/>
        </w:rPr>
        <w:t xml:space="preserve"> not</w:t>
      </w:r>
      <w:r w:rsidRPr="00C4793D">
        <w:t xml:space="preserve">" are </w:t>
      </w:r>
      <w:r w:rsidRPr="00C4793D">
        <w:rPr>
          <w:b/>
          <w:bCs/>
        </w:rPr>
        <w:t>NOT</w:t>
      </w:r>
      <w:r w:rsidRPr="00C4793D">
        <w:t xml:space="preserve"> allowed in ETSI deliverables except when used in direct citation.</w:t>
      </w:r>
    </w:p>
    <w:p w14:paraId="2D9E730E" w14:textId="538D4EA8" w:rsidR="00B113B7" w:rsidRPr="00C4793D" w:rsidRDefault="00D846DB">
      <w:pPr>
        <w:pStyle w:val="Heading1"/>
      </w:pPr>
      <w:bookmarkStart w:id="28" w:name="_Toc71035424"/>
      <w:bookmarkStart w:id="29" w:name="_Toc71115834"/>
      <w:bookmarkStart w:id="30" w:name="_Toc71618900"/>
      <w:bookmarkStart w:id="31" w:name="_Toc128743330"/>
      <w:r w:rsidRPr="00C4793D">
        <w:t>Introduction</w:t>
      </w:r>
      <w:bookmarkEnd w:id="28"/>
      <w:bookmarkEnd w:id="29"/>
      <w:bookmarkEnd w:id="30"/>
      <w:bookmarkEnd w:id="31"/>
      <w:r w:rsidRPr="00C4793D">
        <w:t xml:space="preserve"> </w:t>
      </w:r>
    </w:p>
    <w:p w14:paraId="32B09FDA" w14:textId="12CB3FEF" w:rsidR="00D846DB" w:rsidRPr="00C4793D" w:rsidRDefault="00D846DB" w:rsidP="00D846DB">
      <w:pPr>
        <w:rPr>
          <w:i/>
        </w:rPr>
      </w:pPr>
      <w:r w:rsidRPr="00C4793D">
        <w:t xml:space="preserve">On October 2009 the European Commission adopted a Communication </w:t>
      </w:r>
      <w:r w:rsidR="00587F4A" w:rsidRPr="00C4793D">
        <w:t>"</w:t>
      </w:r>
      <w:r w:rsidRPr="00C4793D">
        <w:t xml:space="preserve">Towards the integration of maritime surveillance in the </w:t>
      </w:r>
      <w:r w:rsidRPr="005F0943">
        <w:t>EU</w:t>
      </w:r>
      <w:r w:rsidRPr="00C4793D">
        <w:t xml:space="preserve">: A common information sharing environment for the </w:t>
      </w:r>
      <w:r w:rsidRPr="005F0943">
        <w:t>EU</w:t>
      </w:r>
      <w:r w:rsidRPr="00C4793D">
        <w:t xml:space="preserve"> maritime domain (</w:t>
      </w:r>
      <w:r w:rsidRPr="005F0943">
        <w:t>CISE</w:t>
      </w:r>
      <w:r w:rsidRPr="00C4793D">
        <w:t>)</w:t>
      </w:r>
      <w:r w:rsidR="00587F4A" w:rsidRPr="00C4793D">
        <w:t>"</w:t>
      </w:r>
      <w:r w:rsidRPr="00C4793D">
        <w:t>, promoting to integrate maritime surveillance activities of all public maritime sectors across Europe.</w:t>
      </w:r>
    </w:p>
    <w:p w14:paraId="3CF137C7" w14:textId="77777777" w:rsidR="00D846DB" w:rsidRPr="00C4793D" w:rsidRDefault="00D846DB" w:rsidP="00EB4240">
      <w:pPr>
        <w:pStyle w:val="FL"/>
        <w:rPr>
          <w:rFonts w:ascii="Times New Roman" w:hAnsi="Times New Roman"/>
          <w:i/>
        </w:rPr>
      </w:pPr>
      <w:r w:rsidRPr="00C4793D">
        <w:rPr>
          <w:noProof/>
          <w:lang w:eastAsia="en-GB"/>
        </w:rPr>
        <w:lastRenderedPageBreak/>
        <w:drawing>
          <wp:inline distT="0" distB="0" distL="0" distR="0" wp14:anchorId="7D88C21F" wp14:editId="028C1BCC">
            <wp:extent cx="4591050" cy="4591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SE-MSA-v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91050" cy="4591050"/>
                    </a:xfrm>
                    <a:prstGeom prst="rect">
                      <a:avLst/>
                    </a:prstGeom>
                  </pic:spPr>
                </pic:pic>
              </a:graphicData>
            </a:graphic>
          </wp:inline>
        </w:drawing>
      </w:r>
    </w:p>
    <w:p w14:paraId="437BFEAB" w14:textId="4A541397" w:rsidR="00D846DB" w:rsidRPr="00C4793D" w:rsidRDefault="00D846DB" w:rsidP="00556D30">
      <w:pPr>
        <w:pStyle w:val="TF"/>
        <w:rPr>
          <w:i/>
        </w:rPr>
      </w:pPr>
      <w:r w:rsidRPr="00C4793D">
        <w:t xml:space="preserve">Figure 1: Schematic diagram of the </w:t>
      </w:r>
      <w:r w:rsidRPr="005F0943">
        <w:t>CISE</w:t>
      </w:r>
      <w:r w:rsidRPr="00C4793D">
        <w:t xml:space="preserve"> vision</w:t>
      </w:r>
    </w:p>
    <w:p w14:paraId="06E5AFC8" w14:textId="77777777" w:rsidR="00D846DB" w:rsidRPr="00C4793D" w:rsidRDefault="00D846DB" w:rsidP="00D846DB">
      <w:pPr>
        <w:rPr>
          <w:i/>
        </w:rPr>
      </w:pPr>
      <w:r w:rsidRPr="00C4793D">
        <w:t xml:space="preserve">The aim of the integrated maritime surveillance is to generate a situational awareness of activities at sea, impacting on the denominated seven maritime sectors Maritime Safety and Security, Border Control, Maritime Pollution and Marine Environment Protection, Fisheries Control, Customs, General Law Enforcement, Defence, as well as the economic interests of the </w:t>
      </w:r>
      <w:r w:rsidRPr="005F0943">
        <w:t>EU</w:t>
      </w:r>
      <w:r w:rsidRPr="00C4793D">
        <w:t xml:space="preserve">, </w:t>
      </w:r>
      <w:proofErr w:type="gramStart"/>
      <w:r w:rsidRPr="00C4793D">
        <w:t>so as to</w:t>
      </w:r>
      <w:proofErr w:type="gramEnd"/>
      <w:r w:rsidRPr="00C4793D">
        <w:t xml:space="preserve"> facilitate sound decision making.</w:t>
      </w:r>
    </w:p>
    <w:p w14:paraId="34952DF9" w14:textId="5E1AA000" w:rsidR="00D846DB" w:rsidRPr="00C4793D" w:rsidRDefault="00D846DB" w:rsidP="00D846DB">
      <w:pPr>
        <w:rPr>
          <w:i/>
        </w:rPr>
      </w:pPr>
      <w:r w:rsidRPr="00C4793D">
        <w:t>The added value of integrating maritime surveillance is to enhance the present sectoral maritime awareness pictures of the sectoral user communities, with additional relevant cross- sectoral and cross-border surveillance data on a responsibility to share basis. Such enhanced pictures increase Member States authorities</w:t>
      </w:r>
      <w:r w:rsidR="00587F4A" w:rsidRPr="00C4793D">
        <w:t>'</w:t>
      </w:r>
      <w:r w:rsidRPr="00C4793D">
        <w:t xml:space="preserve"> efficiency and improve cost effectiveness.</w:t>
      </w:r>
    </w:p>
    <w:p w14:paraId="6E007F9B" w14:textId="59D36BBA" w:rsidR="00D846DB" w:rsidRPr="00C4793D" w:rsidRDefault="00D846DB" w:rsidP="00D846DB">
      <w:pPr>
        <w:rPr>
          <w:i/>
        </w:rPr>
      </w:pPr>
      <w:r w:rsidRPr="00C4793D">
        <w:t xml:space="preserve">Such a decentralized information exchange system is directed to interlink all relevant User Communities, </w:t>
      </w:r>
      <w:proofErr w:type="gramStart"/>
      <w:r w:rsidRPr="00C4793D">
        <w:t>taking into account</w:t>
      </w:r>
      <w:proofErr w:type="gramEnd"/>
      <w:r w:rsidRPr="00C4793D">
        <w:t xml:space="preserve"> existing sectoral information exchange networks and planned system, and allowing for the improvement and development of both the existing sectoral systems, and the overarching </w:t>
      </w:r>
      <w:r w:rsidRPr="005F0943">
        <w:t>CISE</w:t>
      </w:r>
      <w:r w:rsidRPr="00C4793D">
        <w:t xml:space="preserve"> network architecture.</w:t>
      </w:r>
    </w:p>
    <w:p w14:paraId="242C48D5" w14:textId="77777777" w:rsidR="00D846DB" w:rsidRPr="00C4793D" w:rsidRDefault="00D846DB" w:rsidP="00556D30">
      <w:pPr>
        <w:pStyle w:val="FL"/>
        <w:rPr>
          <w:rFonts w:ascii="Times New Roman" w:hAnsi="Times New Roman"/>
          <w:i/>
        </w:rPr>
      </w:pPr>
      <w:r w:rsidRPr="00C4793D">
        <w:rPr>
          <w:noProof/>
          <w:lang w:eastAsia="en-GB"/>
        </w:rPr>
        <w:lastRenderedPageBreak/>
        <w:drawing>
          <wp:inline distT="0" distB="0" distL="0" distR="0" wp14:anchorId="54131063" wp14:editId="7A689768">
            <wp:extent cx="5571250" cy="512445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21"/>
                    <a:srcRect/>
                    <a:stretch>
                      <a:fillRect/>
                    </a:stretch>
                  </pic:blipFill>
                  <pic:spPr bwMode="auto">
                    <a:xfrm>
                      <a:off x="0" y="0"/>
                      <a:ext cx="5593550" cy="5144962"/>
                    </a:xfrm>
                    <a:prstGeom prst="rect">
                      <a:avLst/>
                    </a:prstGeom>
                    <a:noFill/>
                    <a:ln>
                      <a:noFill/>
                    </a:ln>
                    <a:effectLst/>
                  </pic:spPr>
                </pic:pic>
              </a:graphicData>
            </a:graphic>
          </wp:inline>
        </w:drawing>
      </w:r>
    </w:p>
    <w:p w14:paraId="6D8965C6" w14:textId="7150C956" w:rsidR="00D846DB" w:rsidRPr="00C4793D" w:rsidRDefault="00D846DB" w:rsidP="00B25D81">
      <w:pPr>
        <w:pStyle w:val="TF"/>
        <w:rPr>
          <w:i/>
        </w:rPr>
      </w:pPr>
      <w:r w:rsidRPr="00C4793D">
        <w:t>Figure 2: Existing sectoral information systems</w:t>
      </w:r>
    </w:p>
    <w:p w14:paraId="4B125916" w14:textId="3D6F5570" w:rsidR="00D846DB" w:rsidRPr="00C4793D" w:rsidRDefault="00D846DB" w:rsidP="00B25D81">
      <w:pPr>
        <w:rPr>
          <w:i/>
        </w:rPr>
      </w:pPr>
      <w:r w:rsidRPr="00C4793D">
        <w:t xml:space="preserve">To achieve the goals of the </w:t>
      </w:r>
      <w:r w:rsidRPr="005F0943">
        <w:t>CISE</w:t>
      </w:r>
      <w:r w:rsidRPr="00C4793D">
        <w:t xml:space="preserve"> vision, a series of </w:t>
      </w:r>
      <w:r w:rsidRPr="005F0943">
        <w:t>EU</w:t>
      </w:r>
      <w:r w:rsidRPr="00C4793D">
        <w:t xml:space="preserve"> sponsored projects, building up one on another, further investigated and developed the </w:t>
      </w:r>
      <w:r w:rsidRPr="005F0943">
        <w:t>CISE</w:t>
      </w:r>
      <w:r w:rsidRPr="00C4793D">
        <w:t xml:space="preserve"> vision, starting with the elaboration of the so- called </w:t>
      </w:r>
      <w:r w:rsidRPr="005F0943">
        <w:t>CISE</w:t>
      </w:r>
      <w:r w:rsidRPr="00C4793D">
        <w:t xml:space="preserve"> principles, which were defined as follows</w:t>
      </w:r>
      <w:r w:rsidR="00A665D5" w:rsidRPr="00C4793D">
        <w:t xml:space="preserve"> </w:t>
      </w:r>
      <w:r w:rsidR="00A8154B">
        <w:t>according to</w:t>
      </w:r>
      <w:r w:rsidR="00A665D5" w:rsidRPr="00C4793D">
        <w:t xml:space="preserve"> </w:t>
      </w:r>
      <w:r w:rsidR="00A8154B" w:rsidRPr="005F0943">
        <w:t>CISE Architecture Visions Document</w:t>
      </w:r>
      <w:r w:rsidR="00575704" w:rsidRPr="00C4793D">
        <w:t xml:space="preserve"> </w:t>
      </w:r>
      <w:r w:rsidR="00575704" w:rsidRPr="005F0943">
        <w:t>[</w:t>
      </w:r>
      <w:r w:rsidR="000A773A" w:rsidRPr="005F0943">
        <w:fldChar w:fldCharType="begin"/>
      </w:r>
      <w:r w:rsidR="000A773A" w:rsidRPr="005F0943">
        <w:instrText xml:space="preserve">REF REF_GRCDM001 \h </w:instrText>
      </w:r>
      <w:r w:rsidR="000A773A" w:rsidRPr="005F0943">
        <w:fldChar w:fldCharType="separate"/>
      </w:r>
      <w:r w:rsidR="000A773A" w:rsidRPr="005F0943">
        <w:t>i.</w:t>
      </w:r>
      <w:r w:rsidR="000A773A">
        <w:t>2</w:t>
      </w:r>
      <w:r w:rsidR="000A773A" w:rsidRPr="005F0943">
        <w:fldChar w:fldCharType="end"/>
      </w:r>
      <w:r w:rsidR="00575704" w:rsidRPr="005F0943">
        <w:t>]</w:t>
      </w:r>
      <w:r w:rsidRPr="00C4793D">
        <w:t>:</w:t>
      </w:r>
    </w:p>
    <w:p w14:paraId="19F07A16" w14:textId="66D3F6CF" w:rsidR="00D846DB" w:rsidRPr="009B3DA8" w:rsidRDefault="00587F4A" w:rsidP="00B25D81">
      <w:pPr>
        <w:pStyle w:val="B1"/>
        <w:rPr>
          <w:i/>
        </w:rPr>
      </w:pPr>
      <w:r w:rsidRPr="009B3DA8">
        <w:rPr>
          <w:i/>
        </w:rPr>
        <w:t>"</w:t>
      </w:r>
      <w:r w:rsidR="00D846DB" w:rsidRPr="009B3DA8">
        <w:rPr>
          <w:i/>
        </w:rPr>
        <w:t>CISE must allow the interlinking of any public authority in the European Union (EU</w:t>
      </w:r>
      <w:proofErr w:type="gramStart"/>
      <w:r w:rsidR="00D846DB" w:rsidRPr="009B3DA8">
        <w:rPr>
          <w:i/>
        </w:rPr>
        <w:t>)</w:t>
      </w:r>
      <w:proofErr w:type="gramEnd"/>
      <w:r w:rsidR="00D846DB" w:rsidRPr="009B3DA8">
        <w:rPr>
          <w:i/>
        </w:rPr>
        <w:t xml:space="preserve"> or European Economic Area (EEA) involved in maritime surveillance</w:t>
      </w:r>
      <w:r w:rsidRPr="009B3DA8">
        <w:rPr>
          <w:i/>
        </w:rPr>
        <w:t>".</w:t>
      </w:r>
    </w:p>
    <w:p w14:paraId="39885058" w14:textId="368AB138" w:rsidR="00D846DB" w:rsidRPr="009B3DA8" w:rsidRDefault="00587F4A" w:rsidP="00B25D81">
      <w:pPr>
        <w:pStyle w:val="B1"/>
        <w:rPr>
          <w:i/>
        </w:rPr>
      </w:pPr>
      <w:r w:rsidRPr="009B3DA8">
        <w:rPr>
          <w:i/>
        </w:rPr>
        <w:t>"</w:t>
      </w:r>
      <w:r w:rsidR="00D846DB" w:rsidRPr="009B3DA8">
        <w:rPr>
          <w:i/>
        </w:rPr>
        <w:t xml:space="preserve">CISE must increase maritime awareness based on the </w:t>
      </w:r>
      <w:r w:rsidRPr="009B3DA8">
        <w:rPr>
          <w:i/>
        </w:rPr>
        <w:t>"</w:t>
      </w:r>
      <w:r w:rsidR="00D846DB" w:rsidRPr="009B3DA8">
        <w:rPr>
          <w:i/>
        </w:rPr>
        <w:t>responsibility-to-share</w:t>
      </w:r>
      <w:r w:rsidRPr="009B3DA8">
        <w:rPr>
          <w:i/>
        </w:rPr>
        <w:t>"</w:t>
      </w:r>
      <w:r w:rsidR="00D846DB" w:rsidRPr="009B3DA8">
        <w:rPr>
          <w:i/>
        </w:rPr>
        <w:t xml:space="preserve"> principle</w:t>
      </w:r>
      <w:r w:rsidRPr="009B3DA8">
        <w:rPr>
          <w:i/>
        </w:rPr>
        <w:t>".</w:t>
      </w:r>
    </w:p>
    <w:p w14:paraId="3D7F1C35" w14:textId="6ADF2FA8" w:rsidR="00D846DB" w:rsidRPr="009B3DA8" w:rsidRDefault="00587F4A" w:rsidP="00B25D81">
      <w:pPr>
        <w:pStyle w:val="B1"/>
        <w:rPr>
          <w:i/>
        </w:rPr>
      </w:pPr>
      <w:r w:rsidRPr="009B3DA8">
        <w:rPr>
          <w:i/>
        </w:rPr>
        <w:t>"</w:t>
      </w:r>
      <w:r w:rsidR="00D846DB" w:rsidRPr="009B3DA8">
        <w:rPr>
          <w:i/>
        </w:rPr>
        <w:t>CISE must support a decentralised approach at EU-level</w:t>
      </w:r>
      <w:r w:rsidRPr="009B3DA8">
        <w:rPr>
          <w:i/>
        </w:rPr>
        <w:t>".</w:t>
      </w:r>
    </w:p>
    <w:p w14:paraId="5069E7BB" w14:textId="60102805" w:rsidR="00D846DB" w:rsidRPr="009B3DA8" w:rsidRDefault="00587F4A" w:rsidP="00B25D81">
      <w:pPr>
        <w:pStyle w:val="B1"/>
        <w:rPr>
          <w:i/>
        </w:rPr>
      </w:pPr>
      <w:r w:rsidRPr="009B3DA8">
        <w:rPr>
          <w:i/>
        </w:rPr>
        <w:t>"</w:t>
      </w:r>
      <w:r w:rsidR="00D846DB" w:rsidRPr="009B3DA8">
        <w:rPr>
          <w:i/>
        </w:rPr>
        <w:t>CISE must provide interoperability between civilian and military information systems</w:t>
      </w:r>
      <w:r w:rsidRPr="009B3DA8">
        <w:rPr>
          <w:i/>
        </w:rPr>
        <w:t>".</w:t>
      </w:r>
    </w:p>
    <w:p w14:paraId="09EBDFE8" w14:textId="302A63C6" w:rsidR="00D846DB" w:rsidRPr="009B3DA8" w:rsidRDefault="00587F4A" w:rsidP="00B25D81">
      <w:pPr>
        <w:pStyle w:val="B1"/>
        <w:rPr>
          <w:i/>
        </w:rPr>
      </w:pPr>
      <w:r w:rsidRPr="009B3DA8">
        <w:rPr>
          <w:i/>
        </w:rPr>
        <w:t>"</w:t>
      </w:r>
      <w:r w:rsidR="00D846DB" w:rsidRPr="009B3DA8">
        <w:rPr>
          <w:i/>
        </w:rPr>
        <w:t>CISE must be compatible and provide interoperability between information systems at the European, national, sectoral and regional levels</w:t>
      </w:r>
      <w:r w:rsidRPr="009B3DA8">
        <w:rPr>
          <w:i/>
        </w:rPr>
        <w:t>"</w:t>
      </w:r>
      <w:r w:rsidR="00D846DB" w:rsidRPr="009B3DA8">
        <w:rPr>
          <w:i/>
        </w:rPr>
        <w:t>.</w:t>
      </w:r>
    </w:p>
    <w:p w14:paraId="38F97B22" w14:textId="72597E53" w:rsidR="00D846DB" w:rsidRPr="009B3DA8" w:rsidRDefault="00587F4A" w:rsidP="00B25D81">
      <w:pPr>
        <w:pStyle w:val="B1"/>
        <w:rPr>
          <w:i/>
        </w:rPr>
      </w:pPr>
      <w:r w:rsidRPr="009B3DA8">
        <w:rPr>
          <w:i/>
        </w:rPr>
        <w:t>"</w:t>
      </w:r>
      <w:r w:rsidR="00D846DB" w:rsidRPr="009B3DA8">
        <w:rPr>
          <w:i/>
        </w:rPr>
        <w:t>CISE must support the reuse of existing tools, technologies and systems</w:t>
      </w:r>
      <w:r w:rsidRPr="009B3DA8">
        <w:rPr>
          <w:i/>
        </w:rPr>
        <w:t>".</w:t>
      </w:r>
    </w:p>
    <w:p w14:paraId="55F59580" w14:textId="145F2D7A" w:rsidR="00D846DB" w:rsidRPr="009B3DA8" w:rsidRDefault="00587F4A" w:rsidP="00B25D81">
      <w:pPr>
        <w:pStyle w:val="B1"/>
        <w:rPr>
          <w:i/>
        </w:rPr>
      </w:pPr>
      <w:r w:rsidRPr="009B3DA8">
        <w:rPr>
          <w:i/>
        </w:rPr>
        <w:t>"</w:t>
      </w:r>
      <w:r w:rsidR="00D846DB" w:rsidRPr="009B3DA8">
        <w:rPr>
          <w:i/>
        </w:rPr>
        <w:t>CISE must provide for seamless and secure exchange of any type of information relevant to maritime surveillance</w:t>
      </w:r>
      <w:r w:rsidRPr="009B3DA8">
        <w:rPr>
          <w:i/>
        </w:rPr>
        <w:t>".</w:t>
      </w:r>
    </w:p>
    <w:p w14:paraId="49753AA6" w14:textId="1B8E3B62" w:rsidR="00D846DB" w:rsidRPr="009B3DA8" w:rsidRDefault="00587F4A" w:rsidP="00B25D81">
      <w:pPr>
        <w:pStyle w:val="B1"/>
        <w:rPr>
          <w:i/>
        </w:rPr>
      </w:pPr>
      <w:r w:rsidRPr="009B3DA8">
        <w:rPr>
          <w:i/>
        </w:rPr>
        <w:t>"</w:t>
      </w:r>
      <w:r w:rsidR="00D846DB" w:rsidRPr="009B3DA8">
        <w:rPr>
          <w:i/>
        </w:rPr>
        <w:t>CISE must support the change of services by information provider (orchestration)</w:t>
      </w:r>
      <w:r w:rsidRPr="009B3DA8">
        <w:rPr>
          <w:i/>
        </w:rPr>
        <w:t>".</w:t>
      </w:r>
    </w:p>
    <w:p w14:paraId="0EC9C9EE" w14:textId="0531A05E" w:rsidR="00D846DB" w:rsidRPr="009B3DA8" w:rsidRDefault="00587F4A" w:rsidP="00D846DB">
      <w:pPr>
        <w:pStyle w:val="B1"/>
        <w:rPr>
          <w:i/>
        </w:rPr>
      </w:pPr>
      <w:r w:rsidRPr="009B3DA8">
        <w:rPr>
          <w:i/>
        </w:rPr>
        <w:t>"</w:t>
      </w:r>
      <w:r w:rsidR="00D846DB" w:rsidRPr="009B3DA8">
        <w:rPr>
          <w:i/>
        </w:rPr>
        <w:t>CISE subscribers and stakeholders should be entitled to obtain information only if they also contribute in a way commensurate with their capabilities</w:t>
      </w:r>
      <w:r w:rsidRPr="009B3DA8">
        <w:rPr>
          <w:i/>
        </w:rPr>
        <w:t>".</w:t>
      </w:r>
    </w:p>
    <w:p w14:paraId="6D977E15" w14:textId="554EF394" w:rsidR="00D846DB" w:rsidRPr="00C4793D" w:rsidRDefault="00D846DB" w:rsidP="00D846DB">
      <w:pPr>
        <w:rPr>
          <w:i/>
        </w:rPr>
      </w:pPr>
      <w:r w:rsidRPr="00C4793D">
        <w:lastRenderedPageBreak/>
        <w:t xml:space="preserve">The </w:t>
      </w:r>
      <w:r w:rsidRPr="005F0943">
        <w:t>CISE</w:t>
      </w:r>
      <w:r w:rsidRPr="00C4793D">
        <w:t xml:space="preserve"> roadmap process that started with the definition of the </w:t>
      </w:r>
      <w:r w:rsidRPr="005F0943">
        <w:t>CISE</w:t>
      </w:r>
      <w:r w:rsidRPr="00C4793D">
        <w:t xml:space="preserve"> principles is shown in </w:t>
      </w:r>
      <w:r w:rsidR="00A35F38">
        <w:t>F</w:t>
      </w:r>
      <w:r w:rsidR="00587F4A" w:rsidRPr="00C4793D">
        <w:t>igure 3</w:t>
      </w:r>
      <w:r w:rsidRPr="00C4793D">
        <w:t xml:space="preserve">: </w:t>
      </w:r>
    </w:p>
    <w:p w14:paraId="67CCE529" w14:textId="77777777" w:rsidR="00D846DB" w:rsidRPr="00C4793D" w:rsidRDefault="00D846DB" w:rsidP="00B25D81">
      <w:pPr>
        <w:pStyle w:val="FL"/>
        <w:rPr>
          <w:rFonts w:ascii="Times New Roman" w:hAnsi="Times New Roman"/>
          <w:i/>
        </w:rPr>
      </w:pPr>
      <w:r w:rsidRPr="00C4793D">
        <w:rPr>
          <w:noProof/>
          <w:lang w:eastAsia="en-GB"/>
        </w:rPr>
        <w:drawing>
          <wp:inline distT="0" distB="0" distL="0" distR="0" wp14:anchorId="198561C7" wp14:editId="2D04BF79">
            <wp:extent cx="6086475" cy="3419475"/>
            <wp:effectExtent l="0" t="0" r="9525" b="952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6475" cy="3419475"/>
                    </a:xfrm>
                    <a:prstGeom prst="rect">
                      <a:avLst/>
                    </a:prstGeom>
                    <a:noFill/>
                    <a:ln>
                      <a:noFill/>
                    </a:ln>
                  </pic:spPr>
                </pic:pic>
              </a:graphicData>
            </a:graphic>
          </wp:inline>
        </w:drawing>
      </w:r>
    </w:p>
    <w:p w14:paraId="664BE795" w14:textId="20186079" w:rsidR="00D846DB" w:rsidRPr="00C4793D" w:rsidRDefault="00D846DB" w:rsidP="00B25D81">
      <w:pPr>
        <w:pStyle w:val="TF"/>
        <w:rPr>
          <w:i/>
        </w:rPr>
      </w:pPr>
      <w:r w:rsidRPr="00C4793D">
        <w:t xml:space="preserve">Figure 3: </w:t>
      </w:r>
      <w:r w:rsidRPr="005F0943">
        <w:t>CISE</w:t>
      </w:r>
      <w:r w:rsidRPr="00C4793D">
        <w:t xml:space="preserve"> Roadmap</w:t>
      </w:r>
    </w:p>
    <w:p w14:paraId="09003080" w14:textId="77777777" w:rsidR="00D846DB" w:rsidRPr="00C4793D" w:rsidRDefault="00D846DB" w:rsidP="00B25D81">
      <w:pPr>
        <w:rPr>
          <w:i/>
        </w:rPr>
      </w:pPr>
      <w:r w:rsidRPr="00C4793D">
        <w:t xml:space="preserve">During the roadmap process, a range of 82 use cases was defined representing the entire range of activities of the 7 maritime sectors and their related Coast Guard activity. Out of this range of 82 use cases, 9 use cases were identified as most characteristic and comprehensive, covering the most relevant activities of all sectors. These use cases were to form the operational basis for the further and more detailed investigation of </w:t>
      </w:r>
      <w:r w:rsidRPr="005F0943">
        <w:t>CISE</w:t>
      </w:r>
      <w:r w:rsidRPr="00C4793D">
        <w:t xml:space="preserve"> cross- sectoral and cross border information exchange.</w:t>
      </w:r>
    </w:p>
    <w:p w14:paraId="7FBCA307" w14:textId="504AC155" w:rsidR="00D846DB" w:rsidRPr="00C4793D" w:rsidRDefault="00D846DB" w:rsidP="00D846DB">
      <w:pPr>
        <w:rPr>
          <w:i/>
        </w:rPr>
      </w:pPr>
      <w:r w:rsidRPr="00C4793D">
        <w:t xml:space="preserve">The pre- operational validation project </w:t>
      </w:r>
      <w:r w:rsidR="00587F4A" w:rsidRPr="00C4793D">
        <w:rPr>
          <w:b/>
          <w:iCs/>
          <w:sz w:val="22"/>
          <w:szCs w:val="22"/>
        </w:rPr>
        <w:t>"</w:t>
      </w:r>
      <w:r w:rsidRPr="00C4793D">
        <w:rPr>
          <w:b/>
          <w:iCs/>
        </w:rPr>
        <w:t>European test bed for the maritime Common Information Sharing Environment in the 2020 perspective</w:t>
      </w:r>
      <w:r w:rsidR="00587F4A" w:rsidRPr="00C4793D">
        <w:rPr>
          <w:b/>
          <w:iCs/>
        </w:rPr>
        <w:t>"</w:t>
      </w:r>
      <w:r w:rsidRPr="00C4793D">
        <w:rPr>
          <w:b/>
          <w:iCs/>
        </w:rPr>
        <w:t xml:space="preserve">, </w:t>
      </w:r>
      <w:r w:rsidRPr="00C4793D">
        <w:rPr>
          <w:b/>
        </w:rPr>
        <w:t xml:space="preserve">in short </w:t>
      </w:r>
      <w:r w:rsidR="00587F4A" w:rsidRPr="00C4793D">
        <w:rPr>
          <w:b/>
        </w:rPr>
        <w:t>"</w:t>
      </w:r>
      <w:r w:rsidRPr="005F0943">
        <w:rPr>
          <w:b/>
          <w:iCs/>
        </w:rPr>
        <w:t>EU</w:t>
      </w:r>
      <w:r w:rsidRPr="00C4793D">
        <w:rPr>
          <w:b/>
          <w:iCs/>
        </w:rPr>
        <w:t>CISE2020</w:t>
      </w:r>
      <w:r w:rsidR="00587F4A" w:rsidRPr="00C4793D">
        <w:rPr>
          <w:b/>
          <w:iCs/>
        </w:rPr>
        <w:t>"</w:t>
      </w:r>
      <w:r w:rsidRPr="00C4793D">
        <w:rPr>
          <w:iCs/>
        </w:rPr>
        <w:t xml:space="preserve">, </w:t>
      </w:r>
      <w:r w:rsidRPr="00C4793D">
        <w:t xml:space="preserve">based on the 9 use cases selected, defined the requirements for and developed the common architecture of the </w:t>
      </w:r>
      <w:r w:rsidRPr="005F0943">
        <w:t>C</w:t>
      </w:r>
      <w:r w:rsidR="00EB447A" w:rsidRPr="005F0943">
        <w:t>I</w:t>
      </w:r>
      <w:r w:rsidRPr="005F0943">
        <w:t>SE</w:t>
      </w:r>
      <w:r w:rsidRPr="00C4793D">
        <w:t xml:space="preserve"> information e</w:t>
      </w:r>
      <w:r w:rsidR="00C47B5E" w:rsidRPr="00C4793D">
        <w:t xml:space="preserve">xchange network. Consequently, </w:t>
      </w:r>
      <w:r w:rsidRPr="00C4793D">
        <w:t xml:space="preserve">a total of 11 so- called </w:t>
      </w:r>
      <w:r w:rsidR="00587F4A" w:rsidRPr="00C4793D">
        <w:t>"</w:t>
      </w:r>
      <w:r w:rsidRPr="005F0943">
        <w:t>CISE</w:t>
      </w:r>
      <w:r w:rsidRPr="00C4793D">
        <w:t xml:space="preserve"> Nodes</w:t>
      </w:r>
      <w:r w:rsidR="00587F4A" w:rsidRPr="00C4793D">
        <w:t>"</w:t>
      </w:r>
      <w:r w:rsidRPr="00C4793D">
        <w:t xml:space="preserve"> were built, </w:t>
      </w:r>
      <w:proofErr w:type="gramStart"/>
      <w:r w:rsidRPr="00C4793D">
        <w:t>integrated</w:t>
      </w:r>
      <w:proofErr w:type="gramEnd"/>
      <w:r w:rsidRPr="00C4793D">
        <w:t xml:space="preserve"> and successfully tested in 8 European countries, connecting a total of 20 sectoral legacy systems of various nature.</w:t>
      </w:r>
    </w:p>
    <w:p w14:paraId="316AA8F7" w14:textId="7D449744" w:rsidR="00D846DB" w:rsidRPr="00C4793D" w:rsidRDefault="00D846DB" w:rsidP="00B25D81">
      <w:pPr>
        <w:pStyle w:val="FL"/>
      </w:pPr>
      <w:r w:rsidRPr="00C4793D">
        <w:rPr>
          <w:noProof/>
          <w:lang w:eastAsia="en-GB"/>
        </w:rPr>
        <w:lastRenderedPageBreak/>
        <w:drawing>
          <wp:inline distT="0" distB="0" distL="0" distR="0" wp14:anchorId="2A3256EE" wp14:editId="683DB75C">
            <wp:extent cx="6115050" cy="346710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0" cy="3467100"/>
                    </a:xfrm>
                    <a:prstGeom prst="rect">
                      <a:avLst/>
                    </a:prstGeom>
                    <a:noFill/>
                    <a:ln>
                      <a:noFill/>
                    </a:ln>
                  </pic:spPr>
                </pic:pic>
              </a:graphicData>
            </a:graphic>
          </wp:inline>
        </w:drawing>
      </w:r>
    </w:p>
    <w:p w14:paraId="63E0DB9B" w14:textId="7CBA8DA4" w:rsidR="00D846DB" w:rsidRPr="00C4793D" w:rsidRDefault="00D846DB" w:rsidP="00D846DB">
      <w:pPr>
        <w:pStyle w:val="TF"/>
      </w:pPr>
      <w:r w:rsidRPr="00C4793D">
        <w:t>Figure 4: Diagram of t</w:t>
      </w:r>
      <w:r w:rsidR="00350D7D" w:rsidRPr="00C4793D">
        <w:t xml:space="preserve">he </w:t>
      </w:r>
      <w:r w:rsidR="00350D7D" w:rsidRPr="005F0943">
        <w:t>EUCISE2020</w:t>
      </w:r>
      <w:r w:rsidR="00350D7D" w:rsidRPr="00C4793D">
        <w:t xml:space="preserve"> testbed set-</w:t>
      </w:r>
      <w:r w:rsidRPr="00C4793D">
        <w:t>up</w:t>
      </w:r>
    </w:p>
    <w:p w14:paraId="4455ABEA" w14:textId="77777777" w:rsidR="00D846DB" w:rsidRPr="00C4793D" w:rsidRDefault="00D846DB" w:rsidP="00B25D81">
      <w:r w:rsidRPr="00C4793D">
        <w:t xml:space="preserve">The </w:t>
      </w:r>
      <w:r w:rsidRPr="005F0943">
        <w:t>CISE</w:t>
      </w:r>
      <w:r w:rsidRPr="00C4793D">
        <w:t xml:space="preserve"> network is currently able to link European countries and legacy systems of the national administrations connected to the </w:t>
      </w:r>
      <w:r w:rsidRPr="005F0943">
        <w:t>CISE</w:t>
      </w:r>
      <w:r w:rsidRPr="00C4793D">
        <w:t xml:space="preserve"> network through adapters.</w:t>
      </w:r>
    </w:p>
    <w:p w14:paraId="25B10B59" w14:textId="71E7E852" w:rsidR="00D846DB" w:rsidRPr="00C4793D" w:rsidRDefault="00D846DB" w:rsidP="00B25D81">
      <w:pPr>
        <w:rPr>
          <w:i/>
          <w:iCs/>
        </w:rPr>
      </w:pPr>
      <w:r w:rsidRPr="00C4793D">
        <w:rPr>
          <w:iCs/>
        </w:rPr>
        <w:t xml:space="preserve">Hybrid and complementary cross- sectoral and cross- border information exchange requires a common </w:t>
      </w:r>
      <w:r w:rsidR="00587F4A" w:rsidRPr="00C4793D">
        <w:rPr>
          <w:iCs/>
        </w:rPr>
        <w:t>"</w:t>
      </w:r>
      <w:r w:rsidRPr="00C4793D">
        <w:rPr>
          <w:iCs/>
        </w:rPr>
        <w:t>data language</w:t>
      </w:r>
      <w:r w:rsidR="00587F4A" w:rsidRPr="00C4793D">
        <w:rPr>
          <w:iCs/>
        </w:rPr>
        <w:t>"</w:t>
      </w:r>
      <w:r w:rsidRPr="00C4793D">
        <w:rPr>
          <w:iCs/>
        </w:rPr>
        <w:t xml:space="preserve"> within the common network architecture as well as a common set of </w:t>
      </w:r>
      <w:r w:rsidRPr="005F0943">
        <w:rPr>
          <w:iCs/>
        </w:rPr>
        <w:t>IT</w:t>
      </w:r>
      <w:r w:rsidRPr="00C4793D">
        <w:rPr>
          <w:iCs/>
        </w:rPr>
        <w:t xml:space="preserve">- services to handle the data transfer. The technical standardization proposal for </w:t>
      </w:r>
      <w:r w:rsidRPr="005F0943">
        <w:rPr>
          <w:iCs/>
        </w:rPr>
        <w:t>CISE</w:t>
      </w:r>
      <w:r w:rsidRPr="00C4793D">
        <w:rPr>
          <w:iCs/>
        </w:rPr>
        <w:t xml:space="preserve"> implementation was therefore directed towards a standardization process within the framework of a professional European standardization environment </w:t>
      </w:r>
      <w:proofErr w:type="gramStart"/>
      <w:r w:rsidRPr="00C4793D">
        <w:rPr>
          <w:iCs/>
        </w:rPr>
        <w:t>in order to</w:t>
      </w:r>
      <w:proofErr w:type="gramEnd"/>
      <w:r w:rsidRPr="00C4793D">
        <w:rPr>
          <w:iCs/>
        </w:rPr>
        <w:t xml:space="preserve"> elaborate universal and sustainable technical specifications for the implementation and development of </w:t>
      </w:r>
      <w:r w:rsidRPr="005F0943">
        <w:rPr>
          <w:iCs/>
        </w:rPr>
        <w:t>CISE</w:t>
      </w:r>
      <w:r w:rsidRPr="00C4793D">
        <w:rPr>
          <w:iCs/>
        </w:rPr>
        <w:t xml:space="preserve"> as well as offering a technical solution for other, similar information exchange regimes.</w:t>
      </w:r>
      <w:r w:rsidR="00CE06CB">
        <w:rPr>
          <w:iCs/>
        </w:rPr>
        <w:t xml:space="preserve"> </w:t>
      </w:r>
    </w:p>
    <w:p w14:paraId="73BB2B8F" w14:textId="77777777" w:rsidR="005D600C" w:rsidRDefault="005D600C" w:rsidP="005D600C">
      <w:pPr>
        <w:overflowPunct/>
        <w:autoSpaceDE/>
        <w:autoSpaceDN/>
        <w:adjustRightInd/>
        <w:spacing w:after="0"/>
        <w:textAlignment w:val="auto"/>
      </w:pPr>
      <w:r>
        <w:t>In 2019, Horizon2020 project ANDROMEDA was launched with the purpose</w:t>
      </w:r>
      <w:r w:rsidRPr="005D600C">
        <w:t xml:space="preserve"> to unlock the full capabilities of the CISE by enhancing the Maritime CISE Model, extending its scope </w:t>
      </w:r>
      <w:r>
        <w:t xml:space="preserve">and </w:t>
      </w:r>
      <w:r w:rsidRPr="005D600C">
        <w:t xml:space="preserve">providing and demonstrating 100% compatible Command &amp; Control, Data Fusion and Decision Support </w:t>
      </w:r>
      <w:proofErr w:type="gramStart"/>
      <w:r w:rsidRPr="005D600C">
        <w:t>systems</w:t>
      </w:r>
      <w:proofErr w:type="gramEnd"/>
    </w:p>
    <w:p w14:paraId="6E83140B" w14:textId="77777777" w:rsidR="005D600C" w:rsidRDefault="005D600C" w:rsidP="005D600C">
      <w:pPr>
        <w:overflowPunct/>
        <w:autoSpaceDE/>
        <w:autoSpaceDN/>
        <w:adjustRightInd/>
        <w:spacing w:after="0"/>
        <w:textAlignment w:val="auto"/>
      </w:pPr>
    </w:p>
    <w:p w14:paraId="35A4D705" w14:textId="77777777" w:rsidR="005D600C" w:rsidRDefault="005D600C" w:rsidP="005D600C">
      <w:pPr>
        <w:overflowPunct/>
        <w:autoSpaceDE/>
        <w:autoSpaceDN/>
        <w:adjustRightInd/>
        <w:spacing w:after="0"/>
        <w:textAlignment w:val="auto"/>
      </w:pPr>
      <w:r>
        <w:t>The ANDROMEDA project used the CISE network architecture and demonstrated that this architecture could be successfully used in user domains outside the maritime sector like the land border domain in which ANDROMEDA was imbedded.</w:t>
      </w:r>
    </w:p>
    <w:p w14:paraId="1957EA37" w14:textId="77777777" w:rsidR="00380D29" w:rsidRDefault="00380D29" w:rsidP="005D600C">
      <w:pPr>
        <w:overflowPunct/>
        <w:autoSpaceDE/>
        <w:autoSpaceDN/>
        <w:adjustRightInd/>
        <w:spacing w:after="0"/>
        <w:textAlignment w:val="auto"/>
      </w:pPr>
    </w:p>
    <w:p w14:paraId="0FD99963" w14:textId="1C3D0648" w:rsidR="005D600C" w:rsidRDefault="005D600C" w:rsidP="005D600C">
      <w:pPr>
        <w:overflowPunct/>
        <w:autoSpaceDE/>
        <w:autoSpaceDN/>
        <w:adjustRightInd/>
        <w:spacing w:after="0"/>
        <w:textAlignment w:val="auto"/>
      </w:pPr>
      <w:r>
        <w:t>For such use, no adaptions or modifications were needed with respect to the specifications published in CDM003</w:t>
      </w:r>
      <w:r w:rsidR="00380D29">
        <w:t>, release 1</w:t>
      </w:r>
      <w:r>
        <w:t xml:space="preserve">. </w:t>
      </w:r>
    </w:p>
    <w:p w14:paraId="29DE11C8" w14:textId="77777777" w:rsidR="005D600C" w:rsidRDefault="005D600C" w:rsidP="005D600C">
      <w:pPr>
        <w:overflowPunct/>
        <w:autoSpaceDE/>
        <w:autoSpaceDN/>
        <w:adjustRightInd/>
        <w:spacing w:after="0"/>
        <w:textAlignment w:val="auto"/>
      </w:pPr>
    </w:p>
    <w:p w14:paraId="140D18EC" w14:textId="475CDC94" w:rsidR="00D846DB" w:rsidRPr="00C4793D" w:rsidRDefault="005D600C" w:rsidP="005D600C">
      <w:pPr>
        <w:overflowPunct/>
        <w:autoSpaceDE/>
        <w:autoSpaceDN/>
        <w:adjustRightInd/>
        <w:spacing w:after="0"/>
        <w:textAlignment w:val="auto"/>
        <w:rPr>
          <w:rFonts w:ascii="Arial" w:hAnsi="Arial"/>
          <w:sz w:val="36"/>
        </w:rPr>
      </w:pPr>
      <w:r>
        <w:t>This fact demonstrates that the CISE network architecture as detailed in this document can readily be used as a basis for cross-sectoral and cross border information exchange in other user domains outside the maritime environment</w:t>
      </w:r>
      <w:r w:rsidR="00D846DB" w:rsidRPr="00C4793D">
        <w:br w:type="page"/>
      </w:r>
    </w:p>
    <w:p w14:paraId="6E2538E4" w14:textId="3C3F8CFA" w:rsidR="00B113B7" w:rsidRPr="00C4793D" w:rsidRDefault="00D846DB" w:rsidP="00556D30">
      <w:pPr>
        <w:pStyle w:val="Heading1"/>
      </w:pPr>
      <w:bookmarkStart w:id="32" w:name="_Toc71035425"/>
      <w:bookmarkStart w:id="33" w:name="_Toc71115835"/>
      <w:bookmarkStart w:id="34" w:name="_Toc71618901"/>
      <w:bookmarkStart w:id="35" w:name="_Toc128743331"/>
      <w:r w:rsidRPr="00C4793D">
        <w:lastRenderedPageBreak/>
        <w:t>1</w:t>
      </w:r>
      <w:r w:rsidRPr="00C4793D">
        <w:tab/>
        <w:t>Scope</w:t>
      </w:r>
      <w:bookmarkEnd w:id="32"/>
      <w:bookmarkEnd w:id="33"/>
      <w:bookmarkEnd w:id="34"/>
      <w:bookmarkEnd w:id="35"/>
    </w:p>
    <w:p w14:paraId="25047B3D" w14:textId="62C473F7" w:rsidR="00D846DB" w:rsidRPr="00C4793D" w:rsidRDefault="00D846DB" w:rsidP="00556D30">
      <w:r w:rsidRPr="00C4793D">
        <w:t>The present document defines the Architecture for the European Common Information sharing environment service and Data Model (</w:t>
      </w:r>
      <w:r w:rsidRPr="005F0943">
        <w:t>CDM</w:t>
      </w:r>
      <w:r w:rsidRPr="00C4793D">
        <w:t>).</w:t>
      </w:r>
      <w:r w:rsidR="00951C50">
        <w:t xml:space="preserve"> With the ANDROMEDA project it was proven that the CISE architecture can be used in cross-sectoral and cross-border information exchange in information sharing domains other than the maritime environment.</w:t>
      </w:r>
    </w:p>
    <w:p w14:paraId="37F8A91B" w14:textId="40B77975" w:rsidR="00D846DB" w:rsidRPr="00C4793D" w:rsidRDefault="00D846DB" w:rsidP="00D846DB">
      <w:r w:rsidRPr="00C4793D">
        <w:t xml:space="preserve">The present document </w:t>
      </w:r>
      <w:r w:rsidR="00F64110" w:rsidRPr="00C4793D">
        <w:t>describes the following architecture</w:t>
      </w:r>
      <w:r w:rsidRPr="00C4793D">
        <w:t>:</w:t>
      </w:r>
    </w:p>
    <w:p w14:paraId="597C3165" w14:textId="77777777" w:rsidR="00D846DB" w:rsidRPr="00C4793D" w:rsidRDefault="00D846DB" w:rsidP="00B25D81">
      <w:pPr>
        <w:pStyle w:val="B1"/>
      </w:pPr>
      <w:r w:rsidRPr="00C4793D">
        <w:t>Infrastructure (Core Services):</w:t>
      </w:r>
    </w:p>
    <w:p w14:paraId="0C7FDF90" w14:textId="1A029E0D" w:rsidR="00D846DB" w:rsidRPr="00C4793D" w:rsidRDefault="00D846DB" w:rsidP="00B25D81">
      <w:pPr>
        <w:pStyle w:val="B2"/>
      </w:pPr>
      <w:r w:rsidRPr="00C4793D">
        <w:t>Network and Secure Communication</w:t>
      </w:r>
    </w:p>
    <w:p w14:paraId="20B0520F" w14:textId="297B3EB3" w:rsidR="00D846DB" w:rsidRPr="00C4793D" w:rsidRDefault="00D846DB" w:rsidP="00B25D81">
      <w:pPr>
        <w:pStyle w:val="B2"/>
      </w:pPr>
      <w:r w:rsidRPr="00C4793D">
        <w:t>Application Security</w:t>
      </w:r>
    </w:p>
    <w:p w14:paraId="2748CC83" w14:textId="05CFC3A4" w:rsidR="00D846DB" w:rsidRPr="00C4793D" w:rsidRDefault="00D846DB" w:rsidP="00B25D81">
      <w:pPr>
        <w:pStyle w:val="B2"/>
      </w:pPr>
      <w:r w:rsidRPr="00C4793D">
        <w:t>Auditing</w:t>
      </w:r>
    </w:p>
    <w:p w14:paraId="640065A3" w14:textId="3269897D" w:rsidR="000F22B7" w:rsidRPr="00C4793D" w:rsidRDefault="000F22B7" w:rsidP="00B25D81">
      <w:pPr>
        <w:pStyle w:val="B2"/>
      </w:pPr>
      <w:r w:rsidRPr="00C4793D">
        <w:t>Administration User Interface</w:t>
      </w:r>
    </w:p>
    <w:p w14:paraId="2EDA86DF" w14:textId="67ECA8E4" w:rsidR="00D846DB" w:rsidRPr="00C4793D" w:rsidRDefault="00601049" w:rsidP="00B25D81">
      <w:pPr>
        <w:pStyle w:val="B2"/>
      </w:pPr>
      <w:r w:rsidRPr="00C4793D">
        <w:t xml:space="preserve">Collaboration </w:t>
      </w:r>
      <w:r w:rsidR="00D846DB" w:rsidRPr="00C4793D">
        <w:t>tools</w:t>
      </w:r>
    </w:p>
    <w:p w14:paraId="1074E538" w14:textId="77777777" w:rsidR="00D846DB" w:rsidRPr="00C4793D" w:rsidRDefault="00D846DB" w:rsidP="00B25D81">
      <w:pPr>
        <w:pStyle w:val="B1"/>
      </w:pPr>
      <w:r w:rsidRPr="00C4793D">
        <w:t>Interface (Common Services):</w:t>
      </w:r>
    </w:p>
    <w:p w14:paraId="6F8A3E67" w14:textId="2C3E68F6" w:rsidR="00D846DB" w:rsidRPr="00C4793D" w:rsidRDefault="009A7A35" w:rsidP="00B25D81">
      <w:pPr>
        <w:pStyle w:val="B2"/>
      </w:pPr>
      <w:r w:rsidRPr="00C4793D">
        <w:t>Consumer</w:t>
      </w:r>
    </w:p>
    <w:p w14:paraId="2588E3F0" w14:textId="02AD8D5C" w:rsidR="00D846DB" w:rsidRPr="00C4793D" w:rsidRDefault="009A7A35" w:rsidP="00B25D81">
      <w:pPr>
        <w:pStyle w:val="B2"/>
      </w:pPr>
      <w:r w:rsidRPr="00C4793D">
        <w:t>Provider</w:t>
      </w:r>
    </w:p>
    <w:p w14:paraId="0F9D4508" w14:textId="24D4FD33" w:rsidR="00B113B7" w:rsidRPr="00C4793D" w:rsidRDefault="00D846DB" w:rsidP="00556D30">
      <w:pPr>
        <w:pStyle w:val="Heading1"/>
      </w:pPr>
      <w:bookmarkStart w:id="36" w:name="_Toc71035426"/>
      <w:bookmarkStart w:id="37" w:name="_Toc71115836"/>
      <w:bookmarkStart w:id="38" w:name="_Toc71618902"/>
      <w:bookmarkStart w:id="39" w:name="_Toc128743332"/>
      <w:r w:rsidRPr="00C4793D">
        <w:t>2</w:t>
      </w:r>
      <w:r w:rsidRPr="00C4793D">
        <w:tab/>
        <w:t>References</w:t>
      </w:r>
      <w:bookmarkEnd w:id="36"/>
      <w:bookmarkEnd w:id="37"/>
      <w:bookmarkEnd w:id="38"/>
      <w:bookmarkEnd w:id="39"/>
      <w:r w:rsidRPr="00C4793D">
        <w:t xml:space="preserve"> </w:t>
      </w:r>
    </w:p>
    <w:p w14:paraId="1F6E0B64" w14:textId="77777777" w:rsidR="00D846DB" w:rsidRPr="00C4793D" w:rsidRDefault="00D846DB" w:rsidP="00556D30">
      <w:pPr>
        <w:pStyle w:val="Heading2"/>
      </w:pPr>
      <w:bookmarkStart w:id="40" w:name="_Toc71035427"/>
      <w:bookmarkStart w:id="41" w:name="_Toc71115837"/>
      <w:bookmarkStart w:id="42" w:name="_Toc71618903"/>
      <w:bookmarkStart w:id="43" w:name="_Toc128743333"/>
      <w:r w:rsidRPr="00C4793D">
        <w:t>2.1</w:t>
      </w:r>
      <w:r w:rsidRPr="00C4793D">
        <w:tab/>
        <w:t>Normative references</w:t>
      </w:r>
      <w:bookmarkEnd w:id="40"/>
      <w:bookmarkEnd w:id="41"/>
      <w:bookmarkEnd w:id="42"/>
      <w:bookmarkEnd w:id="43"/>
    </w:p>
    <w:p w14:paraId="473FBAB2" w14:textId="77777777" w:rsidR="001A2FC4" w:rsidRDefault="001A2FC4" w:rsidP="001A2FC4">
      <w:r>
        <w:t>References are either specific (identified by date of publication and/or edition number or version number) or non</w:t>
      </w:r>
      <w:r>
        <w:noBreakHyphen/>
        <w:t>specific. For specific references, only the cited version applies. For non-specific references, the latest version of the referenced document (including any amendments) applies.</w:t>
      </w:r>
    </w:p>
    <w:p w14:paraId="72EA1A4C" w14:textId="77777777" w:rsidR="001A2FC4" w:rsidRDefault="001A2FC4" w:rsidP="001A2FC4">
      <w:r>
        <w:t xml:space="preserve">Referenced documents which are not found to be publicly available in the expected location might be found at </w:t>
      </w:r>
      <w:hyperlink r:id="rId24" w:history="1">
        <w:r w:rsidRPr="005F0943">
          <w:rPr>
            <w:rStyle w:val="Hyperlink"/>
          </w:rPr>
          <w:t>https://docbox.etsi.org/Reference/</w:t>
        </w:r>
      </w:hyperlink>
      <w:r>
        <w:t>.</w:t>
      </w:r>
    </w:p>
    <w:p w14:paraId="19FFDB6F" w14:textId="77777777" w:rsidR="001A2FC4" w:rsidRDefault="001A2FC4" w:rsidP="001A2FC4">
      <w:pPr>
        <w:pStyle w:val="NO"/>
      </w:pPr>
      <w:r>
        <w:t>NOTE:</w:t>
      </w:r>
      <w:r>
        <w:tab/>
        <w:t xml:space="preserve">While any hyperlinks included in this clause were valid at the time of publication, ETSI cannot guarantee their </w:t>
      </w:r>
      <w:proofErr w:type="gramStart"/>
      <w:r>
        <w:t>long term</w:t>
      </w:r>
      <w:proofErr w:type="gramEnd"/>
      <w:r>
        <w:t xml:space="preserve"> validity.</w:t>
      </w:r>
    </w:p>
    <w:p w14:paraId="0791F4B0" w14:textId="77777777" w:rsidR="001A2FC4" w:rsidRDefault="001A2FC4" w:rsidP="001A2FC4">
      <w:pPr>
        <w:rPr>
          <w:lang w:eastAsia="en-GB"/>
        </w:rPr>
      </w:pPr>
      <w:r>
        <w:rPr>
          <w:lang w:eastAsia="en-GB"/>
        </w:rPr>
        <w:t>The following referenced documents are necessary for the application of the present document.</w:t>
      </w:r>
    </w:p>
    <w:p w14:paraId="325D93A1" w14:textId="6DAE1CB0" w:rsidR="00D846DB" w:rsidRPr="00C4793D" w:rsidRDefault="00575704" w:rsidP="00575704">
      <w:pPr>
        <w:pStyle w:val="EX"/>
      </w:pPr>
      <w:r w:rsidRPr="00C4793D">
        <w:t>[</w:t>
      </w:r>
      <w:bookmarkStart w:id="44" w:name="REF_GSCDM002"/>
      <w:r w:rsidRPr="00C4793D">
        <w:fldChar w:fldCharType="begin"/>
      </w:r>
      <w:r w:rsidRPr="00C4793D">
        <w:instrText>SEQ REF</w:instrText>
      </w:r>
      <w:r w:rsidRPr="00C4793D">
        <w:fldChar w:fldCharType="separate"/>
      </w:r>
      <w:r w:rsidRPr="00C4793D">
        <w:t>1</w:t>
      </w:r>
      <w:r w:rsidRPr="00C4793D">
        <w:fldChar w:fldCharType="end"/>
      </w:r>
      <w:bookmarkEnd w:id="44"/>
      <w:r w:rsidRPr="00C4793D">
        <w:t>]</w:t>
      </w:r>
      <w:r w:rsidRPr="00C4793D">
        <w:tab/>
      </w:r>
      <w:r w:rsidRPr="005F0943">
        <w:t>ETSI GS CDM 002</w:t>
      </w:r>
      <w:r w:rsidRPr="00C4793D">
        <w:t>: "Common information sharing environment service and Data Model (</w:t>
      </w:r>
      <w:r w:rsidRPr="005F0943">
        <w:t>CDM</w:t>
      </w:r>
      <w:r w:rsidRPr="00C4793D">
        <w:t>); System Requirements</w:t>
      </w:r>
      <w:r w:rsidR="00A665D5" w:rsidRPr="00C4793D">
        <w:t xml:space="preserve"> definition</w:t>
      </w:r>
      <w:r w:rsidRPr="00C4793D">
        <w:t>".</w:t>
      </w:r>
    </w:p>
    <w:p w14:paraId="162F47EF" w14:textId="1CFA1993" w:rsidR="00331936" w:rsidRPr="00C4793D" w:rsidRDefault="00575704" w:rsidP="00575704">
      <w:pPr>
        <w:pStyle w:val="EX"/>
      </w:pPr>
      <w:r w:rsidRPr="00C4793D">
        <w:t>[</w:t>
      </w:r>
      <w:bookmarkStart w:id="45" w:name="REF_RECOMMENDATIONITU_TX_509"/>
      <w:r w:rsidRPr="00C4793D">
        <w:fldChar w:fldCharType="begin"/>
      </w:r>
      <w:r w:rsidRPr="00C4793D">
        <w:instrText>SEQ REF</w:instrText>
      </w:r>
      <w:r w:rsidRPr="00C4793D">
        <w:fldChar w:fldCharType="separate"/>
      </w:r>
      <w:r w:rsidRPr="00C4793D">
        <w:t>2</w:t>
      </w:r>
      <w:r w:rsidRPr="00C4793D">
        <w:fldChar w:fldCharType="end"/>
      </w:r>
      <w:bookmarkEnd w:id="45"/>
      <w:r w:rsidRPr="00C4793D">
        <w:t>]</w:t>
      </w:r>
      <w:r w:rsidRPr="00C4793D">
        <w:tab/>
      </w:r>
      <w:r w:rsidR="00DC18FC" w:rsidRPr="00FD5946">
        <w:t>Recommendation</w:t>
      </w:r>
      <w:r w:rsidR="00DC18FC" w:rsidRPr="005F0943">
        <w:t xml:space="preserve"> </w:t>
      </w:r>
      <w:r w:rsidRPr="005F0943">
        <w:t>ITU-T X-509</w:t>
      </w:r>
      <w:r w:rsidRPr="00C4793D">
        <w:t xml:space="preserve"> (10/2019): "Information technology - Open Systems Interconnection - The Directory: Public-key and attribute certificate frameworks".</w:t>
      </w:r>
    </w:p>
    <w:p w14:paraId="71400F5D" w14:textId="188AF3DF" w:rsidR="008465C0" w:rsidRPr="00C4793D" w:rsidRDefault="00575704" w:rsidP="00575704">
      <w:pPr>
        <w:pStyle w:val="EX"/>
      </w:pPr>
      <w:r w:rsidRPr="00C4793D">
        <w:t>[</w:t>
      </w:r>
      <w:bookmarkStart w:id="46" w:name="REF_IETFRFC793"/>
      <w:r w:rsidRPr="00C4793D">
        <w:fldChar w:fldCharType="begin"/>
      </w:r>
      <w:r w:rsidRPr="00C4793D">
        <w:instrText>SEQ REF</w:instrText>
      </w:r>
      <w:r w:rsidRPr="00C4793D">
        <w:fldChar w:fldCharType="separate"/>
      </w:r>
      <w:r w:rsidRPr="00C4793D">
        <w:t>3</w:t>
      </w:r>
      <w:r w:rsidRPr="00C4793D">
        <w:fldChar w:fldCharType="end"/>
      </w:r>
      <w:bookmarkEnd w:id="46"/>
      <w:r w:rsidRPr="00C4793D">
        <w:t>]</w:t>
      </w:r>
      <w:r w:rsidRPr="00C4793D">
        <w:tab/>
      </w:r>
      <w:r w:rsidRPr="005F0943">
        <w:t>IETF RFC 793</w:t>
      </w:r>
      <w:r w:rsidRPr="00C4793D">
        <w:t>: "</w:t>
      </w:r>
      <w:r w:rsidR="001F6F32" w:rsidRPr="00C4793D">
        <w:t xml:space="preserve">Transmission Control Protocol, </w:t>
      </w:r>
      <w:proofErr w:type="spellStart"/>
      <w:r w:rsidR="001F6F32" w:rsidRPr="00C4793D">
        <w:t>Darpa</w:t>
      </w:r>
      <w:proofErr w:type="spellEnd"/>
      <w:r w:rsidR="001F6F32" w:rsidRPr="00C4793D">
        <w:t xml:space="preserve"> Internet Program Protocol Specification</w:t>
      </w:r>
      <w:r w:rsidRPr="00C4793D">
        <w:t>", September 1981.</w:t>
      </w:r>
    </w:p>
    <w:p w14:paraId="4AF546A7" w14:textId="6ACE74E0" w:rsidR="00D846DB" w:rsidRPr="00C4793D" w:rsidRDefault="00AB6AC9" w:rsidP="00B25D81">
      <w:pPr>
        <w:pStyle w:val="NO"/>
      </w:pPr>
      <w:r w:rsidRPr="00C4793D">
        <w:t>NOTE:</w:t>
      </w:r>
      <w:r w:rsidR="00173D41" w:rsidRPr="00C4793D">
        <w:tab/>
        <w:t>A</w:t>
      </w:r>
      <w:r w:rsidRPr="00C4793D">
        <w:t xml:space="preserve">vailable at </w:t>
      </w:r>
      <w:hyperlink r:id="rId25" w:history="1">
        <w:r w:rsidRPr="005F0943">
          <w:rPr>
            <w:rStyle w:val="Hyperlink"/>
          </w:rPr>
          <w:t>https://tools.ietf.org/html/rfc793</w:t>
        </w:r>
      </w:hyperlink>
      <w:r w:rsidR="00173D41" w:rsidRPr="00C4793D">
        <w:t>.</w:t>
      </w:r>
    </w:p>
    <w:p w14:paraId="29E06A39" w14:textId="46AA7ACB" w:rsidR="003555BA" w:rsidRPr="00C4793D" w:rsidRDefault="00575704" w:rsidP="00575704">
      <w:pPr>
        <w:pStyle w:val="EX"/>
      </w:pPr>
      <w:r w:rsidRPr="00C4793D">
        <w:t>[</w:t>
      </w:r>
      <w:bookmarkStart w:id="47" w:name="REF_IETFRFC791"/>
      <w:r w:rsidRPr="00C4793D">
        <w:fldChar w:fldCharType="begin"/>
      </w:r>
      <w:r w:rsidRPr="00C4793D">
        <w:instrText>SEQ REF</w:instrText>
      </w:r>
      <w:r w:rsidRPr="00C4793D">
        <w:fldChar w:fldCharType="separate"/>
      </w:r>
      <w:r w:rsidRPr="00C4793D">
        <w:t>4</w:t>
      </w:r>
      <w:r w:rsidRPr="00C4793D">
        <w:fldChar w:fldCharType="end"/>
      </w:r>
      <w:bookmarkEnd w:id="47"/>
      <w:r w:rsidRPr="00C4793D">
        <w:t>]</w:t>
      </w:r>
      <w:r w:rsidRPr="00C4793D">
        <w:tab/>
      </w:r>
      <w:r w:rsidRPr="005F0943">
        <w:t>IETF RFC 791</w:t>
      </w:r>
      <w:r w:rsidRPr="00C4793D">
        <w:t>: "</w:t>
      </w:r>
      <w:r w:rsidR="001F6F32" w:rsidRPr="00C4793D">
        <w:t xml:space="preserve">Internet Protocol, </w:t>
      </w:r>
      <w:proofErr w:type="spellStart"/>
      <w:r w:rsidR="001F6F32" w:rsidRPr="00C4793D">
        <w:t>Darpa</w:t>
      </w:r>
      <w:proofErr w:type="spellEnd"/>
      <w:r w:rsidR="001F6F32" w:rsidRPr="00C4793D">
        <w:t xml:space="preserve"> Internet Program Protocol Specification</w:t>
      </w:r>
      <w:r w:rsidRPr="00C4793D">
        <w:t>", September 1981.</w:t>
      </w:r>
    </w:p>
    <w:p w14:paraId="79DD92F4" w14:textId="48D4EA9A" w:rsidR="00916F6E" w:rsidRPr="00C4793D" w:rsidRDefault="00AB6AC9" w:rsidP="00B25D81">
      <w:pPr>
        <w:pStyle w:val="NO"/>
      </w:pPr>
      <w:r w:rsidRPr="00C4793D">
        <w:t>NOTE:</w:t>
      </w:r>
      <w:r w:rsidR="00173D41" w:rsidRPr="00C4793D">
        <w:tab/>
        <w:t>A</w:t>
      </w:r>
      <w:r w:rsidRPr="00C4793D">
        <w:t>vailable at</w:t>
      </w:r>
      <w:r w:rsidR="00CE06CB">
        <w:t xml:space="preserve"> </w:t>
      </w:r>
      <w:hyperlink r:id="rId26" w:history="1">
        <w:r w:rsidRPr="005F0943">
          <w:rPr>
            <w:rStyle w:val="Hyperlink"/>
          </w:rPr>
          <w:t>https://tools.ietf.org/html/rfc791</w:t>
        </w:r>
      </w:hyperlink>
      <w:r w:rsidR="00173D41" w:rsidRPr="00C4793D">
        <w:t>.</w:t>
      </w:r>
    </w:p>
    <w:p w14:paraId="2374702A" w14:textId="2C9E044F" w:rsidR="00694D1A" w:rsidRPr="00C4793D" w:rsidRDefault="00575704" w:rsidP="00575704">
      <w:pPr>
        <w:pStyle w:val="EX"/>
      </w:pPr>
      <w:r w:rsidRPr="00C4793D">
        <w:t>[</w:t>
      </w:r>
      <w:bookmarkStart w:id="48" w:name="REF_IETFRFC5246"/>
      <w:r w:rsidRPr="00C4793D">
        <w:fldChar w:fldCharType="begin"/>
      </w:r>
      <w:r w:rsidRPr="00C4793D">
        <w:instrText>SEQ REF</w:instrText>
      </w:r>
      <w:r w:rsidRPr="00C4793D">
        <w:fldChar w:fldCharType="separate"/>
      </w:r>
      <w:r w:rsidRPr="00C4793D">
        <w:t>5</w:t>
      </w:r>
      <w:r w:rsidRPr="00C4793D">
        <w:fldChar w:fldCharType="end"/>
      </w:r>
      <w:bookmarkEnd w:id="48"/>
      <w:r w:rsidRPr="00C4793D">
        <w:t>]</w:t>
      </w:r>
      <w:r w:rsidRPr="00C4793D">
        <w:tab/>
      </w:r>
      <w:r w:rsidRPr="005F0943">
        <w:t>IETF RFC 5246</w:t>
      </w:r>
      <w:r w:rsidRPr="00C4793D">
        <w:t>: "The Transport Layer Security (</w:t>
      </w:r>
      <w:r w:rsidRPr="005F0943">
        <w:t>TLS</w:t>
      </w:r>
      <w:r w:rsidRPr="00C4793D">
        <w:t>) Protocol", Version 1.2.</w:t>
      </w:r>
    </w:p>
    <w:p w14:paraId="61F0EFF8" w14:textId="261E6669" w:rsidR="00694D1A" w:rsidRPr="00C4793D" w:rsidRDefault="00AB6AC9" w:rsidP="00B25D81">
      <w:pPr>
        <w:pStyle w:val="NO"/>
      </w:pPr>
      <w:r w:rsidRPr="00C4793D">
        <w:t>NOTE:</w:t>
      </w:r>
      <w:r w:rsidR="00173D41" w:rsidRPr="00C4793D">
        <w:tab/>
        <w:t>A</w:t>
      </w:r>
      <w:r w:rsidRPr="00C4793D">
        <w:t xml:space="preserve">vailable at: </w:t>
      </w:r>
      <w:hyperlink r:id="rId27" w:history="1">
        <w:r w:rsidR="009E5428" w:rsidRPr="005F0943">
          <w:rPr>
            <w:rStyle w:val="Hyperlink"/>
          </w:rPr>
          <w:t>https://tools.ietf.org/html/rfc5246</w:t>
        </w:r>
      </w:hyperlink>
      <w:r w:rsidR="00173D41" w:rsidRPr="00C4793D">
        <w:t>.</w:t>
      </w:r>
      <w:r w:rsidR="009E5428" w:rsidRPr="00C4793D">
        <w:t xml:space="preserve"> </w:t>
      </w:r>
    </w:p>
    <w:p w14:paraId="06B066F8" w14:textId="458FE9BC" w:rsidR="00694D1A" w:rsidRPr="00C4793D" w:rsidRDefault="00575704" w:rsidP="00202752">
      <w:pPr>
        <w:pStyle w:val="EX"/>
        <w:keepNext/>
      </w:pPr>
      <w:r w:rsidRPr="00C4793D">
        <w:lastRenderedPageBreak/>
        <w:t>[</w:t>
      </w:r>
      <w:bookmarkStart w:id="49" w:name="REF_IETFRFC6176"/>
      <w:r w:rsidRPr="00C4793D">
        <w:fldChar w:fldCharType="begin"/>
      </w:r>
      <w:r w:rsidRPr="00C4793D">
        <w:instrText>SEQ REF</w:instrText>
      </w:r>
      <w:r w:rsidRPr="00C4793D">
        <w:fldChar w:fldCharType="separate"/>
      </w:r>
      <w:r w:rsidRPr="00C4793D">
        <w:t>6</w:t>
      </w:r>
      <w:r w:rsidRPr="00C4793D">
        <w:fldChar w:fldCharType="end"/>
      </w:r>
      <w:bookmarkEnd w:id="49"/>
      <w:r w:rsidRPr="00C4793D">
        <w:t>]</w:t>
      </w:r>
      <w:r w:rsidRPr="00C4793D">
        <w:tab/>
      </w:r>
      <w:r w:rsidRPr="005F0943">
        <w:t>IETF RFC 6176</w:t>
      </w:r>
      <w:r w:rsidRPr="00C4793D">
        <w:t>: "Prohibiting Secure Sockets Layer (</w:t>
      </w:r>
      <w:r w:rsidRPr="005F0943">
        <w:t>SSL</w:t>
      </w:r>
      <w:r w:rsidRPr="00C4793D">
        <w:t>)", Version 2.0.</w:t>
      </w:r>
    </w:p>
    <w:p w14:paraId="52707651" w14:textId="0F65BEEC" w:rsidR="00694D1A" w:rsidRPr="005F0943" w:rsidRDefault="00173D41" w:rsidP="00B25D81">
      <w:pPr>
        <w:pStyle w:val="NO"/>
        <w:rPr>
          <w:rStyle w:val="Hyperlink"/>
          <w:color w:val="auto"/>
        </w:rPr>
      </w:pPr>
      <w:r w:rsidRPr="00C4793D">
        <w:t>NOTE:</w:t>
      </w:r>
      <w:r w:rsidRPr="00C4793D">
        <w:tab/>
        <w:t xml:space="preserve">Available at </w:t>
      </w:r>
      <w:hyperlink r:id="rId28" w:history="1">
        <w:r w:rsidRPr="005F0943">
          <w:rPr>
            <w:rStyle w:val="Hyperlink"/>
          </w:rPr>
          <w:t>https://www.ietf.org/rfc/rfc6176.txt</w:t>
        </w:r>
      </w:hyperlink>
      <w:r w:rsidRPr="00C4793D">
        <w:t>.</w:t>
      </w:r>
    </w:p>
    <w:p w14:paraId="3C94C2CA" w14:textId="42A11DBE" w:rsidR="000911FE" w:rsidRPr="00C4793D" w:rsidRDefault="00575704" w:rsidP="00575704">
      <w:pPr>
        <w:pStyle w:val="EX"/>
      </w:pPr>
      <w:r w:rsidRPr="00C4793D">
        <w:t>[</w:t>
      </w:r>
      <w:bookmarkStart w:id="50" w:name="REF_IETFRFC6120"/>
      <w:r w:rsidRPr="00C4793D">
        <w:fldChar w:fldCharType="begin"/>
      </w:r>
      <w:r w:rsidRPr="00C4793D">
        <w:instrText>SEQ REF</w:instrText>
      </w:r>
      <w:r w:rsidRPr="00C4793D">
        <w:fldChar w:fldCharType="separate"/>
      </w:r>
      <w:r w:rsidRPr="00C4793D">
        <w:t>7</w:t>
      </w:r>
      <w:r w:rsidRPr="00C4793D">
        <w:fldChar w:fldCharType="end"/>
      </w:r>
      <w:bookmarkEnd w:id="50"/>
      <w:r w:rsidRPr="00C4793D">
        <w:t>]</w:t>
      </w:r>
      <w:r w:rsidRPr="00C4793D">
        <w:tab/>
      </w:r>
      <w:r w:rsidRPr="005F0943">
        <w:t>IETF RFC 6120</w:t>
      </w:r>
      <w:r w:rsidRPr="00C4793D">
        <w:t>: "Extensible Messaging and Presence Protocol (</w:t>
      </w:r>
      <w:r w:rsidRPr="005F0943">
        <w:t>XMPP</w:t>
      </w:r>
      <w:r w:rsidRPr="00C4793D">
        <w:t>): Core".</w:t>
      </w:r>
    </w:p>
    <w:p w14:paraId="20F0C317" w14:textId="01D488E4" w:rsidR="000911FE" w:rsidRPr="005F0943" w:rsidRDefault="009E5428" w:rsidP="00B25D81">
      <w:pPr>
        <w:pStyle w:val="NO"/>
        <w:rPr>
          <w:rStyle w:val="Hyperlink"/>
          <w:color w:val="auto"/>
        </w:rPr>
      </w:pPr>
      <w:r w:rsidRPr="00C4793D">
        <w:t>NOTE:</w:t>
      </w:r>
      <w:r w:rsidR="00173D41" w:rsidRPr="00C4793D">
        <w:tab/>
        <w:t>A</w:t>
      </w:r>
      <w:r w:rsidRPr="00C4793D">
        <w:t>vailable at</w:t>
      </w:r>
      <w:r w:rsidRPr="005F0943">
        <w:rPr>
          <w:rStyle w:val="Hyperlink"/>
          <w:color w:val="auto"/>
          <w:u w:val="none"/>
        </w:rPr>
        <w:t xml:space="preserve"> </w:t>
      </w:r>
      <w:hyperlink r:id="rId29" w:history="1">
        <w:r w:rsidRPr="005F0943">
          <w:rPr>
            <w:rStyle w:val="Hyperlink"/>
          </w:rPr>
          <w:t>http://xmpp.org/rfcs/rfc6120.html</w:t>
        </w:r>
      </w:hyperlink>
      <w:r w:rsidR="00173D41" w:rsidRPr="00C4793D">
        <w:t>.</w:t>
      </w:r>
    </w:p>
    <w:p w14:paraId="4FD1B184" w14:textId="4DAF032A" w:rsidR="000911FE" w:rsidRPr="00C4793D" w:rsidRDefault="00575704" w:rsidP="00575704">
      <w:pPr>
        <w:pStyle w:val="EX"/>
        <w:rPr>
          <w:rStyle w:val="Hyperlink"/>
          <w:color w:val="auto"/>
          <w:u w:val="none"/>
        </w:rPr>
      </w:pPr>
      <w:r w:rsidRPr="00C4793D">
        <w:t>[</w:t>
      </w:r>
      <w:bookmarkStart w:id="51" w:name="REF_IETFRFC6121"/>
      <w:r w:rsidRPr="00C4793D">
        <w:fldChar w:fldCharType="begin"/>
      </w:r>
      <w:r w:rsidRPr="00C4793D">
        <w:instrText>SEQ REF</w:instrText>
      </w:r>
      <w:r w:rsidRPr="00C4793D">
        <w:fldChar w:fldCharType="separate"/>
      </w:r>
      <w:r w:rsidRPr="00C4793D">
        <w:t>8</w:t>
      </w:r>
      <w:r w:rsidRPr="00C4793D">
        <w:fldChar w:fldCharType="end"/>
      </w:r>
      <w:bookmarkEnd w:id="51"/>
      <w:r w:rsidRPr="00C4793D">
        <w:t>]</w:t>
      </w:r>
      <w:r w:rsidRPr="00C4793D">
        <w:tab/>
      </w:r>
      <w:r w:rsidRPr="005F0943">
        <w:t>IETF RFC 6121</w:t>
      </w:r>
      <w:r w:rsidRPr="00C4793D">
        <w:t>: "Extensible Messaging and Presence Protocol (</w:t>
      </w:r>
      <w:r w:rsidRPr="005F0943">
        <w:t>XMPP</w:t>
      </w:r>
      <w:r w:rsidR="001A2FC4" w:rsidRPr="00C4793D">
        <w:t>): Instant</w:t>
      </w:r>
      <w:r w:rsidRPr="00C4793D">
        <w:t xml:space="preserve"> Messaging and Presence"</w:t>
      </w:r>
      <w:r w:rsidR="001A2FC4" w:rsidRPr="00C4793D">
        <w:t>.</w:t>
      </w:r>
    </w:p>
    <w:p w14:paraId="5E877EA3" w14:textId="36D8BE21" w:rsidR="000911FE" w:rsidRPr="005F0943" w:rsidRDefault="009E5428" w:rsidP="00B25D81">
      <w:pPr>
        <w:pStyle w:val="NO"/>
        <w:rPr>
          <w:rStyle w:val="Hyperlink"/>
          <w:color w:val="auto"/>
        </w:rPr>
      </w:pPr>
      <w:r w:rsidRPr="00C4793D">
        <w:t>NOTE:</w:t>
      </w:r>
      <w:r w:rsidR="00173D41" w:rsidRPr="00C4793D">
        <w:tab/>
        <w:t>A</w:t>
      </w:r>
      <w:r w:rsidRPr="00C4793D">
        <w:t>vailable at</w:t>
      </w:r>
      <w:r w:rsidRPr="005F0943">
        <w:rPr>
          <w:rStyle w:val="Hyperlink"/>
          <w:color w:val="auto"/>
          <w:u w:val="none"/>
        </w:rPr>
        <w:t xml:space="preserve"> </w:t>
      </w:r>
      <w:hyperlink r:id="rId30" w:history="1">
        <w:r w:rsidR="000911FE" w:rsidRPr="005F0943">
          <w:rPr>
            <w:rStyle w:val="Hyperlink"/>
          </w:rPr>
          <w:t>http://xmpp.org/rfcs/rfc6121.html</w:t>
        </w:r>
      </w:hyperlink>
      <w:r w:rsidR="00173D41" w:rsidRPr="00C4793D">
        <w:t>.</w:t>
      </w:r>
    </w:p>
    <w:p w14:paraId="4425C5EE" w14:textId="12A915CC" w:rsidR="000911FE" w:rsidRPr="00C4793D" w:rsidRDefault="00575704" w:rsidP="00575704">
      <w:pPr>
        <w:pStyle w:val="EX"/>
      </w:pPr>
      <w:r w:rsidRPr="00C4793D">
        <w:t>[</w:t>
      </w:r>
      <w:bookmarkStart w:id="52" w:name="REF_IETFRFC3550"/>
      <w:r w:rsidRPr="00C4793D">
        <w:fldChar w:fldCharType="begin"/>
      </w:r>
      <w:r w:rsidRPr="00C4793D">
        <w:instrText>SEQ REF</w:instrText>
      </w:r>
      <w:r w:rsidRPr="00C4793D">
        <w:fldChar w:fldCharType="separate"/>
      </w:r>
      <w:r w:rsidRPr="00C4793D">
        <w:t>9</w:t>
      </w:r>
      <w:r w:rsidRPr="00C4793D">
        <w:fldChar w:fldCharType="end"/>
      </w:r>
      <w:bookmarkEnd w:id="52"/>
      <w:r w:rsidRPr="00C4793D">
        <w:t>]</w:t>
      </w:r>
      <w:r w:rsidRPr="00C4793D">
        <w:tab/>
      </w:r>
      <w:r w:rsidRPr="005F0943">
        <w:t>IETF RFC 3550</w:t>
      </w:r>
      <w:r w:rsidRPr="00C4793D">
        <w:t>: "</w:t>
      </w:r>
      <w:r w:rsidRPr="005F0943">
        <w:t>RTP</w:t>
      </w:r>
      <w:r w:rsidRPr="00C4793D">
        <w:t>: A Transport Protocol for Real-Time Applications".</w:t>
      </w:r>
    </w:p>
    <w:p w14:paraId="07F36F08" w14:textId="5C53D85E" w:rsidR="00CA3F86" w:rsidRPr="005F0943" w:rsidRDefault="009E5428" w:rsidP="00B25D81">
      <w:pPr>
        <w:pStyle w:val="NO"/>
        <w:rPr>
          <w:rStyle w:val="Hyperlink"/>
          <w:color w:val="auto"/>
        </w:rPr>
      </w:pPr>
      <w:r w:rsidRPr="00C4793D">
        <w:t>NOTE:</w:t>
      </w:r>
      <w:r w:rsidR="00173D41" w:rsidRPr="00C4793D">
        <w:tab/>
        <w:t>A</w:t>
      </w:r>
      <w:r w:rsidRPr="00C4793D">
        <w:t>vailable at</w:t>
      </w:r>
      <w:r w:rsidRPr="005F0943">
        <w:rPr>
          <w:rStyle w:val="Hyperlink"/>
          <w:color w:val="auto"/>
          <w:u w:val="none"/>
        </w:rPr>
        <w:t xml:space="preserve"> </w:t>
      </w:r>
      <w:hyperlink r:id="rId31" w:history="1">
        <w:r w:rsidRPr="005F0943">
          <w:rPr>
            <w:rStyle w:val="Hyperlink"/>
          </w:rPr>
          <w:t>https://tools.ietf.org/html/rfc3550</w:t>
        </w:r>
      </w:hyperlink>
      <w:r w:rsidR="00173D41" w:rsidRPr="00C4793D">
        <w:t>.</w:t>
      </w:r>
    </w:p>
    <w:p w14:paraId="7D4E16D9" w14:textId="33617C2E" w:rsidR="008105AC" w:rsidRPr="00C4793D" w:rsidRDefault="00575704" w:rsidP="00575704">
      <w:pPr>
        <w:pStyle w:val="EX"/>
      </w:pPr>
      <w:r w:rsidRPr="00C4793D">
        <w:t>[</w:t>
      </w:r>
      <w:bookmarkStart w:id="53" w:name="REF_WEBRTC"/>
      <w:r w:rsidRPr="00C4793D">
        <w:fldChar w:fldCharType="begin"/>
      </w:r>
      <w:r w:rsidRPr="00C4793D">
        <w:instrText>SEQ REF</w:instrText>
      </w:r>
      <w:r w:rsidRPr="00C4793D">
        <w:fldChar w:fldCharType="separate"/>
      </w:r>
      <w:r w:rsidRPr="00C4793D">
        <w:t>10</w:t>
      </w:r>
      <w:r w:rsidRPr="00C4793D">
        <w:fldChar w:fldCharType="end"/>
      </w:r>
      <w:bookmarkEnd w:id="53"/>
      <w:r w:rsidRPr="00C4793D">
        <w:t>]</w:t>
      </w:r>
      <w:r w:rsidRPr="00C4793D">
        <w:tab/>
      </w:r>
      <w:r w:rsidRPr="005F0943">
        <w:t>WebRTC</w:t>
      </w:r>
      <w:r w:rsidR="0054501B" w:rsidRPr="005F0943">
        <w:t xml:space="preserve"> 1.0</w:t>
      </w:r>
      <w:r w:rsidRPr="00C4793D">
        <w:t>: "Real-Time Communication Between Browsers".</w:t>
      </w:r>
    </w:p>
    <w:p w14:paraId="2523111B" w14:textId="086315DE" w:rsidR="008105AC" w:rsidRPr="005F0943" w:rsidRDefault="0050650C" w:rsidP="00B25D81">
      <w:pPr>
        <w:pStyle w:val="NO"/>
        <w:rPr>
          <w:rStyle w:val="Hyperlink"/>
          <w:color w:val="auto"/>
        </w:rPr>
      </w:pPr>
      <w:r w:rsidRPr="00C4793D">
        <w:t>NOTE:</w:t>
      </w:r>
      <w:r w:rsidR="00173D41" w:rsidRPr="00C4793D">
        <w:tab/>
        <w:t>A</w:t>
      </w:r>
      <w:r w:rsidRPr="00C4793D">
        <w:t>vailable at</w:t>
      </w:r>
      <w:r w:rsidRPr="005F0943">
        <w:rPr>
          <w:rStyle w:val="Hyperlink"/>
          <w:color w:val="auto"/>
          <w:u w:val="none"/>
        </w:rPr>
        <w:t xml:space="preserve"> </w:t>
      </w:r>
      <w:hyperlink r:id="rId32" w:history="1">
        <w:r w:rsidR="008105AC" w:rsidRPr="005F0943">
          <w:rPr>
            <w:rStyle w:val="Hyperlink"/>
          </w:rPr>
          <w:t>https://www.w3.org/TR/webrtc/</w:t>
        </w:r>
      </w:hyperlink>
      <w:r w:rsidR="00173D41" w:rsidRPr="00C4793D">
        <w:t>.</w:t>
      </w:r>
    </w:p>
    <w:p w14:paraId="73F91B72" w14:textId="62A4936C" w:rsidR="008105AC" w:rsidRPr="00C4793D" w:rsidRDefault="00575704" w:rsidP="00575704">
      <w:pPr>
        <w:pStyle w:val="EX"/>
      </w:pPr>
      <w:r w:rsidRPr="00C4793D">
        <w:t>[</w:t>
      </w:r>
      <w:bookmarkStart w:id="54" w:name="REF_IETFRFC4918"/>
      <w:r w:rsidRPr="00C4793D">
        <w:fldChar w:fldCharType="begin"/>
      </w:r>
      <w:r w:rsidRPr="00C4793D">
        <w:instrText>SEQ REF</w:instrText>
      </w:r>
      <w:r w:rsidRPr="00C4793D">
        <w:fldChar w:fldCharType="separate"/>
      </w:r>
      <w:r w:rsidRPr="00C4793D">
        <w:t>11</w:t>
      </w:r>
      <w:r w:rsidRPr="00C4793D">
        <w:fldChar w:fldCharType="end"/>
      </w:r>
      <w:bookmarkEnd w:id="54"/>
      <w:r w:rsidRPr="00C4793D">
        <w:t>]</w:t>
      </w:r>
      <w:r w:rsidRPr="00C4793D">
        <w:tab/>
      </w:r>
      <w:r w:rsidRPr="005F0943">
        <w:t>IETF RFC 4918</w:t>
      </w:r>
      <w:r w:rsidRPr="00C4793D">
        <w:t>: "</w:t>
      </w:r>
      <w:r w:rsidRPr="005F0943">
        <w:t>HTTP</w:t>
      </w:r>
      <w:r w:rsidRPr="00C4793D">
        <w:t xml:space="preserve"> Extensions for Web Distributed Authoring and Versioning (WebDAV)".</w:t>
      </w:r>
    </w:p>
    <w:p w14:paraId="7D8623F2" w14:textId="1594723C" w:rsidR="008105AC" w:rsidRPr="005F0943" w:rsidRDefault="0050650C" w:rsidP="00B25D81">
      <w:pPr>
        <w:pStyle w:val="NO"/>
        <w:rPr>
          <w:rStyle w:val="Hyperlink"/>
          <w:color w:val="auto"/>
        </w:rPr>
      </w:pPr>
      <w:r w:rsidRPr="00C4793D">
        <w:t>NOTE:</w:t>
      </w:r>
      <w:r w:rsidR="00173D41" w:rsidRPr="00C4793D">
        <w:tab/>
        <w:t>A</w:t>
      </w:r>
      <w:r w:rsidRPr="00C4793D">
        <w:t>vailable at</w:t>
      </w:r>
      <w:r w:rsidRPr="005F0943">
        <w:rPr>
          <w:rStyle w:val="Hyperlink"/>
          <w:color w:val="auto"/>
          <w:u w:val="none"/>
        </w:rPr>
        <w:t xml:space="preserve"> </w:t>
      </w:r>
      <w:hyperlink r:id="rId33" w:history="1">
        <w:r w:rsidR="008105AC" w:rsidRPr="005F0943">
          <w:rPr>
            <w:rStyle w:val="Hyperlink"/>
          </w:rPr>
          <w:t>https://tools.ietf.org/html/rfc4918</w:t>
        </w:r>
      </w:hyperlink>
      <w:r w:rsidR="00173D41" w:rsidRPr="00C4793D">
        <w:t>.</w:t>
      </w:r>
    </w:p>
    <w:p w14:paraId="4E4315B4" w14:textId="67A178B0" w:rsidR="001629FD" w:rsidRPr="00C4793D" w:rsidRDefault="00575704" w:rsidP="00575704">
      <w:pPr>
        <w:pStyle w:val="EX"/>
      </w:pPr>
      <w:r w:rsidRPr="00C4793D">
        <w:t>[</w:t>
      </w:r>
      <w:bookmarkStart w:id="55" w:name="REF_IETFRFC4791"/>
      <w:r w:rsidRPr="00C4793D">
        <w:fldChar w:fldCharType="begin"/>
      </w:r>
      <w:r w:rsidRPr="00C4793D">
        <w:instrText>SEQ REF</w:instrText>
      </w:r>
      <w:r w:rsidRPr="00C4793D">
        <w:fldChar w:fldCharType="separate"/>
      </w:r>
      <w:r w:rsidRPr="00C4793D">
        <w:t>12</w:t>
      </w:r>
      <w:r w:rsidRPr="00C4793D">
        <w:fldChar w:fldCharType="end"/>
      </w:r>
      <w:bookmarkEnd w:id="55"/>
      <w:r w:rsidRPr="00C4793D">
        <w:t>]</w:t>
      </w:r>
      <w:r w:rsidRPr="00C4793D">
        <w:tab/>
      </w:r>
      <w:r w:rsidRPr="005F0943">
        <w:t>IETF RFC 4791</w:t>
      </w:r>
      <w:r w:rsidRPr="00C4793D">
        <w:t>: "Calendaring Extensions to WebDAV (</w:t>
      </w:r>
      <w:proofErr w:type="spellStart"/>
      <w:r w:rsidRPr="00C4793D">
        <w:t>CalDAV</w:t>
      </w:r>
      <w:proofErr w:type="spellEnd"/>
      <w:r w:rsidRPr="00C4793D">
        <w:t>)".</w:t>
      </w:r>
    </w:p>
    <w:p w14:paraId="0B7D1FD6" w14:textId="1D104718" w:rsidR="008105AC" w:rsidRPr="005F0943" w:rsidRDefault="0050650C" w:rsidP="00B25D81">
      <w:pPr>
        <w:pStyle w:val="NO"/>
        <w:rPr>
          <w:rStyle w:val="Hyperlink"/>
          <w:color w:val="auto"/>
        </w:rPr>
      </w:pPr>
      <w:r w:rsidRPr="00C4793D">
        <w:t>NOTE:</w:t>
      </w:r>
      <w:r w:rsidR="00173D41" w:rsidRPr="00C4793D">
        <w:tab/>
        <w:t>A</w:t>
      </w:r>
      <w:r w:rsidRPr="00C4793D">
        <w:t>vailable at</w:t>
      </w:r>
      <w:r w:rsidRPr="005F0943">
        <w:rPr>
          <w:rStyle w:val="Hyperlink"/>
          <w:color w:val="auto"/>
          <w:u w:val="none"/>
        </w:rPr>
        <w:t xml:space="preserve"> </w:t>
      </w:r>
      <w:hyperlink r:id="rId34" w:history="1">
        <w:r w:rsidRPr="005F0943">
          <w:rPr>
            <w:rStyle w:val="Hyperlink"/>
          </w:rPr>
          <w:t>https://tools.ietf.org/html/rfc4791</w:t>
        </w:r>
      </w:hyperlink>
      <w:r w:rsidR="00173D41" w:rsidRPr="00C4793D">
        <w:t>.</w:t>
      </w:r>
    </w:p>
    <w:p w14:paraId="0AB6C9A9" w14:textId="6B195918" w:rsidR="001629FD" w:rsidRPr="00C4793D" w:rsidRDefault="00575704" w:rsidP="00575704">
      <w:pPr>
        <w:pStyle w:val="EX"/>
      </w:pPr>
      <w:r w:rsidRPr="00C4793D">
        <w:t>[</w:t>
      </w:r>
      <w:bookmarkStart w:id="56" w:name="REF_IETFRFC6638"/>
      <w:r w:rsidRPr="00C4793D">
        <w:fldChar w:fldCharType="begin"/>
      </w:r>
      <w:r w:rsidRPr="00C4793D">
        <w:instrText>SEQ REF</w:instrText>
      </w:r>
      <w:r w:rsidRPr="00C4793D">
        <w:fldChar w:fldCharType="separate"/>
      </w:r>
      <w:r w:rsidRPr="00C4793D">
        <w:t>13</w:t>
      </w:r>
      <w:r w:rsidRPr="00C4793D">
        <w:fldChar w:fldCharType="end"/>
      </w:r>
      <w:bookmarkEnd w:id="56"/>
      <w:r w:rsidRPr="00C4793D">
        <w:t>]</w:t>
      </w:r>
      <w:r w:rsidRPr="00C4793D">
        <w:tab/>
      </w:r>
      <w:r w:rsidRPr="005F0943">
        <w:t>IETF RFC 6638</w:t>
      </w:r>
      <w:r w:rsidRPr="00C4793D">
        <w:t xml:space="preserve">: "Scheduling Extensions to </w:t>
      </w:r>
      <w:proofErr w:type="spellStart"/>
      <w:r w:rsidRPr="00C4793D">
        <w:t>CalDAV</w:t>
      </w:r>
      <w:proofErr w:type="spellEnd"/>
      <w:r w:rsidRPr="00C4793D">
        <w:t>".</w:t>
      </w:r>
    </w:p>
    <w:p w14:paraId="58F06505" w14:textId="34EFC7B1" w:rsidR="00A428E4" w:rsidRPr="005F0943" w:rsidRDefault="0050650C" w:rsidP="00173D41">
      <w:pPr>
        <w:pStyle w:val="NO"/>
        <w:rPr>
          <w:rStyle w:val="Hyperlink"/>
          <w:color w:val="auto"/>
        </w:rPr>
      </w:pPr>
      <w:r w:rsidRPr="00C4793D">
        <w:t>NOTE:</w:t>
      </w:r>
      <w:r w:rsidR="00173D41" w:rsidRPr="00C4793D">
        <w:tab/>
        <w:t>A</w:t>
      </w:r>
      <w:r w:rsidRPr="00C4793D">
        <w:t>vailable at</w:t>
      </w:r>
      <w:r w:rsidRPr="005F0943">
        <w:rPr>
          <w:rStyle w:val="Hyperlink"/>
          <w:color w:val="auto"/>
        </w:rPr>
        <w:t xml:space="preserve"> </w:t>
      </w:r>
      <w:hyperlink r:id="rId35" w:history="1">
        <w:r w:rsidR="00A428E4" w:rsidRPr="005F0943">
          <w:rPr>
            <w:rStyle w:val="Hyperlink"/>
          </w:rPr>
          <w:t>https://tools.ietf.org/html/rfc6638</w:t>
        </w:r>
      </w:hyperlink>
      <w:r w:rsidR="00173D41" w:rsidRPr="00C4793D">
        <w:t>.</w:t>
      </w:r>
    </w:p>
    <w:p w14:paraId="3EA4533A" w14:textId="77777777" w:rsidR="00D846DB" w:rsidRPr="00C4793D" w:rsidRDefault="00D846DB" w:rsidP="00D846DB">
      <w:pPr>
        <w:pStyle w:val="Heading2"/>
      </w:pPr>
      <w:bookmarkStart w:id="57" w:name="_Toc71035428"/>
      <w:bookmarkStart w:id="58" w:name="_Toc71115838"/>
      <w:bookmarkStart w:id="59" w:name="_Toc71618904"/>
      <w:bookmarkStart w:id="60" w:name="_Toc128743334"/>
      <w:r w:rsidRPr="00C4793D">
        <w:t>2.2</w:t>
      </w:r>
      <w:r w:rsidRPr="00C4793D">
        <w:tab/>
        <w:t>Informative references</w:t>
      </w:r>
      <w:bookmarkEnd w:id="57"/>
      <w:bookmarkEnd w:id="58"/>
      <w:bookmarkEnd w:id="59"/>
      <w:bookmarkEnd w:id="60"/>
    </w:p>
    <w:p w14:paraId="15578DD3" w14:textId="77777777" w:rsidR="001A2FC4" w:rsidRDefault="001A2FC4" w:rsidP="001A2FC4">
      <w:r>
        <w:t>References are either specific (identified by date of publication and/or edition number or version number) or non</w:t>
      </w:r>
      <w:r>
        <w:noBreakHyphen/>
        <w:t>specific. For specific references, only the cited version applies. For non-specific references, the latest version of the referenced document (including any amendments) applies.</w:t>
      </w:r>
    </w:p>
    <w:p w14:paraId="5AE89A6A" w14:textId="77777777" w:rsidR="001A2FC4" w:rsidRDefault="001A2FC4" w:rsidP="001A2FC4">
      <w:pPr>
        <w:pStyle w:val="NO"/>
      </w:pPr>
      <w:r>
        <w:t>NOTE:</w:t>
      </w:r>
      <w:r>
        <w:tab/>
        <w:t xml:space="preserve">While any hyperlinks included in this clause were valid at the time of publication, ETSI cannot guarantee their </w:t>
      </w:r>
      <w:proofErr w:type="gramStart"/>
      <w:r>
        <w:t>long term</w:t>
      </w:r>
      <w:proofErr w:type="gramEnd"/>
      <w:r>
        <w:t xml:space="preserve"> validity.</w:t>
      </w:r>
    </w:p>
    <w:p w14:paraId="2878A848" w14:textId="77777777" w:rsidR="001A2FC4" w:rsidRDefault="001A2FC4" w:rsidP="001A2FC4">
      <w:pPr>
        <w:rPr>
          <w:lang w:eastAsia="en-GB"/>
        </w:rPr>
      </w:pPr>
      <w:r>
        <w:rPr>
          <w:lang w:eastAsia="en-GB"/>
        </w:rPr>
        <w:t xml:space="preserve">The following referenced documents are </w:t>
      </w:r>
      <w:r>
        <w:t xml:space="preserve">not necessary for the application of the present </w:t>
      </w:r>
      <w:proofErr w:type="gramStart"/>
      <w:r>
        <w:t>document</w:t>
      </w:r>
      <w:proofErr w:type="gramEnd"/>
      <w:r>
        <w:t xml:space="preserve"> but they assist the user with regard to a particular subject area</w:t>
      </w:r>
      <w:r>
        <w:rPr>
          <w:lang w:eastAsia="en-GB"/>
        </w:rPr>
        <w:t>.</w:t>
      </w:r>
    </w:p>
    <w:p w14:paraId="42E3B514" w14:textId="18FC2429" w:rsidR="00D846DB" w:rsidRPr="00C4793D" w:rsidRDefault="00575704" w:rsidP="00575704">
      <w:pPr>
        <w:pStyle w:val="EX"/>
      </w:pPr>
      <w:r w:rsidRPr="00C4793D">
        <w:t>[</w:t>
      </w:r>
      <w:bookmarkStart w:id="61" w:name="REF_GRCDM001"/>
      <w:r w:rsidRPr="00C4793D">
        <w:t>i.</w:t>
      </w:r>
      <w:r w:rsidRPr="00C4793D">
        <w:fldChar w:fldCharType="begin"/>
      </w:r>
      <w:r w:rsidRPr="00C4793D">
        <w:instrText>SEQ REFI</w:instrText>
      </w:r>
      <w:r w:rsidRPr="00C4793D">
        <w:fldChar w:fldCharType="separate"/>
      </w:r>
      <w:r w:rsidRPr="00C4793D">
        <w:t>1</w:t>
      </w:r>
      <w:r w:rsidRPr="00C4793D">
        <w:fldChar w:fldCharType="end"/>
      </w:r>
      <w:bookmarkEnd w:id="61"/>
      <w:r w:rsidRPr="00C4793D">
        <w:t>]</w:t>
      </w:r>
      <w:r w:rsidRPr="00C4793D">
        <w:tab/>
      </w:r>
      <w:r w:rsidRPr="005F0943">
        <w:t>ETSI GR CDM 001</w:t>
      </w:r>
      <w:r w:rsidRPr="00C4793D">
        <w:t xml:space="preserve"> (V1.1.1): "Common Information Sharing Environment Service and Data Model (</w:t>
      </w:r>
      <w:r w:rsidRPr="005F0943">
        <w:t>CDM</w:t>
      </w:r>
      <w:r w:rsidRPr="00C4793D">
        <w:t>); Use Cases definition".</w:t>
      </w:r>
    </w:p>
    <w:p w14:paraId="35859044" w14:textId="3AFBA323" w:rsidR="00B25D81" w:rsidRPr="003F1B15" w:rsidRDefault="00575704" w:rsidP="00575704">
      <w:pPr>
        <w:pStyle w:val="EX"/>
        <w:rPr>
          <w:lang w:val="fr-FR"/>
        </w:rPr>
      </w:pPr>
      <w:r w:rsidRPr="003F1B15">
        <w:rPr>
          <w:lang w:val="fr-FR"/>
        </w:rPr>
        <w:t>[</w:t>
      </w:r>
      <w:bookmarkStart w:id="62" w:name="REF_CISEARCHITECTUREVISIONSDOCUMENTV3006"/>
      <w:proofErr w:type="gramStart"/>
      <w:r w:rsidRPr="003F1B15">
        <w:rPr>
          <w:lang w:val="fr-FR"/>
        </w:rPr>
        <w:t>i.</w:t>
      </w:r>
      <w:proofErr w:type="gramEnd"/>
      <w:r w:rsidRPr="00C4793D">
        <w:fldChar w:fldCharType="begin"/>
      </w:r>
      <w:r w:rsidRPr="003F1B15">
        <w:rPr>
          <w:lang w:val="fr-FR"/>
        </w:rPr>
        <w:instrText>SEQ REFI</w:instrText>
      </w:r>
      <w:r w:rsidRPr="00C4793D">
        <w:fldChar w:fldCharType="separate"/>
      </w:r>
      <w:r w:rsidRPr="003F1B15">
        <w:rPr>
          <w:lang w:val="fr-FR"/>
        </w:rPr>
        <w:t>2</w:t>
      </w:r>
      <w:r w:rsidRPr="00C4793D">
        <w:fldChar w:fldCharType="end"/>
      </w:r>
      <w:bookmarkEnd w:id="62"/>
      <w:r w:rsidRPr="003F1B15">
        <w:rPr>
          <w:lang w:val="fr-FR"/>
        </w:rPr>
        <w:t>]</w:t>
      </w:r>
      <w:r w:rsidRPr="003F1B15">
        <w:rPr>
          <w:lang w:val="fr-FR"/>
        </w:rPr>
        <w:tab/>
        <w:t>CISE Architecture Visions Document</w:t>
      </w:r>
      <w:r w:rsidR="00D9685A" w:rsidRPr="003F1B15">
        <w:rPr>
          <w:lang w:val="fr-FR"/>
        </w:rPr>
        <w:t>,</w:t>
      </w:r>
      <w:r w:rsidRPr="003F1B15">
        <w:rPr>
          <w:lang w:val="fr-FR"/>
        </w:rPr>
        <w:t xml:space="preserve"> V</w:t>
      </w:r>
      <w:r w:rsidR="00D9685A" w:rsidRPr="003F1B15">
        <w:rPr>
          <w:lang w:val="fr-FR"/>
        </w:rPr>
        <w:t xml:space="preserve">ersion </w:t>
      </w:r>
      <w:r w:rsidRPr="003F1B15">
        <w:rPr>
          <w:lang w:val="fr-FR"/>
        </w:rPr>
        <w:t>3.0</w:t>
      </w:r>
      <w:r w:rsidR="00D9685A" w:rsidRPr="003F1B15">
        <w:rPr>
          <w:lang w:val="fr-FR"/>
        </w:rPr>
        <w:t>0,</w:t>
      </w:r>
      <w:r w:rsidRPr="003F1B15">
        <w:rPr>
          <w:lang w:val="fr-FR"/>
        </w:rPr>
        <w:t xml:space="preserve"> 06/11/2013.</w:t>
      </w:r>
    </w:p>
    <w:p w14:paraId="34A69277" w14:textId="6D0B008B" w:rsidR="00D846DB" w:rsidRPr="00C4793D" w:rsidRDefault="00173D41" w:rsidP="00B25D81">
      <w:pPr>
        <w:pStyle w:val="NO"/>
      </w:pPr>
      <w:r w:rsidRPr="00C4793D">
        <w:t>NOTE:</w:t>
      </w:r>
      <w:r w:rsidRPr="00C4793D">
        <w:tab/>
        <w:t>A</w:t>
      </w:r>
      <w:r w:rsidR="00D846DB" w:rsidRPr="00C4793D">
        <w:t xml:space="preserve">vailable at </w:t>
      </w:r>
      <w:hyperlink r:id="rId36" w:history="1">
        <w:r w:rsidR="00D846DB" w:rsidRPr="005F0943">
          <w:rPr>
            <w:rStyle w:val="Hyperlink"/>
          </w:rPr>
          <w:t>https://webgate.ec.europa.eu/maritimeforum/en/node/4039</w:t>
        </w:r>
      </w:hyperlink>
      <w:r w:rsidR="00D846DB" w:rsidRPr="00C4793D">
        <w:t>.</w:t>
      </w:r>
    </w:p>
    <w:p w14:paraId="5890589B" w14:textId="232CBCB9" w:rsidR="00B25D81" w:rsidRPr="00C4793D" w:rsidRDefault="00575704" w:rsidP="00575704">
      <w:pPr>
        <w:pStyle w:val="EX"/>
      </w:pPr>
      <w:r w:rsidRPr="00C4793D">
        <w:t>[</w:t>
      </w:r>
      <w:bookmarkStart w:id="63" w:name="REF_2013488EU"/>
      <w:r w:rsidRPr="00C4793D">
        <w:t>i.</w:t>
      </w:r>
      <w:r w:rsidRPr="00C4793D">
        <w:fldChar w:fldCharType="begin"/>
      </w:r>
      <w:r w:rsidRPr="00C4793D">
        <w:instrText>SEQ REFI</w:instrText>
      </w:r>
      <w:r w:rsidRPr="00C4793D">
        <w:fldChar w:fldCharType="separate"/>
      </w:r>
      <w:r w:rsidRPr="00C4793D">
        <w:t>3</w:t>
      </w:r>
      <w:r w:rsidRPr="00C4793D">
        <w:fldChar w:fldCharType="end"/>
      </w:r>
      <w:bookmarkEnd w:id="63"/>
      <w:r w:rsidRPr="00C4793D">
        <w:t>]</w:t>
      </w:r>
      <w:r w:rsidRPr="00C4793D">
        <w:tab/>
      </w:r>
      <w:r w:rsidR="001F6F32" w:rsidRPr="00C4793D">
        <w:t>Council Decision</w:t>
      </w:r>
      <w:r w:rsidRPr="00C4793D">
        <w:t xml:space="preserve"> of 23 September 2013 on the security rules for protecting </w:t>
      </w:r>
      <w:r w:rsidRPr="005F0943">
        <w:t>EU</w:t>
      </w:r>
      <w:r w:rsidRPr="00C4793D">
        <w:t xml:space="preserve"> classified information (</w:t>
      </w:r>
      <w:r w:rsidRPr="005F0943">
        <w:t>2013/488/EU</w:t>
      </w:r>
      <w:r w:rsidRPr="00C4793D">
        <w:t>).</w:t>
      </w:r>
    </w:p>
    <w:p w14:paraId="50FB6D52" w14:textId="53C4D225" w:rsidR="0032588E" w:rsidRPr="00C4793D" w:rsidRDefault="00173D41" w:rsidP="00B25D81">
      <w:pPr>
        <w:pStyle w:val="NO"/>
        <w:rPr>
          <w:rStyle w:val="Hyperlink"/>
          <w:color w:val="auto"/>
          <w:u w:val="none"/>
        </w:rPr>
      </w:pPr>
      <w:r w:rsidRPr="00C4793D">
        <w:t>NOTE:</w:t>
      </w:r>
      <w:r w:rsidRPr="00C4793D">
        <w:tab/>
        <w:t>A</w:t>
      </w:r>
      <w:r w:rsidR="00C93D6D" w:rsidRPr="00C4793D">
        <w:t>vailable at</w:t>
      </w:r>
      <w:r w:rsidR="00B25D81" w:rsidRPr="00C4793D">
        <w:t xml:space="preserve"> </w:t>
      </w:r>
      <w:hyperlink r:id="rId37" w:history="1">
        <w:r w:rsidR="00B25D81" w:rsidRPr="005F0943">
          <w:rPr>
            <w:rStyle w:val="Hyperlink"/>
          </w:rPr>
          <w:t>https://eur-lex.europa.eu/legal-content/EN/TXT/PDF/?uri=CELEX:32013D0488&amp;from=EN</w:t>
        </w:r>
      </w:hyperlink>
      <w:r w:rsidRPr="00C4793D">
        <w:t>.</w:t>
      </w:r>
    </w:p>
    <w:p w14:paraId="31A5E960" w14:textId="56D364DD" w:rsidR="009E5428" w:rsidRPr="00C4793D" w:rsidRDefault="00575704" w:rsidP="00575704">
      <w:pPr>
        <w:pStyle w:val="EX"/>
      </w:pPr>
      <w:r w:rsidRPr="00C4793D">
        <w:t>[</w:t>
      </w:r>
      <w:bookmarkStart w:id="64" w:name="REF_W3CRECOMMENDATIONXMLSIGNATURESYNTAXA"/>
      <w:r w:rsidRPr="00C4793D">
        <w:t>i.</w:t>
      </w:r>
      <w:r w:rsidRPr="00C4793D">
        <w:fldChar w:fldCharType="begin"/>
      </w:r>
      <w:r w:rsidRPr="00C4793D">
        <w:instrText>SEQ REFI</w:instrText>
      </w:r>
      <w:r w:rsidRPr="00C4793D">
        <w:fldChar w:fldCharType="separate"/>
      </w:r>
      <w:r w:rsidRPr="00C4793D">
        <w:t>4</w:t>
      </w:r>
      <w:r w:rsidRPr="00C4793D">
        <w:fldChar w:fldCharType="end"/>
      </w:r>
      <w:bookmarkEnd w:id="64"/>
      <w:r w:rsidRPr="00C4793D">
        <w:t>]</w:t>
      </w:r>
      <w:r w:rsidRPr="00C4793D">
        <w:tab/>
      </w:r>
      <w:r w:rsidRPr="005F0943">
        <w:t>W3C</w:t>
      </w:r>
      <w:r w:rsidR="00DC18FC" w:rsidRPr="00FD5946">
        <w:t>®</w:t>
      </w:r>
      <w:r w:rsidRPr="005F0943">
        <w:t xml:space="preserve"> Recommendation XML Signature Syntax and Processing Version 2.0.</w:t>
      </w:r>
    </w:p>
    <w:p w14:paraId="6A369F74" w14:textId="6E2A7FD5" w:rsidR="008304B5" w:rsidRPr="005F0943" w:rsidRDefault="009E5428" w:rsidP="00B25D81">
      <w:pPr>
        <w:pStyle w:val="NO"/>
        <w:rPr>
          <w:u w:val="single"/>
        </w:rPr>
      </w:pPr>
      <w:r w:rsidRPr="00C4793D">
        <w:t>NOTE:</w:t>
      </w:r>
      <w:r w:rsidR="00173D41" w:rsidRPr="00C4793D">
        <w:tab/>
        <w:t xml:space="preserve">Available at </w:t>
      </w:r>
      <w:hyperlink r:id="rId38" w:history="1">
        <w:r w:rsidR="00173D41" w:rsidRPr="005F0943">
          <w:rPr>
            <w:rStyle w:val="Hyperlink"/>
          </w:rPr>
          <w:t>https://www.w3.org/TR/xmldsig-core2/</w:t>
        </w:r>
      </w:hyperlink>
      <w:r w:rsidR="00173D41" w:rsidRPr="00C4793D">
        <w:t>.</w:t>
      </w:r>
      <w:r w:rsidRPr="00C4793D">
        <w:t xml:space="preserve"> </w:t>
      </w:r>
    </w:p>
    <w:p w14:paraId="754D9CAB" w14:textId="24F326FA" w:rsidR="00B113B7" w:rsidRPr="00C4793D" w:rsidRDefault="00D846DB">
      <w:pPr>
        <w:pStyle w:val="Heading1"/>
      </w:pPr>
      <w:bookmarkStart w:id="65" w:name="_Toc71035429"/>
      <w:bookmarkStart w:id="66" w:name="_Toc71115839"/>
      <w:bookmarkStart w:id="67" w:name="_Toc71618905"/>
      <w:bookmarkStart w:id="68" w:name="_Toc128743335"/>
      <w:r w:rsidRPr="00C4793D">
        <w:lastRenderedPageBreak/>
        <w:t>3</w:t>
      </w:r>
      <w:r w:rsidRPr="00C4793D">
        <w:tab/>
        <w:t xml:space="preserve">Definition of terms, </w:t>
      </w:r>
      <w:proofErr w:type="gramStart"/>
      <w:r w:rsidRPr="00C4793D">
        <w:t>symbols</w:t>
      </w:r>
      <w:proofErr w:type="gramEnd"/>
      <w:r w:rsidRPr="00C4793D">
        <w:t xml:space="preserve"> and abbreviations</w:t>
      </w:r>
      <w:bookmarkEnd w:id="65"/>
      <w:bookmarkEnd w:id="66"/>
      <w:bookmarkEnd w:id="67"/>
      <w:bookmarkEnd w:id="68"/>
      <w:r w:rsidRPr="00C4793D">
        <w:t xml:space="preserve"> </w:t>
      </w:r>
    </w:p>
    <w:p w14:paraId="3D804A3A" w14:textId="77777777" w:rsidR="00D846DB" w:rsidRPr="00C4793D" w:rsidRDefault="00D846DB" w:rsidP="00D846DB">
      <w:pPr>
        <w:pStyle w:val="Heading2"/>
      </w:pPr>
      <w:bookmarkStart w:id="69" w:name="_Toc71035430"/>
      <w:bookmarkStart w:id="70" w:name="_Toc71115840"/>
      <w:bookmarkStart w:id="71" w:name="_Toc71618906"/>
      <w:bookmarkStart w:id="72" w:name="_Toc128743336"/>
      <w:r w:rsidRPr="00C4793D">
        <w:t>3.1</w:t>
      </w:r>
      <w:r w:rsidRPr="00C4793D">
        <w:tab/>
        <w:t>Terms</w:t>
      </w:r>
      <w:bookmarkEnd w:id="69"/>
      <w:bookmarkEnd w:id="70"/>
      <w:bookmarkEnd w:id="71"/>
      <w:bookmarkEnd w:id="72"/>
    </w:p>
    <w:p w14:paraId="7DAC6184" w14:textId="77777777" w:rsidR="00D846DB" w:rsidRPr="00C4793D" w:rsidRDefault="00D846DB" w:rsidP="00D846DB">
      <w:r w:rsidRPr="00C4793D">
        <w:t>For the purposes of the present document, the following terms apply:</w:t>
      </w:r>
    </w:p>
    <w:p w14:paraId="602FA1C5" w14:textId="100FE6B5" w:rsidR="0054688A" w:rsidRPr="00C4793D" w:rsidRDefault="001F6F32" w:rsidP="00D846DB">
      <w:r w:rsidRPr="00C4793D">
        <w:rPr>
          <w:b/>
        </w:rPr>
        <w:t>access right m</w:t>
      </w:r>
      <w:r w:rsidR="003163A5" w:rsidRPr="00C4793D">
        <w:rPr>
          <w:b/>
        </w:rPr>
        <w:t xml:space="preserve">atrix: </w:t>
      </w:r>
      <w:r w:rsidR="003163A5" w:rsidRPr="00C4793D">
        <w:t>tool used to</w:t>
      </w:r>
      <w:r w:rsidR="003163A5" w:rsidRPr="00C4793D">
        <w:rPr>
          <w:b/>
        </w:rPr>
        <w:t xml:space="preserve"> </w:t>
      </w:r>
      <w:r w:rsidR="003163A5" w:rsidRPr="00C4793D">
        <w:t xml:space="preserve">link each service and entity provided by Participants on the Node with all the possible </w:t>
      </w:r>
      <w:proofErr w:type="gramStart"/>
      <w:r w:rsidR="003163A5" w:rsidRPr="00C4793D">
        <w:t>consumers</w:t>
      </w:r>
      <w:proofErr w:type="gramEnd"/>
      <w:r w:rsidR="003163A5" w:rsidRPr="00C4793D">
        <w:t xml:space="preserve"> </w:t>
      </w:r>
    </w:p>
    <w:p w14:paraId="10759686" w14:textId="04FF5321" w:rsidR="003163A5" w:rsidRPr="00C4793D" w:rsidRDefault="0054688A" w:rsidP="000F5329">
      <w:pPr>
        <w:pStyle w:val="NO"/>
      </w:pPr>
      <w:r w:rsidRPr="00C4793D">
        <w:t>NOTE:</w:t>
      </w:r>
      <w:r w:rsidR="000F5329" w:rsidRPr="00C4793D">
        <w:tab/>
      </w:r>
      <w:r w:rsidR="003163A5" w:rsidRPr="005F0943">
        <w:t>It</w:t>
      </w:r>
      <w:r w:rsidR="003163A5" w:rsidRPr="00C4793D">
        <w:t xml:space="preserve"> ensures that a service is not available to all the Participants belonging to a given Community or that one of the entity</w:t>
      </w:r>
      <w:r w:rsidR="00F0145E">
        <w:t>'</w:t>
      </w:r>
      <w:r w:rsidR="003163A5" w:rsidRPr="00C4793D">
        <w:t xml:space="preserve">s attributes exchanged by the service is not allowed to a given Participants and </w:t>
      </w:r>
      <w:r w:rsidRPr="00C4793D">
        <w:t>need to be</w:t>
      </w:r>
      <w:r w:rsidR="003163A5" w:rsidRPr="00C4793D">
        <w:t xml:space="preserve"> removed by the response provided by the service.</w:t>
      </w:r>
    </w:p>
    <w:p w14:paraId="682004CC" w14:textId="77777777" w:rsidR="00E3570F" w:rsidRPr="002023C0" w:rsidRDefault="00E3570F" w:rsidP="00E3570F">
      <w:r w:rsidRPr="00273686">
        <w:rPr>
          <w:b/>
        </w:rPr>
        <w:t>activity</w:t>
      </w:r>
      <w:r w:rsidRPr="002023C0">
        <w:rPr>
          <w:b/>
          <w:bCs/>
        </w:rPr>
        <w:t>:</w:t>
      </w:r>
      <w:r w:rsidRPr="002023C0">
        <w:t xml:space="preserve"> </w:t>
      </w:r>
      <w:r>
        <w:t>O</w:t>
      </w:r>
      <w:r w:rsidRPr="002023C0">
        <w:t xml:space="preserve">ne of the following activities performed by a </w:t>
      </w:r>
      <w:r>
        <w:t>S</w:t>
      </w:r>
      <w:r w:rsidRPr="002023C0">
        <w:t>ector:</w:t>
      </w:r>
    </w:p>
    <w:p w14:paraId="2F64FBF9" w14:textId="77777777" w:rsidR="00E3570F" w:rsidRPr="002023C0" w:rsidRDefault="00E3570F" w:rsidP="00E3570F">
      <w:pPr>
        <w:pStyle w:val="B1"/>
        <w:keepNext/>
      </w:pPr>
      <w:r w:rsidRPr="002023C0">
        <w:t xml:space="preserve">for the customs </w:t>
      </w:r>
      <w:r>
        <w:t>S</w:t>
      </w:r>
      <w:r w:rsidRPr="002023C0">
        <w:t>ector:</w:t>
      </w:r>
    </w:p>
    <w:p w14:paraId="50234E95" w14:textId="77777777" w:rsidR="00E3570F" w:rsidRPr="002023C0" w:rsidRDefault="00E3570F" w:rsidP="00E3570F">
      <w:pPr>
        <w:pStyle w:val="B2"/>
      </w:pPr>
      <w:r w:rsidRPr="002023C0">
        <w:t xml:space="preserve">monitoring of compliance with customs regulation on import, export and movement of </w:t>
      </w:r>
      <w:proofErr w:type="gramStart"/>
      <w:r w:rsidRPr="002023C0">
        <w:t>goods;</w:t>
      </w:r>
      <w:proofErr w:type="gramEnd"/>
    </w:p>
    <w:p w14:paraId="758A7CC6" w14:textId="77777777" w:rsidR="00E3570F" w:rsidRPr="002023C0" w:rsidRDefault="00E3570F" w:rsidP="00E3570F">
      <w:pPr>
        <w:pStyle w:val="B2"/>
      </w:pPr>
      <w:r w:rsidRPr="002023C0">
        <w:t xml:space="preserve">support of enforcement </w:t>
      </w:r>
      <w:proofErr w:type="gramStart"/>
      <w:r w:rsidRPr="002023C0">
        <w:t>operations;</w:t>
      </w:r>
      <w:proofErr w:type="gramEnd"/>
    </w:p>
    <w:p w14:paraId="5CE19F2E" w14:textId="77777777" w:rsidR="00E3570F" w:rsidRPr="002023C0" w:rsidRDefault="00E3570F" w:rsidP="00E3570F">
      <w:pPr>
        <w:pStyle w:val="B1"/>
        <w:keepNext/>
        <w:keepLines/>
      </w:pPr>
      <w:r w:rsidRPr="002023C0">
        <w:t xml:space="preserve">for the border control </w:t>
      </w:r>
      <w:r>
        <w:t>S</w:t>
      </w:r>
      <w:r w:rsidRPr="002023C0">
        <w:t>ector:</w:t>
      </w:r>
    </w:p>
    <w:p w14:paraId="56A48D3D" w14:textId="77777777" w:rsidR="00E3570F" w:rsidRPr="002023C0" w:rsidRDefault="00E3570F" w:rsidP="00E3570F">
      <w:pPr>
        <w:pStyle w:val="B2"/>
      </w:pPr>
      <w:r w:rsidRPr="002023C0">
        <w:t xml:space="preserve">monitoring of compliance with regulations on immigration and border control </w:t>
      </w:r>
      <w:proofErr w:type="gramStart"/>
      <w:r w:rsidRPr="002023C0">
        <w:t>crossings;</w:t>
      </w:r>
      <w:proofErr w:type="gramEnd"/>
    </w:p>
    <w:p w14:paraId="01CB3BB9" w14:textId="77777777" w:rsidR="00E3570F" w:rsidRPr="002023C0" w:rsidRDefault="00E3570F" w:rsidP="00E3570F">
      <w:pPr>
        <w:pStyle w:val="B2"/>
      </w:pPr>
      <w:r w:rsidRPr="002023C0">
        <w:t xml:space="preserve">support of enforcement </w:t>
      </w:r>
      <w:proofErr w:type="gramStart"/>
      <w:r w:rsidRPr="002023C0">
        <w:t>operations;</w:t>
      </w:r>
      <w:proofErr w:type="gramEnd"/>
    </w:p>
    <w:p w14:paraId="6CBEE486" w14:textId="77777777" w:rsidR="00E3570F" w:rsidRPr="002023C0" w:rsidRDefault="00E3570F" w:rsidP="00E3570F">
      <w:pPr>
        <w:pStyle w:val="B1"/>
      </w:pPr>
      <w:r w:rsidRPr="002023C0">
        <w:t xml:space="preserve">for the general law enforcement </w:t>
      </w:r>
      <w:r>
        <w:t>S</w:t>
      </w:r>
      <w:r w:rsidRPr="002023C0">
        <w:t>ector:</w:t>
      </w:r>
    </w:p>
    <w:p w14:paraId="7251CAFC" w14:textId="77777777" w:rsidR="00E3570F" w:rsidRPr="002023C0" w:rsidRDefault="00E3570F" w:rsidP="00E3570F">
      <w:pPr>
        <w:pStyle w:val="B2"/>
      </w:pPr>
      <w:r w:rsidRPr="002023C0">
        <w:t xml:space="preserve">monitoring of compliance with applicable legislation where police competence is </w:t>
      </w:r>
      <w:proofErr w:type="gramStart"/>
      <w:r w:rsidRPr="002023C0">
        <w:t>required;</w:t>
      </w:r>
      <w:proofErr w:type="gramEnd"/>
    </w:p>
    <w:p w14:paraId="46E52274" w14:textId="77777777" w:rsidR="00E3570F" w:rsidRPr="002023C0" w:rsidRDefault="00E3570F" w:rsidP="00E3570F">
      <w:pPr>
        <w:pStyle w:val="B2"/>
      </w:pPr>
      <w:r w:rsidRPr="002023C0">
        <w:t xml:space="preserve">support to enforcement and response </w:t>
      </w:r>
      <w:proofErr w:type="gramStart"/>
      <w:r w:rsidRPr="002023C0">
        <w:t>operations;</w:t>
      </w:r>
      <w:proofErr w:type="gramEnd"/>
    </w:p>
    <w:p w14:paraId="5F678E2F" w14:textId="77777777" w:rsidR="00E3570F" w:rsidRPr="002023C0" w:rsidRDefault="00E3570F" w:rsidP="00E3570F">
      <w:pPr>
        <w:pStyle w:val="B1"/>
      </w:pPr>
      <w:r w:rsidRPr="002023C0">
        <w:t xml:space="preserve">for the fisheries control </w:t>
      </w:r>
      <w:r>
        <w:t>S</w:t>
      </w:r>
      <w:r w:rsidRPr="002023C0">
        <w:t>ector:</w:t>
      </w:r>
    </w:p>
    <w:p w14:paraId="22C69D4F" w14:textId="77777777" w:rsidR="00E3570F" w:rsidRPr="002023C0" w:rsidRDefault="00E3570F" w:rsidP="00E3570F">
      <w:pPr>
        <w:pStyle w:val="B2"/>
      </w:pPr>
      <w:r w:rsidRPr="002023C0">
        <w:t xml:space="preserve">early warning of illegal fisheries or fish </w:t>
      </w:r>
      <w:proofErr w:type="gramStart"/>
      <w:r w:rsidRPr="002023C0">
        <w:t>landings;</w:t>
      </w:r>
      <w:proofErr w:type="gramEnd"/>
    </w:p>
    <w:p w14:paraId="388D9952" w14:textId="77777777" w:rsidR="00E3570F" w:rsidRPr="002023C0" w:rsidRDefault="00E3570F" w:rsidP="00E3570F">
      <w:pPr>
        <w:pStyle w:val="B2"/>
      </w:pPr>
      <w:r w:rsidRPr="002023C0">
        <w:t xml:space="preserve">monitoring of compliance with regulations on </w:t>
      </w:r>
      <w:proofErr w:type="gramStart"/>
      <w:r w:rsidRPr="002023C0">
        <w:t>fisheries;</w:t>
      </w:r>
      <w:proofErr w:type="gramEnd"/>
    </w:p>
    <w:p w14:paraId="2B3FAC6B" w14:textId="77777777" w:rsidR="00E3570F" w:rsidRPr="002023C0" w:rsidRDefault="00E3570F" w:rsidP="00E3570F">
      <w:pPr>
        <w:pStyle w:val="B2"/>
      </w:pPr>
      <w:r w:rsidRPr="002023C0">
        <w:t xml:space="preserve">support of response and enforcement </w:t>
      </w:r>
      <w:proofErr w:type="gramStart"/>
      <w:r w:rsidRPr="002023C0">
        <w:t>operations;</w:t>
      </w:r>
      <w:proofErr w:type="gramEnd"/>
    </w:p>
    <w:p w14:paraId="44C63F3E" w14:textId="77777777" w:rsidR="00E3570F" w:rsidRPr="002023C0" w:rsidRDefault="00E3570F" w:rsidP="00E3570F">
      <w:pPr>
        <w:pStyle w:val="B1"/>
      </w:pPr>
      <w:r w:rsidRPr="002023C0">
        <w:t xml:space="preserve">for the marine pollution preparedness and response </w:t>
      </w:r>
      <w:r>
        <w:t>S</w:t>
      </w:r>
      <w:r w:rsidRPr="002023C0">
        <w:t>ector:</w:t>
      </w:r>
    </w:p>
    <w:p w14:paraId="0474F41C" w14:textId="77777777" w:rsidR="00E3570F" w:rsidRPr="002023C0" w:rsidRDefault="00E3570F" w:rsidP="00E3570F">
      <w:pPr>
        <w:pStyle w:val="B2"/>
      </w:pPr>
      <w:r w:rsidRPr="002023C0">
        <w:t xml:space="preserve">monitoring of compliance with </w:t>
      </w:r>
      <w:proofErr w:type="gramStart"/>
      <w:r w:rsidRPr="002023C0">
        <w:t>regulations;</w:t>
      </w:r>
      <w:proofErr w:type="gramEnd"/>
    </w:p>
    <w:p w14:paraId="15C58DB2" w14:textId="77777777" w:rsidR="00E3570F" w:rsidRPr="002023C0" w:rsidRDefault="00E3570F" w:rsidP="00E3570F">
      <w:pPr>
        <w:pStyle w:val="B2"/>
      </w:pPr>
      <w:r w:rsidRPr="002023C0">
        <w:t xml:space="preserve">early warning of environmental accidents and </w:t>
      </w:r>
      <w:proofErr w:type="gramStart"/>
      <w:r w:rsidRPr="002023C0">
        <w:t>incidents;</w:t>
      </w:r>
      <w:proofErr w:type="gramEnd"/>
    </w:p>
    <w:p w14:paraId="56D9AFFE" w14:textId="77777777" w:rsidR="00E3570F" w:rsidRPr="002023C0" w:rsidRDefault="00E3570F" w:rsidP="00E3570F">
      <w:pPr>
        <w:pStyle w:val="B2"/>
      </w:pPr>
      <w:r w:rsidRPr="002023C0">
        <w:t xml:space="preserve">support of pollution response </w:t>
      </w:r>
      <w:proofErr w:type="gramStart"/>
      <w:r w:rsidRPr="002023C0">
        <w:t>operations;</w:t>
      </w:r>
      <w:proofErr w:type="gramEnd"/>
    </w:p>
    <w:p w14:paraId="7841844D" w14:textId="77777777" w:rsidR="00E3570F" w:rsidRPr="002023C0" w:rsidRDefault="00E3570F" w:rsidP="00E3570F">
      <w:pPr>
        <w:pStyle w:val="B1"/>
      </w:pPr>
      <w:r w:rsidRPr="002023C0">
        <w:t xml:space="preserve">for the defence </w:t>
      </w:r>
      <w:r>
        <w:t>S</w:t>
      </w:r>
      <w:r w:rsidRPr="002023C0">
        <w:t>ector:</w:t>
      </w:r>
    </w:p>
    <w:p w14:paraId="047D86CC" w14:textId="77777777" w:rsidR="00E3570F" w:rsidRPr="002023C0" w:rsidRDefault="00E3570F" w:rsidP="00E3570F">
      <w:pPr>
        <w:pStyle w:val="B2"/>
      </w:pPr>
      <w:r w:rsidRPr="002023C0">
        <w:t xml:space="preserve">monitoring in support of defence tasks such as national </w:t>
      </w:r>
      <w:proofErr w:type="gramStart"/>
      <w:r w:rsidRPr="002023C0">
        <w:t>sovereignty;</w:t>
      </w:r>
      <w:proofErr w:type="gramEnd"/>
    </w:p>
    <w:p w14:paraId="5EA8E74C" w14:textId="77777777" w:rsidR="00E3570F" w:rsidRPr="002023C0" w:rsidRDefault="00E3570F" w:rsidP="00E3570F">
      <w:pPr>
        <w:pStyle w:val="B2"/>
      </w:pPr>
      <w:r w:rsidRPr="002023C0">
        <w:t xml:space="preserve">combatting terrorism and other hostile activities outside the </w:t>
      </w:r>
      <w:proofErr w:type="gramStart"/>
      <w:r w:rsidRPr="002A3126">
        <w:t>EU</w:t>
      </w:r>
      <w:r w:rsidRPr="002023C0">
        <w:t>;</w:t>
      </w:r>
      <w:proofErr w:type="gramEnd"/>
    </w:p>
    <w:p w14:paraId="10BE2860" w14:textId="77777777" w:rsidR="00E3570F" w:rsidRDefault="00E3570F" w:rsidP="00E3570F">
      <w:pPr>
        <w:pStyle w:val="B2"/>
      </w:pPr>
      <w:r w:rsidRPr="002023C0">
        <w:t xml:space="preserve">other </w:t>
      </w:r>
      <w:r w:rsidRPr="002A3126">
        <w:t>CSDP</w:t>
      </w:r>
      <w:r w:rsidRPr="002023C0">
        <w:t xml:space="preserve"> tasks as defined in Articles 42 and 43 of </w:t>
      </w:r>
      <w:proofErr w:type="gramStart"/>
      <w:r w:rsidRPr="002A3126">
        <w:t>TEU</w:t>
      </w:r>
      <w:r>
        <w:t>;</w:t>
      </w:r>
      <w:proofErr w:type="gramEnd"/>
    </w:p>
    <w:p w14:paraId="6A1FB594" w14:textId="77777777" w:rsidR="00E3570F" w:rsidRPr="002023C0" w:rsidRDefault="00E3570F" w:rsidP="00E3570F">
      <w:pPr>
        <w:pStyle w:val="B1"/>
      </w:pPr>
      <w:r w:rsidRPr="002023C0">
        <w:t xml:space="preserve">for the maritime safety, </w:t>
      </w:r>
      <w:proofErr w:type="gramStart"/>
      <w:r w:rsidRPr="002023C0">
        <w:t>security</w:t>
      </w:r>
      <w:proofErr w:type="gramEnd"/>
      <w:r w:rsidRPr="002023C0">
        <w:t xml:space="preserve"> and prevention of pollution </w:t>
      </w:r>
      <w:r>
        <w:t>S</w:t>
      </w:r>
      <w:r w:rsidRPr="002023C0">
        <w:t>ector:</w:t>
      </w:r>
    </w:p>
    <w:p w14:paraId="5D85CC46" w14:textId="77777777" w:rsidR="00E3570F" w:rsidRPr="002023C0" w:rsidRDefault="00E3570F" w:rsidP="00E3570F">
      <w:pPr>
        <w:pStyle w:val="B2"/>
      </w:pPr>
      <w:r w:rsidRPr="002023C0">
        <w:t xml:space="preserve">vessel traffic </w:t>
      </w:r>
      <w:proofErr w:type="gramStart"/>
      <w:r w:rsidRPr="002023C0">
        <w:t>management;</w:t>
      </w:r>
      <w:proofErr w:type="gramEnd"/>
    </w:p>
    <w:p w14:paraId="70FA8DA4" w14:textId="77777777" w:rsidR="00E3570F" w:rsidRPr="002023C0" w:rsidRDefault="00E3570F" w:rsidP="00E3570F">
      <w:pPr>
        <w:pStyle w:val="B2"/>
      </w:pPr>
      <w:r w:rsidRPr="002023C0">
        <w:t xml:space="preserve">vessel traffic </w:t>
      </w:r>
      <w:proofErr w:type="gramStart"/>
      <w:r w:rsidRPr="002023C0">
        <w:t>safety;</w:t>
      </w:r>
      <w:proofErr w:type="gramEnd"/>
    </w:p>
    <w:p w14:paraId="5718C237" w14:textId="77777777" w:rsidR="00E3570F" w:rsidRPr="002023C0" w:rsidRDefault="00E3570F" w:rsidP="00E3570F">
      <w:pPr>
        <w:pStyle w:val="B2"/>
      </w:pPr>
      <w:r w:rsidRPr="002023C0">
        <w:t xml:space="preserve">monitoring of security of </w:t>
      </w:r>
      <w:proofErr w:type="gramStart"/>
      <w:r w:rsidRPr="002023C0">
        <w:t>ships;</w:t>
      </w:r>
      <w:proofErr w:type="gramEnd"/>
    </w:p>
    <w:p w14:paraId="6BDF98B6" w14:textId="77777777" w:rsidR="00E3570F" w:rsidRPr="002023C0" w:rsidRDefault="00E3570F" w:rsidP="00E3570F">
      <w:pPr>
        <w:pStyle w:val="B2"/>
      </w:pPr>
      <w:r w:rsidRPr="002023C0">
        <w:lastRenderedPageBreak/>
        <w:t xml:space="preserve">search and </w:t>
      </w:r>
      <w:proofErr w:type="gramStart"/>
      <w:r w:rsidRPr="002023C0">
        <w:t>rescue;</w:t>
      </w:r>
      <w:proofErr w:type="gramEnd"/>
    </w:p>
    <w:p w14:paraId="7BF26B0F" w14:textId="77777777" w:rsidR="00E3570F" w:rsidRPr="002023C0" w:rsidRDefault="00E3570F" w:rsidP="00E3570F">
      <w:pPr>
        <w:pStyle w:val="B2"/>
      </w:pPr>
      <w:r w:rsidRPr="002023C0">
        <w:t xml:space="preserve">support of response and enforcement operations (anti-piracy, </w:t>
      </w:r>
      <w:r w:rsidRPr="002A3126">
        <w:t>SAR</w:t>
      </w:r>
      <w:r w:rsidRPr="002023C0">
        <w:t>, salvage)</w:t>
      </w:r>
      <w:r>
        <w:t>.</w:t>
      </w:r>
    </w:p>
    <w:p w14:paraId="23A63596" w14:textId="12F09094" w:rsidR="00D846DB" w:rsidRPr="00C4793D" w:rsidRDefault="001F6F32" w:rsidP="00D846DB">
      <w:r>
        <w:rPr>
          <w:b/>
        </w:rPr>
        <w:t>a</w:t>
      </w:r>
      <w:r w:rsidRPr="00C4793D">
        <w:rPr>
          <w:b/>
        </w:rPr>
        <w:t>daptor</w:t>
      </w:r>
      <w:r w:rsidR="00D846DB" w:rsidRPr="00C4793D">
        <w:rPr>
          <w:b/>
        </w:rPr>
        <w:t xml:space="preserve">: </w:t>
      </w:r>
      <w:r w:rsidR="00D846DB" w:rsidRPr="00C4793D">
        <w:t xml:space="preserve">component external to </w:t>
      </w:r>
      <w:r w:rsidR="00D846DB" w:rsidRPr="005F0943">
        <w:t>CISE</w:t>
      </w:r>
      <w:r w:rsidR="00D846DB" w:rsidRPr="00C4793D">
        <w:t xml:space="preserve"> network connecting a Participant to </w:t>
      </w:r>
      <w:r w:rsidR="00D846DB" w:rsidRPr="005F0943">
        <w:t>CISE</w:t>
      </w:r>
      <w:r w:rsidR="00D846DB" w:rsidRPr="00C4793D">
        <w:t xml:space="preserve"> network via standardized </w:t>
      </w:r>
      <w:proofErr w:type="gramStart"/>
      <w:r w:rsidR="00D846DB" w:rsidRPr="00C4793D">
        <w:t>interface</w:t>
      </w:r>
      <w:proofErr w:type="gramEnd"/>
    </w:p>
    <w:p w14:paraId="3A628513" w14:textId="415053C7" w:rsidR="00D846DB" w:rsidRPr="00C4793D" w:rsidRDefault="00D846DB" w:rsidP="000502E1">
      <w:pPr>
        <w:pStyle w:val="NO"/>
      </w:pPr>
      <w:r w:rsidRPr="00C4793D">
        <w:t>NOTE 1:</w:t>
      </w:r>
      <w:r w:rsidR="000F5329" w:rsidRPr="00C4793D">
        <w:tab/>
      </w:r>
      <w:r w:rsidRPr="00C4793D">
        <w:t xml:space="preserve">The Adaptor is the bridge between the Legacy System and the Gateway translating </w:t>
      </w:r>
      <w:r w:rsidRPr="005F0943">
        <w:t>LS</w:t>
      </w:r>
      <w:r w:rsidRPr="00C4793D">
        <w:t xml:space="preserve"> data to the </w:t>
      </w:r>
      <w:r w:rsidRPr="005F0943">
        <w:t>CISE</w:t>
      </w:r>
      <w:r w:rsidRPr="00C4793D">
        <w:t xml:space="preserve"> Data Model. The Adaptor uses available Gateway Services depending on the strategy chosen for message exchange patterns and Data Model</w:t>
      </w:r>
      <w:r w:rsidR="000F5329" w:rsidRPr="00C4793D">
        <w:t>.</w:t>
      </w:r>
    </w:p>
    <w:p w14:paraId="7097EB9D" w14:textId="5054F815" w:rsidR="00D846DB" w:rsidRPr="00C4793D" w:rsidRDefault="00D846DB" w:rsidP="000502E1">
      <w:pPr>
        <w:pStyle w:val="NO"/>
      </w:pPr>
      <w:r w:rsidRPr="00C4793D">
        <w:t>NOTE 2:</w:t>
      </w:r>
      <w:r w:rsidR="000F5329" w:rsidRPr="00C4793D">
        <w:tab/>
      </w:r>
      <w:r w:rsidRPr="00C4793D">
        <w:t>The Adaptor could be either software or software/hardware component.</w:t>
      </w:r>
    </w:p>
    <w:p w14:paraId="2CD4C12B" w14:textId="43EA09FE" w:rsidR="00951C50" w:rsidRPr="00C4793D" w:rsidRDefault="00B230E2" w:rsidP="00951C50">
      <w:pPr>
        <w:pStyle w:val="NO"/>
      </w:pPr>
      <w:r w:rsidRPr="00C4793D">
        <w:t>NOTE 3:</w:t>
      </w:r>
      <w:r w:rsidR="000F5329" w:rsidRPr="00C4793D">
        <w:tab/>
      </w:r>
      <w:r w:rsidRPr="00C4793D">
        <w:t xml:space="preserve">In case of a new system connected to </w:t>
      </w:r>
      <w:r w:rsidRPr="005F0943">
        <w:t>CISE</w:t>
      </w:r>
      <w:r w:rsidRPr="00C4793D">
        <w:t xml:space="preserve">, the Adaptor functionality </w:t>
      </w:r>
      <w:r w:rsidR="0046354C" w:rsidRPr="00C4793D">
        <w:t>may</w:t>
      </w:r>
      <w:r w:rsidRPr="00C4793D">
        <w:t xml:space="preserve"> be part of the new system. </w:t>
      </w:r>
    </w:p>
    <w:p w14:paraId="3A3C4A37" w14:textId="77777777" w:rsidR="00951C50" w:rsidRDefault="00951C50" w:rsidP="00951C50">
      <w:pPr>
        <w:rPr>
          <w:lang w:eastAsia="en-GB"/>
        </w:rPr>
      </w:pPr>
      <w:r w:rsidRPr="007F6470">
        <w:rPr>
          <w:b/>
          <w:lang w:eastAsia="en-GB"/>
        </w:rPr>
        <w:t>ANDROMEDA</w:t>
      </w:r>
      <w:r>
        <w:rPr>
          <w:lang w:eastAsia="en-GB"/>
        </w:rPr>
        <w:t xml:space="preserve">: project financed by the European Commission in 2019 </w:t>
      </w:r>
    </w:p>
    <w:p w14:paraId="35F7F733" w14:textId="77777777" w:rsidR="00951C50" w:rsidRPr="001B73F4" w:rsidRDefault="00951C50" w:rsidP="00951C50">
      <w:pPr>
        <w:pStyle w:val="ListParagraph"/>
        <w:numPr>
          <w:ilvl w:val="0"/>
          <w:numId w:val="45"/>
        </w:numPr>
        <w:rPr>
          <w:lang w:eastAsia="en-GB"/>
        </w:rPr>
      </w:pPr>
      <w:r>
        <w:rPr>
          <w:lang w:eastAsia="en-GB"/>
        </w:rPr>
        <w:t>NOTE:</w:t>
      </w:r>
      <w:r>
        <w:rPr>
          <w:lang w:eastAsia="en-GB"/>
        </w:rPr>
        <w:tab/>
        <w:t xml:space="preserve">see </w:t>
      </w:r>
      <w:hyperlink r:id="rId39" w:history="1">
        <w:r w:rsidRPr="000A16A1">
          <w:rPr>
            <w:rStyle w:val="Hyperlink"/>
          </w:rPr>
          <w:t>https://www.andromeda-project.eu</w:t>
        </w:r>
      </w:hyperlink>
      <w:r>
        <w:t xml:space="preserve"> for </w:t>
      </w:r>
      <w:proofErr w:type="gramStart"/>
      <w:r>
        <w:t>more  information</w:t>
      </w:r>
      <w:proofErr w:type="gramEnd"/>
    </w:p>
    <w:p w14:paraId="2EA676D7" w14:textId="77777777" w:rsidR="00951C50" w:rsidRDefault="00951C50" w:rsidP="00D846DB">
      <w:pPr>
        <w:rPr>
          <w:b/>
        </w:rPr>
      </w:pPr>
    </w:p>
    <w:p w14:paraId="371C30DE" w14:textId="54968CDA" w:rsidR="00DA524B" w:rsidRPr="00C4793D" w:rsidRDefault="00DA524B" w:rsidP="00D846DB">
      <w:r w:rsidRPr="00C4793D">
        <w:rPr>
          <w:b/>
        </w:rPr>
        <w:t>Certification Authority</w:t>
      </w:r>
      <w:r w:rsidR="000F5329" w:rsidRPr="00C4793D">
        <w:rPr>
          <w:b/>
        </w:rPr>
        <w:t xml:space="preserve"> (</w:t>
      </w:r>
      <w:r w:rsidR="000F5329" w:rsidRPr="005F0943">
        <w:rPr>
          <w:b/>
        </w:rPr>
        <w:t>CA</w:t>
      </w:r>
      <w:r w:rsidR="000F5329" w:rsidRPr="00C4793D">
        <w:rPr>
          <w:b/>
        </w:rPr>
        <w:t>)</w:t>
      </w:r>
      <w:r w:rsidRPr="00C4793D">
        <w:rPr>
          <w:b/>
        </w:rPr>
        <w:t xml:space="preserve">: </w:t>
      </w:r>
      <w:r w:rsidRPr="00C4793D">
        <w:t xml:space="preserve">entity </w:t>
      </w:r>
      <w:r w:rsidR="00734E58" w:rsidRPr="00C4793D">
        <w:t>issuing</w:t>
      </w:r>
      <w:r w:rsidRPr="00C4793D">
        <w:t xml:space="preserve"> digital certificates, authenticating the ownership of a public key by the named subject of the </w:t>
      </w:r>
      <w:proofErr w:type="gramStart"/>
      <w:r w:rsidRPr="00C4793D">
        <w:t>certificate</w:t>
      </w:r>
      <w:proofErr w:type="gramEnd"/>
    </w:p>
    <w:p w14:paraId="1DC90D4F" w14:textId="11783E8C" w:rsidR="007C4CF2" w:rsidRPr="00C4793D" w:rsidRDefault="001F6F32" w:rsidP="00D846DB">
      <w:r w:rsidRPr="00C4793D">
        <w:rPr>
          <w:b/>
        </w:rPr>
        <w:t>classified</w:t>
      </w:r>
      <w:r w:rsidR="007C4CF2" w:rsidRPr="00C4793D">
        <w:rPr>
          <w:b/>
        </w:rPr>
        <w:t xml:space="preserve">: </w:t>
      </w:r>
      <w:r w:rsidR="007C4CF2" w:rsidRPr="00C4793D">
        <w:t xml:space="preserve">sensitive information to which access is restricted by law or </w:t>
      </w:r>
      <w:proofErr w:type="gramStart"/>
      <w:r w:rsidR="007C4CF2" w:rsidRPr="00C4793D">
        <w:t>regulation</w:t>
      </w:r>
      <w:proofErr w:type="gramEnd"/>
    </w:p>
    <w:p w14:paraId="0F36CB57" w14:textId="2AEE4630" w:rsidR="00D846DB" w:rsidRPr="00C4793D" w:rsidRDefault="000F5329" w:rsidP="00D846DB">
      <w:r w:rsidRPr="00C4793D">
        <w:rPr>
          <w:b/>
        </w:rPr>
        <w:t>c</w:t>
      </w:r>
      <w:r w:rsidR="00D846DB" w:rsidRPr="00C4793D">
        <w:rPr>
          <w:b/>
        </w:rPr>
        <w:t>onsumer</w:t>
      </w:r>
      <w:r w:rsidR="00D846DB" w:rsidRPr="00C4793D">
        <w:t xml:space="preserve">: </w:t>
      </w:r>
      <w:r w:rsidR="00E3570F">
        <w:t>Connected System</w:t>
      </w:r>
      <w:r w:rsidR="00E3570F" w:rsidRPr="002023C0">
        <w:t xml:space="preserve"> requesting Service over </w:t>
      </w:r>
      <w:r w:rsidR="00E3570F" w:rsidRPr="002A3126">
        <w:t>CISE</w:t>
      </w:r>
      <w:r w:rsidR="00E3570F" w:rsidRPr="002023C0">
        <w:t xml:space="preserve"> network, only consuming but not providing </w:t>
      </w:r>
      <w:proofErr w:type="gramStart"/>
      <w:r w:rsidR="00E3570F" w:rsidRPr="002023C0">
        <w:t>information</w:t>
      </w:r>
      <w:proofErr w:type="gramEnd"/>
    </w:p>
    <w:p w14:paraId="44239243" w14:textId="04053F93" w:rsidR="00D846DB" w:rsidRPr="00C4793D" w:rsidRDefault="00D846DB" w:rsidP="00D846DB">
      <w:proofErr w:type="spellStart"/>
      <w:r w:rsidRPr="00C4793D">
        <w:rPr>
          <w:b/>
        </w:rPr>
        <w:t>CoopP</w:t>
      </w:r>
      <w:proofErr w:type="spellEnd"/>
      <w:r w:rsidRPr="00C4793D">
        <w:rPr>
          <w:b/>
        </w:rPr>
        <w:t>:</w:t>
      </w:r>
      <w:r w:rsidRPr="00C4793D">
        <w:t xml:space="preserve"> project financed by the European Commission in 2013 defining the </w:t>
      </w:r>
      <w:r w:rsidRPr="005F0943">
        <w:t>CISE</w:t>
      </w:r>
      <w:r w:rsidRPr="00C4793D">
        <w:t xml:space="preserve"> use cases and the first version of the </w:t>
      </w:r>
      <w:r w:rsidRPr="005F0943">
        <w:t>CISE</w:t>
      </w:r>
      <w:r w:rsidRPr="00C4793D">
        <w:t xml:space="preserve"> data and service </w:t>
      </w:r>
      <w:proofErr w:type="gramStart"/>
      <w:r w:rsidRPr="00C4793D">
        <w:t>model</w:t>
      </w:r>
      <w:proofErr w:type="gramEnd"/>
      <w:r w:rsidRPr="00C4793D">
        <w:t xml:space="preserve"> </w:t>
      </w:r>
    </w:p>
    <w:p w14:paraId="23AEDD06" w14:textId="7817C39F" w:rsidR="00D846DB" w:rsidRPr="00C4793D" w:rsidRDefault="00D846DB" w:rsidP="000502E1">
      <w:pPr>
        <w:pStyle w:val="NO"/>
        <w:rPr>
          <w:b/>
        </w:rPr>
      </w:pPr>
      <w:r w:rsidRPr="00C4793D">
        <w:t>NOTE:</w:t>
      </w:r>
      <w:r w:rsidR="000F5329" w:rsidRPr="00C4793D">
        <w:tab/>
        <w:t>S</w:t>
      </w:r>
      <w:r w:rsidRPr="00C4793D">
        <w:t xml:space="preserve">ee </w:t>
      </w:r>
      <w:hyperlink r:id="rId40" w:history="1">
        <w:r w:rsidRPr="005F0943">
          <w:rPr>
            <w:rStyle w:val="Hyperlink"/>
          </w:rPr>
          <w:t>https://ec.europa.eu/maritimeaffairs/policy/integrated_maritime_surveillance_en</w:t>
        </w:r>
      </w:hyperlink>
      <w:r w:rsidRPr="00C4793D">
        <w:t xml:space="preserve"> for more information.</w:t>
      </w:r>
    </w:p>
    <w:p w14:paraId="0661EA01" w14:textId="1207583C" w:rsidR="00D846DB" w:rsidRPr="00C4793D" w:rsidRDefault="00D846DB" w:rsidP="00D846DB">
      <w:pPr>
        <w:keepNext/>
        <w:rPr>
          <w:b/>
        </w:rPr>
      </w:pPr>
      <w:r w:rsidRPr="00C4793D">
        <w:rPr>
          <w:b/>
        </w:rPr>
        <w:t xml:space="preserve">cross-sector: </w:t>
      </w:r>
      <w:r w:rsidR="00A67875" w:rsidRPr="002023C0">
        <w:t>between two or more Sectors</w:t>
      </w:r>
    </w:p>
    <w:p w14:paraId="755ACC07" w14:textId="2220E892" w:rsidR="00D846DB" w:rsidRPr="00C4793D" w:rsidRDefault="00D846DB" w:rsidP="00D846DB">
      <w:pPr>
        <w:keepNext/>
      </w:pPr>
      <w:r w:rsidRPr="00C4793D">
        <w:rPr>
          <w:b/>
        </w:rPr>
        <w:t xml:space="preserve">cross-border: </w:t>
      </w:r>
      <w:r w:rsidR="00A67875" w:rsidRPr="002023C0">
        <w:t xml:space="preserve">between </w:t>
      </w:r>
      <w:r w:rsidR="00A67875" w:rsidRPr="002A3126">
        <w:t>EU</w:t>
      </w:r>
      <w:r w:rsidR="00A67875" w:rsidRPr="002023C0">
        <w:t xml:space="preserve"> or </w:t>
      </w:r>
      <w:r w:rsidR="00A67875" w:rsidRPr="002A3126">
        <w:t>EFTA</w:t>
      </w:r>
      <w:r w:rsidR="00A67875" w:rsidRPr="002023C0">
        <w:t xml:space="preserve"> countries</w:t>
      </w:r>
    </w:p>
    <w:p w14:paraId="2410F50B" w14:textId="10090770" w:rsidR="00A67875" w:rsidRPr="002023C0" w:rsidRDefault="00D846DB" w:rsidP="00A67875">
      <w:r w:rsidRPr="005F0943">
        <w:rPr>
          <w:b/>
        </w:rPr>
        <w:t>EUCISE2020</w:t>
      </w:r>
      <w:r w:rsidR="00A67875">
        <w:t xml:space="preserve">: </w:t>
      </w:r>
      <w:r w:rsidR="00A67875" w:rsidRPr="002A3126">
        <w:t>FP7</w:t>
      </w:r>
      <w:r w:rsidR="00A67875" w:rsidRPr="002023C0">
        <w:t xml:space="preserve"> pre-operation validation project on </w:t>
      </w:r>
      <w:r w:rsidR="00A67875" w:rsidRPr="002A3126">
        <w:t>CISE</w:t>
      </w:r>
    </w:p>
    <w:p w14:paraId="39957CF1" w14:textId="77777777" w:rsidR="00A67875" w:rsidRPr="002023C0" w:rsidRDefault="00A67875" w:rsidP="00A67875">
      <w:pPr>
        <w:pStyle w:val="NO"/>
      </w:pPr>
      <w:r w:rsidRPr="002023C0">
        <w:t>NOTE:</w:t>
      </w:r>
      <w:r w:rsidRPr="002023C0">
        <w:tab/>
        <w:t xml:space="preserve">The project defined and developed the existing </w:t>
      </w:r>
      <w:r w:rsidRPr="002A3126">
        <w:t>CISE</w:t>
      </w:r>
      <w:r w:rsidRPr="002023C0">
        <w:t xml:space="preserve"> Network and software (2014-2019).</w:t>
      </w:r>
    </w:p>
    <w:p w14:paraId="2B0543E3" w14:textId="77777777" w:rsidR="00D846DB" w:rsidRPr="00C4793D" w:rsidRDefault="00D846DB" w:rsidP="00D846DB">
      <w:r w:rsidRPr="005F0943">
        <w:rPr>
          <w:b/>
        </w:rPr>
        <w:t>EU</w:t>
      </w:r>
      <w:r w:rsidRPr="00C4793D">
        <w:rPr>
          <w:b/>
        </w:rPr>
        <w:t xml:space="preserve"> RESTRICTED</w:t>
      </w:r>
      <w:r w:rsidRPr="00C4793D">
        <w:t xml:space="preserve">: classified information covered by the definition of </w:t>
      </w:r>
      <w:r w:rsidRPr="005F0943">
        <w:t>EU</w:t>
      </w:r>
      <w:r w:rsidRPr="00C4793D">
        <w:t xml:space="preserve"> security classification levels.</w:t>
      </w:r>
    </w:p>
    <w:p w14:paraId="040A3143" w14:textId="77777777" w:rsidR="00D846DB" w:rsidRPr="00C4793D" w:rsidRDefault="00D846DB" w:rsidP="00D846DB">
      <w:pPr>
        <w:pStyle w:val="NO"/>
      </w:pPr>
      <w:r w:rsidRPr="00C4793D">
        <w:t>NOTE 1:</w:t>
      </w:r>
      <w:r w:rsidRPr="00C4793D">
        <w:tab/>
      </w:r>
      <w:r w:rsidRPr="005F0943">
        <w:t>EU</w:t>
      </w:r>
      <w:r w:rsidRPr="00C4793D">
        <w:t xml:space="preserve"> classified information is any information or material designated by the </w:t>
      </w:r>
      <w:r w:rsidRPr="005F0943">
        <w:t>EU</w:t>
      </w:r>
      <w:r w:rsidRPr="00C4793D">
        <w:t xml:space="preserve"> security classification, the unauthorised disclosure of which could cause varying degrees of prejudice to the interests of the European Union or of one or more of the Member States.</w:t>
      </w:r>
    </w:p>
    <w:p w14:paraId="161089FF" w14:textId="77777777" w:rsidR="00D846DB" w:rsidRPr="00C4793D" w:rsidRDefault="00D846DB" w:rsidP="00D846DB">
      <w:pPr>
        <w:pStyle w:val="NO"/>
      </w:pPr>
      <w:r w:rsidRPr="00C4793D">
        <w:t>NOTE 2:</w:t>
      </w:r>
      <w:r w:rsidRPr="00C4793D">
        <w:tab/>
        <w:t xml:space="preserve">The following </w:t>
      </w:r>
      <w:r w:rsidRPr="005F0943">
        <w:t>EU</w:t>
      </w:r>
      <w:r w:rsidRPr="00C4793D">
        <w:t xml:space="preserve"> security classification levels are defined:</w:t>
      </w:r>
    </w:p>
    <w:p w14:paraId="138AA706" w14:textId="77777777" w:rsidR="00D846DB" w:rsidRPr="00C4793D" w:rsidRDefault="00D846DB" w:rsidP="00D846DB">
      <w:pPr>
        <w:pStyle w:val="B1"/>
        <w:overflowPunct/>
        <w:autoSpaceDE/>
        <w:autoSpaceDN/>
        <w:adjustRightInd/>
        <w:spacing w:after="200" w:line="276" w:lineRule="auto"/>
        <w:textAlignment w:val="auto"/>
      </w:pPr>
      <w:r w:rsidRPr="005F0943">
        <w:t>EU</w:t>
      </w:r>
      <w:r w:rsidRPr="00C4793D">
        <w:t xml:space="preserve"> TOP SECRET: information and material the unauthorised disclosure of which could cause exceptionally grave prejudice to the essential interests of the European Union or of one or more of the Member States.</w:t>
      </w:r>
    </w:p>
    <w:p w14:paraId="49364B2D" w14:textId="77777777" w:rsidR="00D846DB" w:rsidRPr="00C4793D" w:rsidRDefault="00D846DB" w:rsidP="00D846DB">
      <w:pPr>
        <w:pStyle w:val="B1"/>
        <w:overflowPunct/>
        <w:autoSpaceDE/>
        <w:autoSpaceDN/>
        <w:adjustRightInd/>
        <w:spacing w:after="200" w:line="276" w:lineRule="auto"/>
        <w:textAlignment w:val="auto"/>
      </w:pPr>
      <w:r w:rsidRPr="005F0943">
        <w:t>EU</w:t>
      </w:r>
      <w:r w:rsidRPr="00C4793D">
        <w:t xml:space="preserve"> SECRET: information and material the unauthorised disclosure of which could seriously harm the essential interests of the European Union or of one or more of the Member States.</w:t>
      </w:r>
    </w:p>
    <w:p w14:paraId="42EEC774" w14:textId="77777777" w:rsidR="00D846DB" w:rsidRPr="00C4793D" w:rsidRDefault="00D846DB" w:rsidP="00D846DB">
      <w:pPr>
        <w:pStyle w:val="B1"/>
        <w:overflowPunct/>
        <w:autoSpaceDE/>
        <w:autoSpaceDN/>
        <w:adjustRightInd/>
        <w:spacing w:after="200" w:line="276" w:lineRule="auto"/>
        <w:textAlignment w:val="auto"/>
      </w:pPr>
      <w:r w:rsidRPr="005F0943">
        <w:t>EU</w:t>
      </w:r>
      <w:r w:rsidRPr="00C4793D">
        <w:t xml:space="preserve"> CONFIDENTIAL: information and material the unauthorised disclosure of which could harm the essential interests of the European Union or of one or more of the Member States.</w:t>
      </w:r>
    </w:p>
    <w:p w14:paraId="5D667944" w14:textId="77777777" w:rsidR="00D846DB" w:rsidRPr="00C4793D" w:rsidRDefault="00D846DB" w:rsidP="00D846DB">
      <w:pPr>
        <w:pStyle w:val="B1"/>
        <w:overflowPunct/>
        <w:autoSpaceDE/>
        <w:autoSpaceDN/>
        <w:adjustRightInd/>
        <w:spacing w:after="200" w:line="276" w:lineRule="auto"/>
        <w:textAlignment w:val="auto"/>
      </w:pPr>
      <w:r w:rsidRPr="005F0943">
        <w:t>EU</w:t>
      </w:r>
      <w:r w:rsidRPr="00C4793D">
        <w:t xml:space="preserve"> RESTRICTED: information and material the unauthorised disclosure of which could be disadvantageous to the interests of the European Union or of one or more of the Member States.</w:t>
      </w:r>
    </w:p>
    <w:p w14:paraId="3BC3D6A7" w14:textId="46B580DC" w:rsidR="004172BD" w:rsidRPr="00C4793D" w:rsidRDefault="00C365B7" w:rsidP="00934F43">
      <w:pPr>
        <w:rPr>
          <w:b/>
        </w:rPr>
      </w:pPr>
      <w:r>
        <w:rPr>
          <w:b/>
        </w:rPr>
        <w:t>i</w:t>
      </w:r>
      <w:r w:rsidR="004172BD" w:rsidRPr="00C4793D">
        <w:rPr>
          <w:b/>
        </w:rPr>
        <w:t xml:space="preserve">nformation </w:t>
      </w:r>
      <w:r>
        <w:rPr>
          <w:b/>
        </w:rPr>
        <w:t>s</w:t>
      </w:r>
      <w:r w:rsidR="004172BD" w:rsidRPr="00C4793D">
        <w:rPr>
          <w:b/>
        </w:rPr>
        <w:t>ystem:</w:t>
      </w:r>
      <w:r w:rsidR="00D71B22" w:rsidRPr="00C4793D">
        <w:rPr>
          <w:b/>
        </w:rPr>
        <w:t xml:space="preserve"> </w:t>
      </w:r>
      <w:r w:rsidR="00D65DF7" w:rsidRPr="00C4793D">
        <w:t xml:space="preserve">system designed to collect, process, store, and distribute </w:t>
      </w:r>
      <w:proofErr w:type="gramStart"/>
      <w:r w:rsidR="00D65DF7" w:rsidRPr="00C4793D">
        <w:t>information</w:t>
      </w:r>
      <w:proofErr w:type="gramEnd"/>
    </w:p>
    <w:p w14:paraId="6E62F422" w14:textId="422C5BE4" w:rsidR="00934F43" w:rsidRPr="00C4793D" w:rsidRDefault="00D846DB" w:rsidP="00934F43">
      <w:r w:rsidRPr="00C4793D">
        <w:rPr>
          <w:b/>
        </w:rPr>
        <w:t>Legacy System</w:t>
      </w:r>
      <w:r w:rsidR="000F5329" w:rsidRPr="00C4793D">
        <w:rPr>
          <w:b/>
        </w:rPr>
        <w:t xml:space="preserve"> (</w:t>
      </w:r>
      <w:r w:rsidR="000F5329" w:rsidRPr="005F0943">
        <w:rPr>
          <w:b/>
        </w:rPr>
        <w:t>LS</w:t>
      </w:r>
      <w:r w:rsidR="000F5329" w:rsidRPr="00C4793D">
        <w:rPr>
          <w:b/>
        </w:rPr>
        <w:t>)</w:t>
      </w:r>
      <w:r w:rsidRPr="00202752">
        <w:rPr>
          <w:b/>
          <w:bCs/>
        </w:rPr>
        <w:t>:</w:t>
      </w:r>
      <w:r w:rsidRPr="00C4793D">
        <w:t xml:space="preserve"> </w:t>
      </w:r>
      <w:r w:rsidR="00934F43" w:rsidRPr="00C4793D">
        <w:t xml:space="preserve">software designed to perform specific tasks and that exposes certain functionalities through interfaces in the domain of the maritime </w:t>
      </w:r>
      <w:proofErr w:type="gramStart"/>
      <w:r w:rsidR="00934F43" w:rsidRPr="00C4793D">
        <w:t>surveillance</w:t>
      </w:r>
      <w:proofErr w:type="gramEnd"/>
    </w:p>
    <w:p w14:paraId="653CAE51" w14:textId="7DBA9946" w:rsidR="00934F43" w:rsidRPr="00C4793D" w:rsidRDefault="00934F43" w:rsidP="00934F43">
      <w:pPr>
        <w:pStyle w:val="NO"/>
      </w:pPr>
      <w:r w:rsidRPr="00C4793D">
        <w:lastRenderedPageBreak/>
        <w:t>NOTE:</w:t>
      </w:r>
      <w:r w:rsidRPr="00C4793D">
        <w:tab/>
      </w:r>
      <w:r w:rsidR="000F5329" w:rsidRPr="00C4793D">
        <w:t>I</w:t>
      </w:r>
      <w:r w:rsidR="00C47B5E" w:rsidRPr="00C4793D">
        <w:t>n the present document, Public Authorities maintain Legacy Systems</w:t>
      </w:r>
      <w:r w:rsidRPr="00C4793D">
        <w:t xml:space="preserve">. Legacy Systems are the originator and final destinations of messages exchange in </w:t>
      </w:r>
      <w:r w:rsidRPr="005F0943">
        <w:t>CISE</w:t>
      </w:r>
      <w:r w:rsidRPr="00C4793D">
        <w:t>.</w:t>
      </w:r>
    </w:p>
    <w:p w14:paraId="6BF5A165" w14:textId="68A6F439" w:rsidR="00D846DB" w:rsidRPr="00C4793D" w:rsidRDefault="000F5329" w:rsidP="00D846DB">
      <w:r w:rsidRPr="00C4793D">
        <w:rPr>
          <w:b/>
        </w:rPr>
        <w:t>m</w:t>
      </w:r>
      <w:r w:rsidR="00D846DB" w:rsidRPr="00C4793D">
        <w:rPr>
          <w:b/>
        </w:rPr>
        <w:t>essage</w:t>
      </w:r>
      <w:r w:rsidR="00D846DB" w:rsidRPr="00C4793D">
        <w:t xml:space="preserve">: One of the structured sentences exchanged between Participants to discover, </w:t>
      </w:r>
      <w:proofErr w:type="gramStart"/>
      <w:r w:rsidR="00D846DB" w:rsidRPr="00C4793D">
        <w:t>request</w:t>
      </w:r>
      <w:proofErr w:type="gramEnd"/>
      <w:r w:rsidR="00D846DB" w:rsidRPr="00C4793D">
        <w:t xml:space="preserve"> and provide Services.</w:t>
      </w:r>
    </w:p>
    <w:p w14:paraId="50DF0A1D" w14:textId="0785ECA0" w:rsidR="00D65DF7" w:rsidRPr="00C4793D" w:rsidRDefault="001F6F32" w:rsidP="00D846DB">
      <w:r>
        <w:rPr>
          <w:b/>
        </w:rPr>
        <w:t>n</w:t>
      </w:r>
      <w:r w:rsidRPr="00C4793D">
        <w:rPr>
          <w:b/>
        </w:rPr>
        <w:t xml:space="preserve">ational </w:t>
      </w:r>
      <w:r>
        <w:rPr>
          <w:b/>
        </w:rPr>
        <w:t>i</w:t>
      </w:r>
      <w:r w:rsidRPr="00C4793D">
        <w:rPr>
          <w:b/>
        </w:rPr>
        <w:t xml:space="preserve">nformation </w:t>
      </w:r>
      <w:r>
        <w:rPr>
          <w:b/>
        </w:rPr>
        <w:t>s</w:t>
      </w:r>
      <w:r w:rsidRPr="00C4793D">
        <w:rPr>
          <w:b/>
        </w:rPr>
        <w:t>ystem</w:t>
      </w:r>
      <w:r w:rsidR="00D65DF7" w:rsidRPr="00C4793D">
        <w:rPr>
          <w:b/>
        </w:rPr>
        <w:t xml:space="preserve">: </w:t>
      </w:r>
      <w:r w:rsidR="00D65DF7" w:rsidRPr="00C4793D">
        <w:t xml:space="preserve">information system related to the specific </w:t>
      </w:r>
      <w:r w:rsidR="0054688A" w:rsidRPr="00C4793D">
        <w:t>Member State</w:t>
      </w:r>
      <w:r w:rsidR="0092577F" w:rsidRPr="00C4793D">
        <w:t>.</w:t>
      </w:r>
    </w:p>
    <w:p w14:paraId="493D8A17" w14:textId="24C23171" w:rsidR="00D846DB" w:rsidRPr="00C4793D" w:rsidRDefault="001F6F32" w:rsidP="00D846DB">
      <w:r>
        <w:rPr>
          <w:b/>
        </w:rPr>
        <w:t>n</w:t>
      </w:r>
      <w:r w:rsidRPr="00C4793D">
        <w:rPr>
          <w:b/>
        </w:rPr>
        <w:t>od</w:t>
      </w:r>
      <w:r w:rsidRPr="001F6F32">
        <w:rPr>
          <w:b/>
        </w:rPr>
        <w:t>e</w:t>
      </w:r>
      <w:r w:rsidR="00D846DB" w:rsidRPr="00202752">
        <w:rPr>
          <w:b/>
        </w:rPr>
        <w:t xml:space="preserve">: </w:t>
      </w:r>
      <w:r w:rsidR="00D846DB" w:rsidRPr="00C4793D">
        <w:t xml:space="preserve">software components that provide </w:t>
      </w:r>
      <w:r w:rsidR="00D846DB" w:rsidRPr="005F0943">
        <w:t>CISE</w:t>
      </w:r>
      <w:r w:rsidR="00D846DB" w:rsidRPr="00C4793D">
        <w:t xml:space="preserve"> infrastructure and access point to </w:t>
      </w:r>
      <w:r w:rsidR="00D846DB" w:rsidRPr="005F0943">
        <w:t>CISE</w:t>
      </w:r>
      <w:r w:rsidR="00D846DB" w:rsidRPr="00C4793D">
        <w:t xml:space="preserve"> network.</w:t>
      </w:r>
    </w:p>
    <w:p w14:paraId="779F7318" w14:textId="28C05725" w:rsidR="00B403CF" w:rsidRPr="00C4793D" w:rsidRDefault="001F6F32" w:rsidP="00D846DB">
      <w:r>
        <w:rPr>
          <w:b/>
        </w:rPr>
        <w:t>n</w:t>
      </w:r>
      <w:r w:rsidRPr="00C4793D">
        <w:rPr>
          <w:b/>
        </w:rPr>
        <w:t xml:space="preserve">ode </w:t>
      </w:r>
      <w:r>
        <w:rPr>
          <w:b/>
        </w:rPr>
        <w:t>a</w:t>
      </w:r>
      <w:r w:rsidRPr="00C4793D">
        <w:rPr>
          <w:b/>
        </w:rPr>
        <w:t>dministrator</w:t>
      </w:r>
      <w:r w:rsidR="00D846DB" w:rsidRPr="00202752">
        <w:rPr>
          <w:b/>
          <w:bCs/>
        </w:rPr>
        <w:t>:</w:t>
      </w:r>
      <w:r w:rsidR="00D846DB" w:rsidRPr="00C4793D">
        <w:t xml:space="preserve"> </w:t>
      </w:r>
      <w:r w:rsidR="00A67875">
        <w:t xml:space="preserve">a person appointed to </w:t>
      </w:r>
      <w:proofErr w:type="spellStart"/>
      <w:r w:rsidR="00A67875" w:rsidRPr="002023C0">
        <w:t>to</w:t>
      </w:r>
      <w:proofErr w:type="spellEnd"/>
      <w:r w:rsidR="00A67875" w:rsidRPr="002023C0">
        <w:t xml:space="preserve"> manage </w:t>
      </w:r>
      <w:r w:rsidR="00A67875">
        <w:t>local Connected Systems</w:t>
      </w:r>
      <w:r w:rsidR="00A67875" w:rsidRPr="002023C0">
        <w:t xml:space="preserve"> and </w:t>
      </w:r>
      <w:r w:rsidR="00A67875">
        <w:t>local</w:t>
      </w:r>
      <w:r w:rsidR="00A67875" w:rsidRPr="002023C0">
        <w:t xml:space="preserve"> Node software, </w:t>
      </w:r>
      <w:proofErr w:type="gramStart"/>
      <w:r w:rsidR="00A67875" w:rsidRPr="002023C0">
        <w:t>hardware</w:t>
      </w:r>
      <w:proofErr w:type="gramEnd"/>
      <w:r w:rsidR="00A67875" w:rsidRPr="002023C0">
        <w:t xml:space="preserve"> and network connections</w:t>
      </w:r>
      <w:r w:rsidR="00D846DB" w:rsidRPr="00C4793D">
        <w:t>.</w:t>
      </w:r>
    </w:p>
    <w:p w14:paraId="4113CA7E" w14:textId="7CEA6ADB" w:rsidR="00D846DB" w:rsidRPr="00C4793D" w:rsidRDefault="001F6F32" w:rsidP="00D846DB">
      <w:r w:rsidRPr="00C4793D">
        <w:rPr>
          <w:b/>
        </w:rPr>
        <w:t>node configuration ma</w:t>
      </w:r>
      <w:r w:rsidR="00D846DB" w:rsidRPr="00C4793D">
        <w:rPr>
          <w:b/>
        </w:rPr>
        <w:t>nager</w:t>
      </w:r>
      <w:r w:rsidR="00D846DB" w:rsidRPr="00202752">
        <w:rPr>
          <w:b/>
          <w:bCs/>
        </w:rPr>
        <w:t>:</w:t>
      </w:r>
      <w:r w:rsidR="00D846DB" w:rsidRPr="00C4793D">
        <w:t xml:space="preserve"> role assumed by a User to manage the declaration of services in the </w:t>
      </w:r>
      <w:r w:rsidR="00D846DB" w:rsidRPr="005F0943">
        <w:t>CISE</w:t>
      </w:r>
      <w:r w:rsidR="00D846DB" w:rsidRPr="00C4793D">
        <w:t xml:space="preserve"> network.</w:t>
      </w:r>
    </w:p>
    <w:p w14:paraId="74421824" w14:textId="762480B0" w:rsidR="006C24B8" w:rsidRPr="00C4793D" w:rsidRDefault="001F6F32" w:rsidP="006C24B8">
      <w:r w:rsidRPr="00C4793D">
        <w:rPr>
          <w:b/>
        </w:rPr>
        <w:t>node service man</w:t>
      </w:r>
      <w:r w:rsidR="00A0180E" w:rsidRPr="00C4793D">
        <w:rPr>
          <w:b/>
        </w:rPr>
        <w:t>ager:</w:t>
      </w:r>
      <w:r w:rsidR="001E23FB" w:rsidRPr="00C4793D">
        <w:rPr>
          <w:b/>
        </w:rPr>
        <w:t xml:space="preserve"> </w:t>
      </w:r>
      <w:r w:rsidR="006C24B8" w:rsidRPr="00C4793D">
        <w:t xml:space="preserve">infrastructure service responsible to manage web services on </w:t>
      </w:r>
      <w:r w:rsidR="006C24B8" w:rsidRPr="005F0943">
        <w:t>CISE</w:t>
      </w:r>
      <w:r w:rsidR="006C24B8" w:rsidRPr="00C4793D">
        <w:t>.</w:t>
      </w:r>
    </w:p>
    <w:p w14:paraId="2F4C1812" w14:textId="138F0235" w:rsidR="00D846DB" w:rsidRPr="00C4793D" w:rsidRDefault="001F6F32" w:rsidP="00D846DB">
      <w:r>
        <w:rPr>
          <w:b/>
        </w:rPr>
        <w:t>p</w:t>
      </w:r>
      <w:r w:rsidRPr="00C4793D">
        <w:rPr>
          <w:b/>
        </w:rPr>
        <w:t>articipant</w:t>
      </w:r>
      <w:r w:rsidR="00D846DB" w:rsidRPr="00C4793D">
        <w:t>: Legacy System</w:t>
      </w:r>
      <w:r>
        <w:t xml:space="preserve"> (LS)</w:t>
      </w:r>
      <w:r w:rsidR="00D846DB" w:rsidRPr="00C4793D">
        <w:t xml:space="preserve"> connected to the </w:t>
      </w:r>
      <w:r w:rsidR="00D846DB" w:rsidRPr="005F0943">
        <w:t>CISE</w:t>
      </w:r>
      <w:r w:rsidR="00D846DB" w:rsidRPr="00C4793D">
        <w:t xml:space="preserve"> network for exchanging data supporting one or more of the seven </w:t>
      </w:r>
      <w:r>
        <w:t>s</w:t>
      </w:r>
      <w:r w:rsidRPr="00C4793D">
        <w:t xml:space="preserve">ectors </w:t>
      </w:r>
      <w:r w:rsidR="00D846DB" w:rsidRPr="00C4793D">
        <w:t xml:space="preserve">in performing their </w:t>
      </w:r>
      <w:proofErr w:type="gramStart"/>
      <w:r w:rsidR="00D846DB" w:rsidRPr="00C4793D">
        <w:t>Activities</w:t>
      </w:r>
      <w:proofErr w:type="gramEnd"/>
    </w:p>
    <w:p w14:paraId="15442B48" w14:textId="1E8326D2" w:rsidR="00D846DB" w:rsidRPr="00C4793D" w:rsidRDefault="001F6F32" w:rsidP="00D846DB">
      <w:r>
        <w:rPr>
          <w:b/>
        </w:rPr>
        <w:t>p</w:t>
      </w:r>
      <w:r w:rsidRPr="00C4793D">
        <w:rPr>
          <w:b/>
        </w:rPr>
        <w:t>rovider</w:t>
      </w:r>
      <w:r w:rsidR="00D846DB" w:rsidRPr="00C4793D">
        <w:t xml:space="preserve">: </w:t>
      </w:r>
      <w:r w:rsidR="00A67875">
        <w:t>Connected System</w:t>
      </w:r>
      <w:r w:rsidR="00A67875" w:rsidRPr="002023C0">
        <w:t xml:space="preserve"> providing Service over </w:t>
      </w:r>
      <w:r w:rsidR="00A67875" w:rsidRPr="002A3126">
        <w:t>CISE</w:t>
      </w:r>
      <w:r w:rsidR="00A67875" w:rsidRPr="002023C0">
        <w:t xml:space="preserve"> </w:t>
      </w:r>
      <w:proofErr w:type="gramStart"/>
      <w:r w:rsidR="00A67875" w:rsidRPr="002023C0">
        <w:t>network</w:t>
      </w:r>
      <w:proofErr w:type="gramEnd"/>
    </w:p>
    <w:p w14:paraId="733D1A3B" w14:textId="24D8ACAE" w:rsidR="00D846DB" w:rsidRPr="00C4793D" w:rsidRDefault="001F6F32" w:rsidP="00D846DB">
      <w:r w:rsidRPr="00C4793D">
        <w:rPr>
          <w:b/>
        </w:rPr>
        <w:t>public authority</w:t>
      </w:r>
      <w:r w:rsidR="00D846DB" w:rsidRPr="00202752">
        <w:rPr>
          <w:b/>
          <w:bCs/>
        </w:rPr>
        <w:t xml:space="preserve">: </w:t>
      </w:r>
      <w:r>
        <w:t>a</w:t>
      </w:r>
      <w:r w:rsidRPr="00C4793D">
        <w:t xml:space="preserve">ny </w:t>
      </w:r>
      <w:r w:rsidR="00D846DB" w:rsidRPr="00C4793D">
        <w:t xml:space="preserve">organisation or legal entity that has an interest in maritime surveillance </w:t>
      </w:r>
      <w:proofErr w:type="gramStart"/>
      <w:r w:rsidR="00D846DB" w:rsidRPr="00C4793D">
        <w:t>information</w:t>
      </w:r>
      <w:proofErr w:type="gramEnd"/>
    </w:p>
    <w:p w14:paraId="0A2448AA" w14:textId="4185DE79" w:rsidR="00D846DB" w:rsidRPr="00C4793D" w:rsidRDefault="00D846DB" w:rsidP="00934F43">
      <w:pPr>
        <w:pStyle w:val="NO"/>
      </w:pPr>
      <w:r w:rsidRPr="00C4793D">
        <w:t>NOTE 1:</w:t>
      </w:r>
      <w:r w:rsidR="00E83E9F">
        <w:tab/>
      </w:r>
      <w:r w:rsidRPr="00C4793D">
        <w:t xml:space="preserve">An authority can be local, regional, </w:t>
      </w:r>
      <w:proofErr w:type="gramStart"/>
      <w:r w:rsidRPr="00C4793D">
        <w:t>national</w:t>
      </w:r>
      <w:proofErr w:type="gramEnd"/>
      <w:r w:rsidRPr="00C4793D">
        <w:t xml:space="preserve"> or European. </w:t>
      </w:r>
    </w:p>
    <w:p w14:paraId="2D0465B8" w14:textId="4EA335FD" w:rsidR="00D846DB" w:rsidRPr="00C4793D" w:rsidRDefault="00D846DB" w:rsidP="00934F43">
      <w:pPr>
        <w:pStyle w:val="NO"/>
      </w:pPr>
      <w:r w:rsidRPr="00C4793D">
        <w:t>NOTE 2:</w:t>
      </w:r>
      <w:r w:rsidR="00E83E9F">
        <w:tab/>
      </w:r>
      <w:r w:rsidRPr="00C4793D">
        <w:t xml:space="preserve">This organisation may have responsibilities linked to one of the seven sectors of maritime surveillance. </w:t>
      </w:r>
    </w:p>
    <w:p w14:paraId="60857F65" w14:textId="5EAA041F" w:rsidR="0054688A" w:rsidRPr="00C4793D" w:rsidRDefault="001F6F32" w:rsidP="00C77724">
      <w:r w:rsidRPr="00C4793D">
        <w:rPr>
          <w:b/>
        </w:rPr>
        <w:t>public key cert</w:t>
      </w:r>
      <w:r w:rsidR="00C77724" w:rsidRPr="00C4793D">
        <w:rPr>
          <w:b/>
        </w:rPr>
        <w:t xml:space="preserve">ificate: </w:t>
      </w:r>
      <w:r w:rsidR="00C77724" w:rsidRPr="00C4793D">
        <w:t xml:space="preserve">digital certificate or identity certificate used in cryptography as an electronic document to prove the ownership of a public </w:t>
      </w:r>
      <w:proofErr w:type="gramStart"/>
      <w:r w:rsidR="00C77724" w:rsidRPr="00C4793D">
        <w:t>key</w:t>
      </w:r>
      <w:proofErr w:type="gramEnd"/>
    </w:p>
    <w:p w14:paraId="0CB74833" w14:textId="14FC8DA8" w:rsidR="00C77724" w:rsidRPr="00C4793D" w:rsidRDefault="0054688A" w:rsidP="00202752">
      <w:pPr>
        <w:pStyle w:val="NO"/>
      </w:pPr>
      <w:r w:rsidRPr="00C4793D">
        <w:t>NOTE 1:</w:t>
      </w:r>
      <w:r w:rsidR="00DE5787">
        <w:tab/>
      </w:r>
      <w:r w:rsidR="00C77724" w:rsidRPr="00C4793D">
        <w:t>The certificate includes information about the key, information about its owner's identity, and the digital signature of an entity that has verified that the certificate's contents are correct. If the signature is valid, and the person examining the certificate trusts the signer, then they know they can use that key to communicate with its owner.</w:t>
      </w:r>
    </w:p>
    <w:p w14:paraId="7990A38B" w14:textId="698506E9" w:rsidR="00C77724" w:rsidRPr="00C4793D" w:rsidRDefault="0054688A" w:rsidP="00202752">
      <w:pPr>
        <w:pStyle w:val="NO"/>
      </w:pPr>
      <w:r w:rsidRPr="00C4793D">
        <w:t>NOTE 2:</w:t>
      </w:r>
      <w:r w:rsidR="00DE5787">
        <w:tab/>
      </w:r>
      <w:r w:rsidR="00C77724" w:rsidRPr="00C4793D">
        <w:t xml:space="preserve">A </w:t>
      </w:r>
      <w:r w:rsidR="00C77724" w:rsidRPr="00202752">
        <w:rPr>
          <w:caps/>
        </w:rPr>
        <w:t>p</w:t>
      </w:r>
      <w:r w:rsidR="00C77724" w:rsidRPr="00C4793D">
        <w:t xml:space="preserve">ublic </w:t>
      </w:r>
      <w:r w:rsidR="00C77724" w:rsidRPr="00202752">
        <w:rPr>
          <w:caps/>
        </w:rPr>
        <w:t>k</w:t>
      </w:r>
      <w:r w:rsidR="00C77724" w:rsidRPr="00C4793D">
        <w:t xml:space="preserve">ey </w:t>
      </w:r>
      <w:r w:rsidR="00C77724" w:rsidRPr="00202752">
        <w:rPr>
          <w:caps/>
        </w:rPr>
        <w:t>i</w:t>
      </w:r>
      <w:r w:rsidR="00C77724" w:rsidRPr="00C4793D">
        <w:t>nfrastructure (</w:t>
      </w:r>
      <w:r w:rsidR="00C77724" w:rsidRPr="005F0943">
        <w:t>PKI</w:t>
      </w:r>
      <w:r w:rsidR="00C77724" w:rsidRPr="00C4793D">
        <w:t xml:space="preserve">) is a system for the creation, storage, and distribution of digital certificates. The </w:t>
      </w:r>
      <w:r w:rsidR="00C77724" w:rsidRPr="005F0943">
        <w:t>PKI</w:t>
      </w:r>
      <w:r w:rsidR="00C77724" w:rsidRPr="00C4793D">
        <w:t xml:space="preserve"> creates digital </w:t>
      </w:r>
      <w:r w:rsidR="00E44146" w:rsidRPr="00C4793D">
        <w:t>certificates that</w:t>
      </w:r>
      <w:r w:rsidR="00C77724" w:rsidRPr="00C4793D">
        <w:t xml:space="preserve"> map public keys to entities.</w:t>
      </w:r>
    </w:p>
    <w:p w14:paraId="445F3488" w14:textId="27605CB9" w:rsidR="00C77724" w:rsidRPr="00C4793D" w:rsidRDefault="0054688A" w:rsidP="00202752">
      <w:pPr>
        <w:pStyle w:val="NO"/>
      </w:pPr>
      <w:r w:rsidRPr="00C4793D">
        <w:t>NOTE 3:</w:t>
      </w:r>
      <w:r w:rsidR="00DE5787">
        <w:tab/>
      </w:r>
      <w:r w:rsidR="00C77724" w:rsidRPr="00C4793D">
        <w:t>In a typical public-key infrastructure (</w:t>
      </w:r>
      <w:r w:rsidR="00C77724" w:rsidRPr="005F0943">
        <w:t>PKI</w:t>
      </w:r>
      <w:r w:rsidR="00C77724" w:rsidRPr="00C4793D">
        <w:t>) scheme, the signer is a Certification Authority (</w:t>
      </w:r>
      <w:r w:rsidR="00C77724" w:rsidRPr="005F0943">
        <w:t>CA</w:t>
      </w:r>
      <w:r w:rsidR="00C77724" w:rsidRPr="00C4793D">
        <w:t>)</w:t>
      </w:r>
      <w:r w:rsidR="00DA524B" w:rsidRPr="00C4793D">
        <w:t>.</w:t>
      </w:r>
    </w:p>
    <w:p w14:paraId="5B3C1D37" w14:textId="4526338F" w:rsidR="00D65DF7" w:rsidRPr="00C4793D" w:rsidRDefault="001F6F32" w:rsidP="00D846DB">
      <w:pPr>
        <w:rPr>
          <w:b/>
        </w:rPr>
      </w:pPr>
      <w:r w:rsidRPr="00C4793D">
        <w:rPr>
          <w:b/>
        </w:rPr>
        <w:t>regional information sy</w:t>
      </w:r>
      <w:r w:rsidR="00D65DF7" w:rsidRPr="00C4793D">
        <w:rPr>
          <w:b/>
        </w:rPr>
        <w:t xml:space="preserve">stem: </w:t>
      </w:r>
      <w:r w:rsidR="00D65DF7" w:rsidRPr="00C4793D">
        <w:t>information system related to a specific Area (region)</w:t>
      </w:r>
    </w:p>
    <w:p w14:paraId="13F3F3AF" w14:textId="09EF3D55" w:rsidR="00A67875" w:rsidRPr="002023C0" w:rsidRDefault="001F6F32" w:rsidP="00A67875">
      <w:r>
        <w:rPr>
          <w:b/>
        </w:rPr>
        <w:t>s</w:t>
      </w:r>
      <w:r w:rsidRPr="00C4793D">
        <w:rPr>
          <w:b/>
        </w:rPr>
        <w:t>ector</w:t>
      </w:r>
      <w:r w:rsidR="00D846DB" w:rsidRPr="00C4793D">
        <w:rPr>
          <w:b/>
        </w:rPr>
        <w:t xml:space="preserve">: </w:t>
      </w:r>
      <w:r w:rsidR="00A67875" w:rsidRPr="002023C0">
        <w:t xml:space="preserve">user community involved in maritime </w:t>
      </w:r>
      <w:proofErr w:type="gramStart"/>
      <w:r w:rsidR="00A67875" w:rsidRPr="002023C0">
        <w:t>surveillance</w:t>
      </w:r>
      <w:proofErr w:type="gramEnd"/>
    </w:p>
    <w:p w14:paraId="10D83A46" w14:textId="77777777" w:rsidR="00A67875" w:rsidRPr="002023C0" w:rsidRDefault="00A67875" w:rsidP="00A67875">
      <w:pPr>
        <w:pStyle w:val="NO"/>
      </w:pPr>
      <w:r w:rsidRPr="002023C0">
        <w:t>NOTE:</w:t>
      </w:r>
      <w:r w:rsidRPr="002023C0">
        <w:tab/>
        <w:t xml:space="preserve">The existing </w:t>
      </w:r>
      <w:r>
        <w:t>S</w:t>
      </w:r>
      <w:r w:rsidRPr="002023C0">
        <w:t>ectors are the following:</w:t>
      </w:r>
    </w:p>
    <w:p w14:paraId="52404929" w14:textId="77777777" w:rsidR="00A67875" w:rsidRPr="002023C0" w:rsidRDefault="00A67875" w:rsidP="00A67875">
      <w:pPr>
        <w:pStyle w:val="B3"/>
      </w:pPr>
      <w:proofErr w:type="gramStart"/>
      <w:r w:rsidRPr="002023C0">
        <w:t>customs;</w:t>
      </w:r>
      <w:proofErr w:type="gramEnd"/>
    </w:p>
    <w:p w14:paraId="07439528" w14:textId="77777777" w:rsidR="00A67875" w:rsidRPr="002023C0" w:rsidRDefault="00A67875" w:rsidP="00A67875">
      <w:pPr>
        <w:pStyle w:val="B3"/>
      </w:pPr>
      <w:r w:rsidRPr="002023C0">
        <w:t xml:space="preserve">border </w:t>
      </w:r>
      <w:proofErr w:type="gramStart"/>
      <w:r w:rsidRPr="002023C0">
        <w:t>control;</w:t>
      </w:r>
      <w:proofErr w:type="gramEnd"/>
    </w:p>
    <w:p w14:paraId="46BDE6DD" w14:textId="77777777" w:rsidR="00A67875" w:rsidRPr="002023C0" w:rsidRDefault="00A67875" w:rsidP="00A67875">
      <w:pPr>
        <w:pStyle w:val="B3"/>
      </w:pPr>
      <w:r w:rsidRPr="002023C0">
        <w:t xml:space="preserve">general law </w:t>
      </w:r>
      <w:proofErr w:type="gramStart"/>
      <w:r w:rsidRPr="002023C0">
        <w:t>enforcement;</w:t>
      </w:r>
      <w:proofErr w:type="gramEnd"/>
    </w:p>
    <w:p w14:paraId="7E4E8320" w14:textId="77777777" w:rsidR="00A67875" w:rsidRPr="002023C0" w:rsidRDefault="00A67875" w:rsidP="00A67875">
      <w:pPr>
        <w:pStyle w:val="B3"/>
      </w:pPr>
      <w:r w:rsidRPr="002023C0">
        <w:t xml:space="preserve">fisheries </w:t>
      </w:r>
      <w:proofErr w:type="gramStart"/>
      <w:r w:rsidRPr="002023C0">
        <w:t>control;</w:t>
      </w:r>
      <w:proofErr w:type="gramEnd"/>
    </w:p>
    <w:p w14:paraId="25095079" w14:textId="77777777" w:rsidR="00A67875" w:rsidRPr="002023C0" w:rsidRDefault="00A67875" w:rsidP="00A67875">
      <w:pPr>
        <w:pStyle w:val="B3"/>
      </w:pPr>
      <w:r w:rsidRPr="002023C0">
        <w:t>pollution preparedness and response, marine</w:t>
      </w:r>
      <w:r>
        <w:t>, deltaic and river</w:t>
      </w:r>
      <w:r w:rsidRPr="002023C0">
        <w:t xml:space="preserve"> </w:t>
      </w:r>
      <w:proofErr w:type="gramStart"/>
      <w:r w:rsidRPr="002023C0">
        <w:t>environment;</w:t>
      </w:r>
      <w:proofErr w:type="gramEnd"/>
    </w:p>
    <w:p w14:paraId="7160F085" w14:textId="77777777" w:rsidR="00A67875" w:rsidRDefault="00A67875" w:rsidP="00A67875">
      <w:pPr>
        <w:pStyle w:val="B3"/>
      </w:pPr>
      <w:proofErr w:type="gramStart"/>
      <w:r w:rsidRPr="002023C0">
        <w:t>defence</w:t>
      </w:r>
      <w:r>
        <w:t>;</w:t>
      </w:r>
      <w:proofErr w:type="gramEnd"/>
    </w:p>
    <w:p w14:paraId="2EF811DB" w14:textId="77777777" w:rsidR="00A67875" w:rsidRPr="002023C0" w:rsidRDefault="00A67875" w:rsidP="00A67875">
      <w:pPr>
        <w:pStyle w:val="B3"/>
      </w:pPr>
      <w:r w:rsidRPr="002023C0">
        <w:t xml:space="preserve">maritime safety, </w:t>
      </w:r>
      <w:proofErr w:type="gramStart"/>
      <w:r w:rsidRPr="002023C0">
        <w:t>security</w:t>
      </w:r>
      <w:proofErr w:type="gramEnd"/>
      <w:r w:rsidRPr="002023C0">
        <w:t xml:space="preserve"> and prevention of pollution by ships</w:t>
      </w:r>
      <w:r>
        <w:t>.</w:t>
      </w:r>
    </w:p>
    <w:p w14:paraId="56BF5E98" w14:textId="2BADEE66" w:rsidR="00D846DB" w:rsidRPr="00C4793D" w:rsidRDefault="001F6F32" w:rsidP="00D846DB">
      <w:r>
        <w:rPr>
          <w:b/>
        </w:rPr>
        <w:t>s</w:t>
      </w:r>
      <w:r w:rsidRPr="00C4793D">
        <w:rPr>
          <w:b/>
        </w:rPr>
        <w:t xml:space="preserve">ea </w:t>
      </w:r>
      <w:r>
        <w:rPr>
          <w:b/>
        </w:rPr>
        <w:t>b</w:t>
      </w:r>
      <w:r w:rsidRPr="00C4793D">
        <w:rPr>
          <w:b/>
        </w:rPr>
        <w:t>asin</w:t>
      </w:r>
      <w:r w:rsidR="00D846DB" w:rsidRPr="00066CEE">
        <w:rPr>
          <w:b/>
          <w:bCs/>
        </w:rPr>
        <w:t>:</w:t>
      </w:r>
      <w:r w:rsidR="00D846DB" w:rsidRPr="00C4793D">
        <w:t xml:space="preserve"> sea area</w:t>
      </w:r>
    </w:p>
    <w:p w14:paraId="069CCB2F" w14:textId="77777777" w:rsidR="00D846DB" w:rsidRPr="00C4793D" w:rsidRDefault="00D846DB" w:rsidP="00B25D81">
      <w:pPr>
        <w:pStyle w:val="NO"/>
      </w:pPr>
      <w:r w:rsidRPr="00C4793D">
        <w:t>NOTE:</w:t>
      </w:r>
      <w:r w:rsidRPr="00C4793D">
        <w:tab/>
        <w:t>The following sea areas are identified:</w:t>
      </w:r>
    </w:p>
    <w:p w14:paraId="482B7502" w14:textId="72588089" w:rsidR="00D846DB" w:rsidRPr="00C4793D" w:rsidRDefault="00D846DB" w:rsidP="00066CEE">
      <w:pPr>
        <w:pStyle w:val="B3"/>
      </w:pPr>
      <w:r w:rsidRPr="00C4793D">
        <w:t>Atlantic</w:t>
      </w:r>
    </w:p>
    <w:p w14:paraId="4634AAA3" w14:textId="5C9D6F3B" w:rsidR="00D846DB" w:rsidRPr="00C4793D" w:rsidRDefault="00D846DB" w:rsidP="00066CEE">
      <w:pPr>
        <w:pStyle w:val="B3"/>
      </w:pPr>
      <w:r w:rsidRPr="00C4793D">
        <w:t>Baltic Sea</w:t>
      </w:r>
    </w:p>
    <w:p w14:paraId="6D83120B" w14:textId="4C58B434" w:rsidR="00D846DB" w:rsidRPr="00C4793D" w:rsidRDefault="00D846DB" w:rsidP="00066CEE">
      <w:pPr>
        <w:pStyle w:val="B3"/>
      </w:pPr>
      <w:r w:rsidRPr="00C4793D">
        <w:lastRenderedPageBreak/>
        <w:t>North Sea</w:t>
      </w:r>
    </w:p>
    <w:p w14:paraId="5858203D" w14:textId="07D45A0E" w:rsidR="00D846DB" w:rsidRPr="00C4793D" w:rsidRDefault="00D846DB" w:rsidP="00066CEE">
      <w:pPr>
        <w:pStyle w:val="B3"/>
      </w:pPr>
      <w:r w:rsidRPr="00C4793D">
        <w:t>Mediterranean</w:t>
      </w:r>
    </w:p>
    <w:p w14:paraId="47D9A1E5" w14:textId="158FB332" w:rsidR="00D846DB" w:rsidRPr="00C4793D" w:rsidRDefault="00D846DB" w:rsidP="00066CEE">
      <w:pPr>
        <w:pStyle w:val="B3"/>
      </w:pPr>
      <w:r w:rsidRPr="00C4793D">
        <w:t>Black Sea</w:t>
      </w:r>
    </w:p>
    <w:p w14:paraId="0324B0F3" w14:textId="78AE15AF" w:rsidR="00D846DB" w:rsidRPr="00C4793D" w:rsidRDefault="00D846DB" w:rsidP="00066CEE">
      <w:pPr>
        <w:pStyle w:val="B3"/>
      </w:pPr>
      <w:r w:rsidRPr="00C4793D">
        <w:t>Outermost Regions</w:t>
      </w:r>
    </w:p>
    <w:p w14:paraId="31A51D31" w14:textId="59509404" w:rsidR="00D846DB" w:rsidRPr="00C4793D" w:rsidRDefault="00D846DB" w:rsidP="00066CEE">
      <w:pPr>
        <w:pStyle w:val="B3"/>
      </w:pPr>
      <w:r w:rsidRPr="00C4793D">
        <w:t>Arctic Ocean</w:t>
      </w:r>
    </w:p>
    <w:p w14:paraId="265D9C26" w14:textId="6088EA94" w:rsidR="00D846DB" w:rsidRPr="00C4793D" w:rsidRDefault="001F6F32" w:rsidP="00D846DB">
      <w:r>
        <w:rPr>
          <w:b/>
        </w:rPr>
        <w:t>s</w:t>
      </w:r>
      <w:r w:rsidRPr="00C4793D">
        <w:rPr>
          <w:b/>
        </w:rPr>
        <w:t>ervice</w:t>
      </w:r>
      <w:r w:rsidR="00D846DB" w:rsidRPr="00C4793D">
        <w:t xml:space="preserve">: formalized way to exchange information between Participants in </w:t>
      </w:r>
      <w:r w:rsidR="00D846DB" w:rsidRPr="005F0943">
        <w:t>CISE</w:t>
      </w:r>
      <w:r w:rsidR="00D846DB" w:rsidRPr="00C4793D">
        <w:t xml:space="preserve"> network following Service Oriented Architecture (</w:t>
      </w:r>
      <w:r w:rsidR="00D846DB" w:rsidRPr="005F0943">
        <w:t>SOA</w:t>
      </w:r>
      <w:r w:rsidR="00D846DB" w:rsidRPr="00C4793D">
        <w:t xml:space="preserve">) </w:t>
      </w:r>
      <w:proofErr w:type="gramStart"/>
      <w:r w:rsidR="00D846DB" w:rsidRPr="00C4793D">
        <w:t>principles</w:t>
      </w:r>
      <w:proofErr w:type="gramEnd"/>
    </w:p>
    <w:p w14:paraId="0CEC6991" w14:textId="49F02A14" w:rsidR="00624885" w:rsidRPr="00C4793D" w:rsidRDefault="001F6F32" w:rsidP="00D846DB">
      <w:r>
        <w:rPr>
          <w:b/>
        </w:rPr>
        <w:t>s</w:t>
      </w:r>
      <w:r w:rsidRPr="00C4793D">
        <w:rPr>
          <w:b/>
        </w:rPr>
        <w:t xml:space="preserve">ervice </w:t>
      </w:r>
      <w:r>
        <w:rPr>
          <w:b/>
        </w:rPr>
        <w:t>r</w:t>
      </w:r>
      <w:r w:rsidRPr="00C4793D">
        <w:rPr>
          <w:b/>
        </w:rPr>
        <w:t>egistry</w:t>
      </w:r>
      <w:r w:rsidR="00624885" w:rsidRPr="00066CEE">
        <w:rPr>
          <w:b/>
          <w:bCs/>
        </w:rPr>
        <w:t>:</w:t>
      </w:r>
      <w:r w:rsidR="00E15037" w:rsidRPr="00C4793D">
        <w:t xml:space="preserve"> registry where services provided by the </w:t>
      </w:r>
      <w:r w:rsidR="00E15037" w:rsidRPr="005F0943">
        <w:t>CISE</w:t>
      </w:r>
      <w:r w:rsidR="00E15037" w:rsidRPr="00C4793D">
        <w:t xml:space="preserve"> Adaptors connected to a Node are registered and managed.</w:t>
      </w:r>
      <w:r w:rsidR="0032588E" w:rsidRPr="00C4793D">
        <w:t xml:space="preserve"> Each </w:t>
      </w:r>
      <w:r w:rsidR="0032588E" w:rsidRPr="005F0943">
        <w:t>CISE</w:t>
      </w:r>
      <w:r w:rsidR="0032588E" w:rsidRPr="00C4793D">
        <w:t xml:space="preserve"> Node has its o</w:t>
      </w:r>
      <w:r w:rsidRPr="00C4793D">
        <w:t xml:space="preserve">wn service </w:t>
      </w:r>
      <w:proofErr w:type="gramStart"/>
      <w:r w:rsidRPr="00C4793D">
        <w:t>r</w:t>
      </w:r>
      <w:r w:rsidR="0032588E" w:rsidRPr="00C4793D">
        <w:t>egistry</w:t>
      </w:r>
      <w:proofErr w:type="gramEnd"/>
    </w:p>
    <w:p w14:paraId="00E187A3" w14:textId="738D104F" w:rsidR="00506CF3" w:rsidRPr="00C4793D" w:rsidRDefault="001F6F32" w:rsidP="00506CF3">
      <w:r>
        <w:rPr>
          <w:b/>
          <w:bCs/>
        </w:rPr>
        <w:t>s</w:t>
      </w:r>
      <w:r w:rsidRPr="00C4793D">
        <w:rPr>
          <w:b/>
          <w:bCs/>
        </w:rPr>
        <w:t>ite</w:t>
      </w:r>
      <w:r w:rsidR="00506CF3" w:rsidRPr="00C4793D">
        <w:t xml:space="preserve">: </w:t>
      </w:r>
      <w:r>
        <w:t>p</w:t>
      </w:r>
      <w:r w:rsidRPr="00C4793D">
        <w:t xml:space="preserve">hysical </w:t>
      </w:r>
      <w:r w:rsidR="00506CF3" w:rsidRPr="00C4793D">
        <w:t xml:space="preserve">place where </w:t>
      </w:r>
      <w:r w:rsidR="00506CF3" w:rsidRPr="005F0943">
        <w:t>CISE</w:t>
      </w:r>
      <w:r w:rsidR="00506CF3" w:rsidRPr="00C4793D">
        <w:t xml:space="preserve"> Node is </w:t>
      </w:r>
      <w:proofErr w:type="gramStart"/>
      <w:r w:rsidR="00506CF3" w:rsidRPr="00C4793D">
        <w:t>deployed</w:t>
      </w:r>
      <w:proofErr w:type="gramEnd"/>
    </w:p>
    <w:p w14:paraId="3C5E663D" w14:textId="7A7B7441" w:rsidR="00AF1E51" w:rsidRPr="00C4793D" w:rsidRDefault="00AF1E51" w:rsidP="00506CF3">
      <w:r w:rsidRPr="00C4793D">
        <w:rPr>
          <w:b/>
          <w:bCs/>
        </w:rPr>
        <w:t>Secure Sockets Layer</w:t>
      </w:r>
      <w:r w:rsidR="001F6F32">
        <w:rPr>
          <w:b/>
          <w:bCs/>
        </w:rPr>
        <w:t xml:space="preserve"> (SSL)</w:t>
      </w:r>
      <w:r w:rsidRPr="00C4793D">
        <w:rPr>
          <w:b/>
          <w:bCs/>
        </w:rPr>
        <w:t>:</w:t>
      </w:r>
      <w:r w:rsidR="00CE06CB">
        <w:t xml:space="preserve"> </w:t>
      </w:r>
      <w:r w:rsidRPr="00C4793D">
        <w:t>standard security technology for establishing an encrypted link between a server and a client</w:t>
      </w:r>
      <w:r w:rsidR="001F6F32">
        <w:t>-</w:t>
      </w:r>
      <w:r w:rsidRPr="00C4793D">
        <w:t xml:space="preserve">typically a web server (website) and a browser, or a mail server and a mail </w:t>
      </w:r>
      <w:proofErr w:type="gramStart"/>
      <w:r w:rsidRPr="00C4793D">
        <w:t>client</w:t>
      </w:r>
      <w:proofErr w:type="gramEnd"/>
    </w:p>
    <w:p w14:paraId="0B5DB687" w14:textId="242F8E12" w:rsidR="00995812" w:rsidRPr="00C4793D" w:rsidRDefault="001F6F32" w:rsidP="00D846DB">
      <w:pPr>
        <w:rPr>
          <w:b/>
        </w:rPr>
      </w:pPr>
      <w:r>
        <w:rPr>
          <w:b/>
          <w:bCs/>
        </w:rPr>
        <w:t>s</w:t>
      </w:r>
      <w:r w:rsidRPr="00C4793D">
        <w:rPr>
          <w:b/>
          <w:bCs/>
        </w:rPr>
        <w:t>tate</w:t>
      </w:r>
      <w:r w:rsidR="00995812" w:rsidRPr="00C4793D">
        <w:rPr>
          <w:b/>
          <w:bCs/>
        </w:rPr>
        <w:t>-of-the art security configuration</w:t>
      </w:r>
      <w:r w:rsidR="00995812" w:rsidRPr="00066CEE">
        <w:rPr>
          <w:b/>
          <w:bCs/>
        </w:rPr>
        <w:t>:</w:t>
      </w:r>
      <w:r w:rsidR="00995812" w:rsidRPr="00C4793D">
        <w:t xml:space="preserve"> most recent stage in security </w:t>
      </w:r>
      <w:r w:rsidR="00506CF3" w:rsidRPr="00C4793D">
        <w:t xml:space="preserve">measures implemented to reduce cyber </w:t>
      </w:r>
      <w:proofErr w:type="gramStart"/>
      <w:r w:rsidR="00506CF3" w:rsidRPr="00C4793D">
        <w:t>vulnerabilities</w:t>
      </w:r>
      <w:proofErr w:type="gramEnd"/>
    </w:p>
    <w:p w14:paraId="703C22E3" w14:textId="07EB4280" w:rsidR="00D846DB" w:rsidRPr="00C4793D" w:rsidRDefault="001F6F32" w:rsidP="00D846DB">
      <w:r w:rsidRPr="00C4793D">
        <w:rPr>
          <w:b/>
        </w:rPr>
        <w:t>unclassified</w:t>
      </w:r>
      <w:r w:rsidR="00D846DB" w:rsidRPr="00066CEE">
        <w:rPr>
          <w:b/>
          <w:bCs/>
        </w:rPr>
        <w:t>:</w:t>
      </w:r>
      <w:r w:rsidR="00D846DB" w:rsidRPr="00C4793D">
        <w:t xml:space="preserve"> </w:t>
      </w:r>
      <w:r w:rsidR="007C4CF2" w:rsidRPr="00C4793D">
        <w:t xml:space="preserve">information to which access is not restricted by law or </w:t>
      </w:r>
      <w:proofErr w:type="gramStart"/>
      <w:r w:rsidR="007C4CF2" w:rsidRPr="00C4793D">
        <w:t>regulation</w:t>
      </w:r>
      <w:proofErr w:type="gramEnd"/>
    </w:p>
    <w:p w14:paraId="41507496" w14:textId="214FCEDA" w:rsidR="003C7B3C" w:rsidRPr="00C4793D" w:rsidRDefault="001F6F32" w:rsidP="00D846DB">
      <w:r>
        <w:rPr>
          <w:b/>
        </w:rPr>
        <w:t>u</w:t>
      </w:r>
      <w:r w:rsidRPr="00C4793D">
        <w:rPr>
          <w:b/>
        </w:rPr>
        <w:t>ser</w:t>
      </w:r>
      <w:r w:rsidR="00D846DB" w:rsidRPr="00066CEE">
        <w:rPr>
          <w:b/>
          <w:bCs/>
        </w:rPr>
        <w:t>:</w:t>
      </w:r>
      <w:r w:rsidR="00D846DB" w:rsidRPr="00C4793D">
        <w:t xml:space="preserve"> person appointed by th</w:t>
      </w:r>
      <w:r w:rsidRPr="00C4793D">
        <w:t>e public aut</w:t>
      </w:r>
      <w:r w:rsidR="00D846DB" w:rsidRPr="00C4793D">
        <w:t xml:space="preserve">horities, interacting directly with </w:t>
      </w:r>
      <w:r w:rsidR="00D846DB" w:rsidRPr="005F0943">
        <w:t>CISE</w:t>
      </w:r>
      <w:r w:rsidR="00D846DB" w:rsidRPr="00C4793D">
        <w:t xml:space="preserve"> or with a Legacy System connected to </w:t>
      </w:r>
      <w:proofErr w:type="gramStart"/>
      <w:r w:rsidR="00D846DB" w:rsidRPr="005F0943">
        <w:t>CISE</w:t>
      </w:r>
      <w:proofErr w:type="gramEnd"/>
    </w:p>
    <w:p w14:paraId="1A425188" w14:textId="77777777" w:rsidR="00D846DB" w:rsidRPr="00C4793D" w:rsidRDefault="00D846DB" w:rsidP="00D846DB">
      <w:pPr>
        <w:pStyle w:val="Heading2"/>
      </w:pPr>
      <w:bookmarkStart w:id="73" w:name="_Toc71035431"/>
      <w:bookmarkStart w:id="74" w:name="_Toc71115841"/>
      <w:bookmarkStart w:id="75" w:name="_Toc71618907"/>
      <w:bookmarkStart w:id="76" w:name="_Toc128743337"/>
      <w:r w:rsidRPr="00C4793D">
        <w:t>3.2</w:t>
      </w:r>
      <w:r w:rsidRPr="00C4793D">
        <w:tab/>
        <w:t>Symbols</w:t>
      </w:r>
      <w:bookmarkEnd w:id="73"/>
      <w:bookmarkEnd w:id="74"/>
      <w:bookmarkEnd w:id="75"/>
      <w:bookmarkEnd w:id="76"/>
    </w:p>
    <w:p w14:paraId="7D3E8015" w14:textId="616B566D" w:rsidR="00D846DB" w:rsidRPr="00C4793D" w:rsidRDefault="00B25D81" w:rsidP="00D846DB">
      <w:r w:rsidRPr="00C4793D">
        <w:t>Void.</w:t>
      </w:r>
    </w:p>
    <w:p w14:paraId="252BEFC6" w14:textId="71CBA4D0" w:rsidR="00FC2051" w:rsidRPr="00C4793D" w:rsidRDefault="00D846DB" w:rsidP="0092577F">
      <w:pPr>
        <w:pStyle w:val="Heading2"/>
      </w:pPr>
      <w:bookmarkStart w:id="77" w:name="_Toc71035432"/>
      <w:bookmarkStart w:id="78" w:name="_Toc71115842"/>
      <w:bookmarkStart w:id="79" w:name="_Toc71618908"/>
      <w:bookmarkStart w:id="80" w:name="_Toc128743338"/>
      <w:r w:rsidRPr="00C4793D">
        <w:t>3.3</w:t>
      </w:r>
      <w:r w:rsidRPr="00C4793D">
        <w:tab/>
        <w:t>Abbreviations</w:t>
      </w:r>
      <w:bookmarkEnd w:id="77"/>
      <w:bookmarkEnd w:id="78"/>
      <w:bookmarkEnd w:id="79"/>
      <w:bookmarkEnd w:id="80"/>
    </w:p>
    <w:p w14:paraId="6DCD73CA" w14:textId="265BAD7B" w:rsidR="00C06B07" w:rsidRPr="00C4793D" w:rsidRDefault="00C06B07" w:rsidP="00C06B07">
      <w:pPr>
        <w:keepNext/>
      </w:pPr>
      <w:r w:rsidRPr="00C4793D">
        <w:t>For the purposes of the present document, the following abbreviations apply:</w:t>
      </w:r>
    </w:p>
    <w:p w14:paraId="6CEECAF7" w14:textId="1AB60EFA" w:rsidR="00FD5946" w:rsidRPr="00FD5946" w:rsidRDefault="00FD5946" w:rsidP="00FD5946">
      <w:pPr>
        <w:pStyle w:val="EW"/>
      </w:pPr>
      <w:r w:rsidRPr="00FD5946">
        <w:t>AH</w:t>
      </w:r>
      <w:r w:rsidRPr="00FD5946">
        <w:tab/>
        <w:t xml:space="preserve">Address </w:t>
      </w:r>
      <w:r w:rsidR="003F1720">
        <w:t>H</w:t>
      </w:r>
      <w:r w:rsidRPr="00FD5946">
        <w:t>ashing</w:t>
      </w:r>
    </w:p>
    <w:p w14:paraId="1FED553A" w14:textId="77777777" w:rsidR="00FD5946" w:rsidRPr="00FD5946" w:rsidRDefault="00FD5946" w:rsidP="00B25D81">
      <w:pPr>
        <w:pStyle w:val="EW"/>
      </w:pPr>
      <w:r w:rsidRPr="00FD5946">
        <w:t>CA</w:t>
      </w:r>
      <w:r w:rsidRPr="00FD5946">
        <w:tab/>
        <w:t>Certification Authority</w:t>
      </w:r>
    </w:p>
    <w:p w14:paraId="6EEB5055" w14:textId="77777777" w:rsidR="00FD5946" w:rsidRPr="00FD5946" w:rsidRDefault="00FD5946" w:rsidP="001A4F30">
      <w:pPr>
        <w:pStyle w:val="EW"/>
      </w:pPr>
      <w:r w:rsidRPr="00FD5946">
        <w:t>CAA</w:t>
      </w:r>
      <w:r w:rsidRPr="00FD5946">
        <w:tab/>
        <w:t>Crypto Approval Authority</w:t>
      </w:r>
    </w:p>
    <w:p w14:paraId="5475CAE8" w14:textId="77777777" w:rsidR="00FD5946" w:rsidRPr="00FD5946" w:rsidRDefault="00FD5946" w:rsidP="001A4F30">
      <w:pPr>
        <w:pStyle w:val="EW"/>
      </w:pPr>
      <w:r w:rsidRPr="00FD5946">
        <w:t>CDM</w:t>
      </w:r>
      <w:r w:rsidRPr="00FD5946">
        <w:tab/>
        <w:t>CISE Data Model</w:t>
      </w:r>
    </w:p>
    <w:p w14:paraId="45F61433" w14:textId="77777777" w:rsidR="00FD5946" w:rsidRPr="00FD5946" w:rsidRDefault="00FD5946" w:rsidP="00B25D81">
      <w:pPr>
        <w:pStyle w:val="EW"/>
      </w:pPr>
      <w:r w:rsidRPr="00FD5946">
        <w:t>CISE</w:t>
      </w:r>
      <w:r w:rsidRPr="00FD5946">
        <w:tab/>
        <w:t>Common Information Sharing Environment</w:t>
      </w:r>
    </w:p>
    <w:p w14:paraId="0C71D447" w14:textId="77777777" w:rsidR="00FD5946" w:rsidRPr="00FD5946" w:rsidRDefault="00FD5946" w:rsidP="001A4F30">
      <w:pPr>
        <w:pStyle w:val="EW"/>
      </w:pPr>
      <w:r w:rsidRPr="00FD5946">
        <w:t>CT</w:t>
      </w:r>
      <w:r w:rsidRPr="00FD5946">
        <w:tab/>
        <w:t>Collaboration Tools</w:t>
      </w:r>
    </w:p>
    <w:p w14:paraId="05E962EA" w14:textId="77777777" w:rsidR="00FD5946" w:rsidRPr="00FD5946" w:rsidRDefault="00FD5946" w:rsidP="001A4F30">
      <w:pPr>
        <w:pStyle w:val="EW"/>
      </w:pPr>
      <w:r w:rsidRPr="00FD5946">
        <w:t>DH</w:t>
      </w:r>
      <w:r w:rsidRPr="00FD5946">
        <w:tab/>
        <w:t>Diffie Hellman</w:t>
      </w:r>
    </w:p>
    <w:p w14:paraId="65846A8C" w14:textId="77777777" w:rsidR="00FD5946" w:rsidRPr="00FD5946" w:rsidRDefault="00FD5946" w:rsidP="001A4F30">
      <w:pPr>
        <w:pStyle w:val="EW"/>
      </w:pPr>
      <w:r w:rsidRPr="00FD5946">
        <w:t>DM</w:t>
      </w:r>
      <w:r w:rsidRPr="00FD5946">
        <w:tab/>
        <w:t>Data Model</w:t>
      </w:r>
    </w:p>
    <w:p w14:paraId="23F857E6" w14:textId="77777777" w:rsidR="00FD5946" w:rsidRPr="00FD5946" w:rsidRDefault="00FD5946" w:rsidP="001A4F30">
      <w:pPr>
        <w:pStyle w:val="EW"/>
      </w:pPr>
      <w:r w:rsidRPr="00FD5946">
        <w:t>DNS</w:t>
      </w:r>
      <w:r w:rsidRPr="00FD5946">
        <w:tab/>
        <w:t>Domain Name Server</w:t>
      </w:r>
    </w:p>
    <w:p w14:paraId="0950E0A2" w14:textId="77777777" w:rsidR="00FD5946" w:rsidRPr="00FD5946" w:rsidRDefault="00FD5946" w:rsidP="001A4F30">
      <w:pPr>
        <w:pStyle w:val="EW"/>
      </w:pPr>
      <w:r w:rsidRPr="00FD5946">
        <w:t>EEA</w:t>
      </w:r>
      <w:r w:rsidRPr="00FD5946">
        <w:tab/>
        <w:t>European Economic Area</w:t>
      </w:r>
    </w:p>
    <w:p w14:paraId="7EC664AA" w14:textId="77777777" w:rsidR="00FD5946" w:rsidRPr="00FD5946" w:rsidRDefault="00FD5946" w:rsidP="00B25D81">
      <w:pPr>
        <w:pStyle w:val="EW"/>
      </w:pPr>
      <w:r w:rsidRPr="00FD5946">
        <w:t>EU</w:t>
      </w:r>
      <w:r w:rsidRPr="00FD5946">
        <w:tab/>
        <w:t>European Union</w:t>
      </w:r>
    </w:p>
    <w:p w14:paraId="1C10C858" w14:textId="77777777" w:rsidR="00FD5946" w:rsidRPr="00FD5946" w:rsidRDefault="00FD5946" w:rsidP="00B25D81">
      <w:pPr>
        <w:pStyle w:val="EW"/>
      </w:pPr>
      <w:r w:rsidRPr="00FD5946">
        <w:t>EUCISE2020</w:t>
      </w:r>
      <w:r w:rsidRPr="00FD5946">
        <w:tab/>
        <w:t>European Union Common Information Sharing Environment</w:t>
      </w:r>
    </w:p>
    <w:p w14:paraId="4AE291BD" w14:textId="77777777" w:rsidR="00FD5946" w:rsidRPr="00FD5946" w:rsidRDefault="00FD5946" w:rsidP="00B25D81">
      <w:pPr>
        <w:pStyle w:val="EW"/>
      </w:pPr>
      <w:r w:rsidRPr="00FD5946">
        <w:t>FTP</w:t>
      </w:r>
      <w:r w:rsidRPr="00FD5946">
        <w:tab/>
        <w:t>File Transport Protocol</w:t>
      </w:r>
    </w:p>
    <w:p w14:paraId="70FDDB38" w14:textId="77777777" w:rsidR="00FD5946" w:rsidRPr="00FD5946" w:rsidRDefault="00FD5946" w:rsidP="00B25D81">
      <w:pPr>
        <w:pStyle w:val="EW"/>
      </w:pPr>
      <w:r w:rsidRPr="00FD5946">
        <w:t>GW</w:t>
      </w:r>
      <w:r w:rsidRPr="00FD5946">
        <w:tab/>
        <w:t>Gateway</w:t>
      </w:r>
    </w:p>
    <w:p w14:paraId="55CFF232" w14:textId="77777777" w:rsidR="00FD5946" w:rsidRPr="00FD5946" w:rsidRDefault="00FD5946" w:rsidP="00B25D81">
      <w:pPr>
        <w:pStyle w:val="EW"/>
      </w:pPr>
      <w:r w:rsidRPr="00FD5946">
        <w:t>HTTP</w:t>
      </w:r>
      <w:r w:rsidRPr="00FD5946">
        <w:tab/>
        <w:t>Hypertext Transfer Protocol</w:t>
      </w:r>
    </w:p>
    <w:p w14:paraId="258B55F0" w14:textId="77777777" w:rsidR="00FD5946" w:rsidRPr="00FD5946" w:rsidRDefault="00FD5946" w:rsidP="00B25D81">
      <w:pPr>
        <w:pStyle w:val="EW"/>
      </w:pPr>
      <w:r w:rsidRPr="00FD5946">
        <w:t>IAA</w:t>
      </w:r>
      <w:r w:rsidRPr="00FD5946">
        <w:tab/>
        <w:t>Identification, Authentication and Authorization</w:t>
      </w:r>
    </w:p>
    <w:p w14:paraId="6D6C8FA2" w14:textId="77777777" w:rsidR="00FD5946" w:rsidRPr="00FD5946" w:rsidRDefault="00FD5946" w:rsidP="001A4F30">
      <w:pPr>
        <w:pStyle w:val="EW"/>
      </w:pPr>
      <w:r w:rsidRPr="00FD5946">
        <w:t>IKE</w:t>
      </w:r>
      <w:r w:rsidRPr="00FD5946">
        <w:tab/>
        <w:t>Internet Key Exchange</w:t>
      </w:r>
    </w:p>
    <w:p w14:paraId="78CF2392" w14:textId="77777777" w:rsidR="00FD5946" w:rsidRPr="00FD5946" w:rsidRDefault="00FD5946" w:rsidP="001A4F30">
      <w:pPr>
        <w:pStyle w:val="EW"/>
      </w:pPr>
      <w:r w:rsidRPr="00FD5946">
        <w:t>IM</w:t>
      </w:r>
      <w:r w:rsidRPr="00FD5946">
        <w:tab/>
        <w:t xml:space="preserve">Instant </w:t>
      </w:r>
      <w:proofErr w:type="spellStart"/>
      <w:r w:rsidRPr="00FD5946">
        <w:t>Mesasaging</w:t>
      </w:r>
      <w:proofErr w:type="spellEnd"/>
    </w:p>
    <w:p w14:paraId="3D94A3A2" w14:textId="77777777" w:rsidR="00FD5946" w:rsidRPr="00FD5946" w:rsidRDefault="00FD5946" w:rsidP="00B25D81">
      <w:pPr>
        <w:pStyle w:val="EW"/>
      </w:pPr>
      <w:r w:rsidRPr="00FD5946">
        <w:t>IP</w:t>
      </w:r>
      <w:r w:rsidRPr="00FD5946">
        <w:tab/>
        <w:t>Internet Protocol</w:t>
      </w:r>
    </w:p>
    <w:p w14:paraId="0A56409E" w14:textId="77777777" w:rsidR="00FD5946" w:rsidRPr="00FD5946" w:rsidRDefault="00FD5946" w:rsidP="001A4F30">
      <w:pPr>
        <w:pStyle w:val="EW"/>
      </w:pPr>
      <w:r w:rsidRPr="00FD5946">
        <w:t>IPSEC</w:t>
      </w:r>
      <w:r w:rsidRPr="00FD5946">
        <w:tab/>
        <w:t xml:space="preserve">Internet Protocol </w:t>
      </w:r>
      <w:proofErr w:type="spellStart"/>
      <w:r w:rsidRPr="00FD5946">
        <w:t>SECurity</w:t>
      </w:r>
      <w:proofErr w:type="spellEnd"/>
    </w:p>
    <w:p w14:paraId="29F99ACF" w14:textId="77777777" w:rsidR="00FD5946" w:rsidRPr="00FD5946" w:rsidRDefault="00FD5946" w:rsidP="00B25D81">
      <w:pPr>
        <w:pStyle w:val="EW"/>
      </w:pPr>
      <w:r w:rsidRPr="00FD5946">
        <w:t>ITU-T</w:t>
      </w:r>
      <w:r w:rsidRPr="00FD5946">
        <w:tab/>
        <w:t xml:space="preserve">International Telecommunication Union Telecommunication Standardization Sector </w:t>
      </w:r>
    </w:p>
    <w:p w14:paraId="67B4AD85" w14:textId="77777777" w:rsidR="00FD5946" w:rsidRPr="00FD5946" w:rsidRDefault="00FD5946" w:rsidP="00B25D81">
      <w:pPr>
        <w:pStyle w:val="EW"/>
      </w:pPr>
      <w:r w:rsidRPr="00FD5946">
        <w:t>JSON</w:t>
      </w:r>
      <w:r w:rsidRPr="00FD5946">
        <w:tab/>
        <w:t xml:space="preserve">Java Script Object Rotation </w:t>
      </w:r>
    </w:p>
    <w:p w14:paraId="1971BB9C" w14:textId="77777777" w:rsidR="00FD5946" w:rsidRPr="00FD5946" w:rsidRDefault="00FD5946" w:rsidP="00B25D81">
      <w:pPr>
        <w:pStyle w:val="EW"/>
      </w:pPr>
      <w:r w:rsidRPr="00FD5946">
        <w:t>LS</w:t>
      </w:r>
      <w:r w:rsidRPr="00FD5946">
        <w:tab/>
        <w:t>Legacy System</w:t>
      </w:r>
    </w:p>
    <w:p w14:paraId="3B36FF8D" w14:textId="77777777" w:rsidR="00FD5946" w:rsidRPr="00FD5946" w:rsidRDefault="00FD5946" w:rsidP="001A4F30">
      <w:pPr>
        <w:pStyle w:val="EW"/>
      </w:pPr>
      <w:r w:rsidRPr="00FD5946">
        <w:t>MR</w:t>
      </w:r>
      <w:r w:rsidRPr="00FD5946">
        <w:tab/>
        <w:t>Message Routing</w:t>
      </w:r>
    </w:p>
    <w:p w14:paraId="47F6A0AF" w14:textId="77777777" w:rsidR="00FD5946" w:rsidRPr="00FD5946" w:rsidRDefault="00FD5946" w:rsidP="00B25D81">
      <w:pPr>
        <w:pStyle w:val="EW"/>
      </w:pPr>
      <w:r w:rsidRPr="00FD5946">
        <w:t>MS</w:t>
      </w:r>
      <w:r w:rsidRPr="00FD5946">
        <w:tab/>
        <w:t>Member State</w:t>
      </w:r>
    </w:p>
    <w:p w14:paraId="5B7F38F5" w14:textId="77777777" w:rsidR="00FD5946" w:rsidRPr="00FD5946" w:rsidRDefault="00FD5946" w:rsidP="001A4F30">
      <w:pPr>
        <w:pStyle w:val="EW"/>
      </w:pPr>
      <w:r w:rsidRPr="00FD5946">
        <w:lastRenderedPageBreak/>
        <w:t>NC</w:t>
      </w:r>
      <w:r w:rsidRPr="00FD5946">
        <w:tab/>
        <w:t>Not Classified</w:t>
      </w:r>
    </w:p>
    <w:p w14:paraId="3AB8F19C" w14:textId="77777777" w:rsidR="00FD5946" w:rsidRPr="00FD5946" w:rsidRDefault="00FD5946" w:rsidP="00B25D81">
      <w:pPr>
        <w:pStyle w:val="EW"/>
      </w:pPr>
      <w:r w:rsidRPr="00FD5946">
        <w:t>PKI</w:t>
      </w:r>
      <w:r w:rsidRPr="00FD5946">
        <w:tab/>
        <w:t>Public Key Infrastructure</w:t>
      </w:r>
    </w:p>
    <w:p w14:paraId="6419C902" w14:textId="77777777" w:rsidR="00FD5946" w:rsidRPr="00FD5946" w:rsidRDefault="00FD5946" w:rsidP="00B25D81">
      <w:pPr>
        <w:pStyle w:val="EW"/>
      </w:pPr>
      <w:r w:rsidRPr="00FD5946">
        <w:t>REST</w:t>
      </w:r>
      <w:r w:rsidRPr="00FD5946">
        <w:tab/>
        <w:t>Representational State Transfer</w:t>
      </w:r>
    </w:p>
    <w:p w14:paraId="4C413BAD" w14:textId="77777777" w:rsidR="00FD5946" w:rsidRPr="00FD5946" w:rsidRDefault="00FD5946" w:rsidP="001A4F30">
      <w:pPr>
        <w:pStyle w:val="EW"/>
      </w:pPr>
      <w:r w:rsidRPr="00FD5946">
        <w:t>RTP</w:t>
      </w:r>
      <w:r w:rsidRPr="00FD5946">
        <w:tab/>
        <w:t xml:space="preserve">Real Time-Transport Protocol </w:t>
      </w:r>
    </w:p>
    <w:p w14:paraId="7D9B2F8A" w14:textId="77777777" w:rsidR="00FD5946" w:rsidRPr="00FD5946" w:rsidRDefault="00FD5946" w:rsidP="001A4F30">
      <w:pPr>
        <w:pStyle w:val="EW"/>
      </w:pPr>
      <w:r w:rsidRPr="00FD5946">
        <w:t>SFTP</w:t>
      </w:r>
      <w:r w:rsidRPr="00FD5946">
        <w:tab/>
        <w:t xml:space="preserve">Secure File </w:t>
      </w:r>
      <w:proofErr w:type="spellStart"/>
      <w:r w:rsidRPr="00FD5946">
        <w:t>Tranfer</w:t>
      </w:r>
      <w:proofErr w:type="spellEnd"/>
      <w:r w:rsidRPr="00FD5946">
        <w:t xml:space="preserve"> Protocol</w:t>
      </w:r>
    </w:p>
    <w:p w14:paraId="457BBD37" w14:textId="77777777" w:rsidR="00FD5946" w:rsidRPr="00FD5946" w:rsidRDefault="00FD5946" w:rsidP="00B25D81">
      <w:pPr>
        <w:pStyle w:val="EW"/>
      </w:pPr>
      <w:r w:rsidRPr="00FD5946">
        <w:t>SMTP</w:t>
      </w:r>
      <w:r w:rsidRPr="00FD5946">
        <w:tab/>
        <w:t>Simple Mail Transfer Protocol</w:t>
      </w:r>
    </w:p>
    <w:p w14:paraId="3716B907" w14:textId="77777777" w:rsidR="00FD5946" w:rsidRPr="00FD5946" w:rsidRDefault="00FD5946" w:rsidP="00B25D81">
      <w:pPr>
        <w:pStyle w:val="EW"/>
      </w:pPr>
      <w:r w:rsidRPr="00FD5946">
        <w:t>SOA</w:t>
      </w:r>
      <w:r w:rsidRPr="00FD5946">
        <w:tab/>
        <w:t>Service Oriented Architecture</w:t>
      </w:r>
    </w:p>
    <w:p w14:paraId="7DC51768" w14:textId="77777777" w:rsidR="00FD5946" w:rsidRPr="00FD5946" w:rsidRDefault="00FD5946" w:rsidP="00B25D81">
      <w:pPr>
        <w:pStyle w:val="EW"/>
      </w:pPr>
      <w:r w:rsidRPr="00FD5946">
        <w:t xml:space="preserve">SOAP </w:t>
      </w:r>
      <w:r w:rsidRPr="00FD5946">
        <w:tab/>
        <w:t>Simple Object Access Protocol</w:t>
      </w:r>
    </w:p>
    <w:p w14:paraId="0D1FF722" w14:textId="77777777" w:rsidR="00FD5946" w:rsidRPr="00FD5946" w:rsidRDefault="00FD5946" w:rsidP="00B25D81">
      <w:pPr>
        <w:pStyle w:val="EW"/>
      </w:pPr>
      <w:r w:rsidRPr="00FD5946">
        <w:t>SSL</w:t>
      </w:r>
      <w:r w:rsidRPr="00FD5946">
        <w:tab/>
        <w:t>Secure Sockets Layer</w:t>
      </w:r>
    </w:p>
    <w:p w14:paraId="1E587AB1" w14:textId="77777777" w:rsidR="00FD5946" w:rsidRPr="00FD5946" w:rsidRDefault="00FD5946" w:rsidP="00B25D81">
      <w:pPr>
        <w:pStyle w:val="EW"/>
      </w:pPr>
      <w:r w:rsidRPr="00FD5946">
        <w:t>TCP</w:t>
      </w:r>
      <w:r w:rsidRPr="00FD5946">
        <w:tab/>
        <w:t>Transmission Control Protocol</w:t>
      </w:r>
    </w:p>
    <w:p w14:paraId="436799A3" w14:textId="77777777" w:rsidR="00FD5946" w:rsidRPr="00FD5946" w:rsidRDefault="00FD5946" w:rsidP="00B25D81">
      <w:pPr>
        <w:pStyle w:val="EW"/>
      </w:pPr>
      <w:r w:rsidRPr="00FD5946">
        <w:t>TLS</w:t>
      </w:r>
      <w:r w:rsidRPr="00FD5946">
        <w:tab/>
        <w:t xml:space="preserve">Transport Layer Security </w:t>
      </w:r>
    </w:p>
    <w:p w14:paraId="787DEB09" w14:textId="77777777" w:rsidR="00FD5946" w:rsidRPr="00FD5946" w:rsidRDefault="00FD5946" w:rsidP="001A4F30">
      <w:pPr>
        <w:pStyle w:val="EW"/>
      </w:pPr>
      <w:r w:rsidRPr="00FD5946">
        <w:t>URI</w:t>
      </w:r>
      <w:r w:rsidRPr="00FD5946">
        <w:tab/>
        <w:t xml:space="preserve">Uniform Research </w:t>
      </w:r>
      <w:proofErr w:type="spellStart"/>
      <w:r w:rsidRPr="00FD5946">
        <w:t>Indentifier</w:t>
      </w:r>
      <w:proofErr w:type="spellEnd"/>
    </w:p>
    <w:p w14:paraId="11AEBCE5" w14:textId="77777777" w:rsidR="00FD5946" w:rsidRPr="00FD5946" w:rsidRDefault="00FD5946" w:rsidP="001A4F30">
      <w:pPr>
        <w:pStyle w:val="EW"/>
      </w:pPr>
      <w:r w:rsidRPr="00FD5946">
        <w:t>VPN</w:t>
      </w:r>
      <w:r w:rsidRPr="00FD5946">
        <w:tab/>
        <w:t>Virtual Private Network</w:t>
      </w:r>
    </w:p>
    <w:p w14:paraId="77916425" w14:textId="77777777" w:rsidR="00FD5946" w:rsidRPr="00FD5946" w:rsidRDefault="00FD5946" w:rsidP="001A4F30">
      <w:pPr>
        <w:pStyle w:val="EW"/>
      </w:pPr>
      <w:r w:rsidRPr="00FD5946">
        <w:t>XML</w:t>
      </w:r>
      <w:r w:rsidRPr="00FD5946">
        <w:tab/>
      </w:r>
      <w:proofErr w:type="spellStart"/>
      <w:r w:rsidRPr="00FD5946">
        <w:t>eXtensible</w:t>
      </w:r>
      <w:proofErr w:type="spellEnd"/>
      <w:r w:rsidRPr="00FD5946">
        <w:t xml:space="preserve"> Markup Language</w:t>
      </w:r>
    </w:p>
    <w:p w14:paraId="1FBBE02C" w14:textId="77777777" w:rsidR="00FD5946" w:rsidRPr="00FD5946" w:rsidRDefault="00FD5946" w:rsidP="00FD5946">
      <w:pPr>
        <w:pStyle w:val="EX"/>
      </w:pPr>
      <w:r w:rsidRPr="00FD5946">
        <w:t>XMPP</w:t>
      </w:r>
      <w:r w:rsidRPr="00FD5946">
        <w:tab/>
      </w:r>
      <w:proofErr w:type="spellStart"/>
      <w:r w:rsidRPr="00FD5946">
        <w:t>eXtensible</w:t>
      </w:r>
      <w:proofErr w:type="spellEnd"/>
      <w:r w:rsidRPr="00FD5946">
        <w:t xml:space="preserve"> Messaging and Presence Protocol</w:t>
      </w:r>
    </w:p>
    <w:p w14:paraId="54937262" w14:textId="77777777" w:rsidR="00D846DB" w:rsidRPr="00C4793D" w:rsidRDefault="00D846DB" w:rsidP="00D846DB">
      <w:pPr>
        <w:pStyle w:val="Heading1"/>
        <w:rPr>
          <w:i/>
        </w:rPr>
      </w:pPr>
      <w:bookmarkStart w:id="81" w:name="_Toc71035433"/>
      <w:bookmarkStart w:id="82" w:name="_Toc71115843"/>
      <w:bookmarkStart w:id="83" w:name="_Toc71618909"/>
      <w:bookmarkStart w:id="84" w:name="_Toc128743339"/>
      <w:r w:rsidRPr="00C4793D">
        <w:t>4</w:t>
      </w:r>
      <w:r w:rsidRPr="00C4793D">
        <w:tab/>
        <w:t>Overview</w:t>
      </w:r>
      <w:bookmarkEnd w:id="81"/>
      <w:bookmarkEnd w:id="82"/>
      <w:bookmarkEnd w:id="83"/>
      <w:bookmarkEnd w:id="84"/>
    </w:p>
    <w:p w14:paraId="37980354" w14:textId="7795A434" w:rsidR="00D846DB" w:rsidRDefault="00D846DB" w:rsidP="00D846DB">
      <w:r w:rsidRPr="00C4793D">
        <w:t xml:space="preserve">The present document presents the architecture for the information sharing environment identified in </w:t>
      </w:r>
      <w:r w:rsidRPr="005F0943">
        <w:t>CISE</w:t>
      </w:r>
      <w:r w:rsidRPr="00C4793D">
        <w:t xml:space="preserve"> Architecture Visions Document</w:t>
      </w:r>
      <w:r w:rsidR="00575704" w:rsidRPr="00C4793D">
        <w:t xml:space="preserve"> </w:t>
      </w:r>
      <w:r w:rsidR="00575704" w:rsidRPr="005F0943">
        <w:t>[</w:t>
      </w:r>
      <w:r w:rsidR="00575704" w:rsidRPr="005F0943">
        <w:fldChar w:fldCharType="begin"/>
      </w:r>
      <w:r w:rsidR="00575704" w:rsidRPr="005F0943">
        <w:instrText xml:space="preserve">REF REF_CISEARCHITECTUREVISIONSDOCUMENTV3006 \h </w:instrText>
      </w:r>
      <w:r w:rsidR="00575704" w:rsidRPr="005F0943">
        <w:fldChar w:fldCharType="separate"/>
      </w:r>
      <w:r w:rsidR="00575704" w:rsidRPr="005F0943">
        <w:t>i.2</w:t>
      </w:r>
      <w:r w:rsidR="00575704" w:rsidRPr="005F0943">
        <w:fldChar w:fldCharType="end"/>
      </w:r>
      <w:r w:rsidR="00575704" w:rsidRPr="005F0943">
        <w:t>]</w:t>
      </w:r>
      <w:r w:rsidRPr="00C4793D">
        <w:t>.</w:t>
      </w:r>
    </w:p>
    <w:p w14:paraId="42C94697" w14:textId="641DD2A7" w:rsidR="00951C50" w:rsidRPr="00C4793D" w:rsidRDefault="00951C50" w:rsidP="00D846DB">
      <w:r>
        <w:t>During the ANDROMEDA project it was demonstrated that this architecture as detailed here also satisfies the requirements for cross-sectoral and cross-border information sharing systems between public authorities in other user domains like the land border domain.</w:t>
      </w:r>
    </w:p>
    <w:p w14:paraId="5DC46C4E" w14:textId="059A6E7C" w:rsidR="00D846DB" w:rsidRPr="00C4793D" w:rsidRDefault="00D846DB" w:rsidP="00D846DB">
      <w:pPr>
        <w:rPr>
          <w:i/>
        </w:rPr>
      </w:pPr>
      <w:r w:rsidRPr="00C4793D">
        <w:t xml:space="preserve">The decentralized information exchange system is directed to interlink all relevant </w:t>
      </w:r>
      <w:r w:rsidR="006D3AEC" w:rsidRPr="00C4793D">
        <w:t>Sector</w:t>
      </w:r>
      <w:r w:rsidR="00A37F92" w:rsidRPr="00C4793D">
        <w:t>s</w:t>
      </w:r>
      <w:r w:rsidRPr="00C4793D">
        <w:t xml:space="preserve">, </w:t>
      </w:r>
      <w:proofErr w:type="gramStart"/>
      <w:r w:rsidRPr="00C4793D">
        <w:t>taking into account</w:t>
      </w:r>
      <w:proofErr w:type="gramEnd"/>
      <w:r w:rsidRPr="00C4793D">
        <w:t xml:space="preserve"> existing sectoral information exchange networks and planned system, and allowing for the improvement and development of both the existing sectoral systems, and the overarching </w:t>
      </w:r>
      <w:r w:rsidRPr="005F0943">
        <w:t>CISE</w:t>
      </w:r>
      <w:r w:rsidRPr="00C4793D">
        <w:t xml:space="preserve"> network architecture.</w:t>
      </w:r>
    </w:p>
    <w:p w14:paraId="537BCE6B" w14:textId="2EC93FE8" w:rsidR="00D846DB" w:rsidRPr="00C4793D" w:rsidRDefault="00D846DB" w:rsidP="00306CA7">
      <w:r w:rsidRPr="00C4793D">
        <w:t xml:space="preserve">The network vision concept is that each Member State and </w:t>
      </w:r>
      <w:r w:rsidR="006D3AEC" w:rsidRPr="00C4793D">
        <w:t>Sector</w:t>
      </w:r>
      <w:r w:rsidR="00A37F92" w:rsidRPr="00C4793D">
        <w:t>s</w:t>
      </w:r>
      <w:r w:rsidR="006D3AEC" w:rsidRPr="00C4793D">
        <w:t xml:space="preserve"> </w:t>
      </w:r>
      <w:r w:rsidRPr="00C4793D">
        <w:t>can adopt one of the following paradigms:</w:t>
      </w:r>
    </w:p>
    <w:p w14:paraId="4FAAAFCB" w14:textId="77777777" w:rsidR="00D846DB" w:rsidRPr="00C4793D" w:rsidRDefault="00D846DB" w:rsidP="00B25D81">
      <w:pPr>
        <w:pStyle w:val="B1"/>
      </w:pPr>
      <w:r w:rsidRPr="00C4793D">
        <w:rPr>
          <w:b/>
        </w:rPr>
        <w:t>One-way approach</w:t>
      </w:r>
      <w:r w:rsidRPr="00306CA7">
        <w:rPr>
          <w:b/>
          <w:bCs/>
        </w:rPr>
        <w:t xml:space="preserve">: </w:t>
      </w:r>
      <w:r w:rsidRPr="00C4793D">
        <w:t xml:space="preserve">all public authorities in a Member State are connected to the </w:t>
      </w:r>
      <w:r w:rsidRPr="005F0943">
        <w:t>CISE</w:t>
      </w:r>
      <w:r w:rsidRPr="00C4793D">
        <w:t xml:space="preserve"> network through a single access point.</w:t>
      </w:r>
    </w:p>
    <w:p w14:paraId="6226DF2D" w14:textId="77777777" w:rsidR="00D846DB" w:rsidRPr="00C4793D" w:rsidRDefault="00D846DB" w:rsidP="00B25D81">
      <w:pPr>
        <w:pStyle w:val="B1"/>
      </w:pPr>
      <w:r w:rsidRPr="00C4793D">
        <w:rPr>
          <w:b/>
        </w:rPr>
        <w:t>Multi-way approach</w:t>
      </w:r>
      <w:r w:rsidRPr="00306CA7">
        <w:rPr>
          <w:b/>
          <w:bCs/>
        </w:rPr>
        <w:t xml:space="preserve">: </w:t>
      </w:r>
      <w:r w:rsidRPr="00C4793D">
        <w:t xml:space="preserve">the public authorities of a Member State are connected to the </w:t>
      </w:r>
      <w:r w:rsidRPr="005F0943">
        <w:t>CISE</w:t>
      </w:r>
      <w:r w:rsidRPr="00C4793D">
        <w:t xml:space="preserve"> network through different access points.</w:t>
      </w:r>
    </w:p>
    <w:p w14:paraId="084CB8C9" w14:textId="77777777" w:rsidR="00D846DB" w:rsidRPr="00C4793D" w:rsidRDefault="00D846DB" w:rsidP="00306CA7">
      <w:r w:rsidRPr="00C4793D">
        <w:t xml:space="preserve">The </w:t>
      </w:r>
      <w:r w:rsidRPr="005F0943">
        <w:t>CISE</w:t>
      </w:r>
      <w:r w:rsidRPr="00C4793D">
        <w:t xml:space="preserve"> environment is designed to allow the interoperability of national or European legacy systems belonging to public authorities in the Member States through two components:</w:t>
      </w:r>
    </w:p>
    <w:p w14:paraId="0259BF08" w14:textId="6ACE368F" w:rsidR="00D846DB" w:rsidRPr="00C4793D" w:rsidRDefault="00D846DB" w:rsidP="00B25D81">
      <w:pPr>
        <w:pStyle w:val="B1"/>
      </w:pPr>
      <w:r w:rsidRPr="005F0943">
        <w:rPr>
          <w:b/>
        </w:rPr>
        <w:t>CISE</w:t>
      </w:r>
      <w:r w:rsidRPr="00C4793D">
        <w:rPr>
          <w:b/>
        </w:rPr>
        <w:t xml:space="preserve"> </w:t>
      </w:r>
      <w:r w:rsidR="00934F43" w:rsidRPr="00C4793D">
        <w:rPr>
          <w:b/>
        </w:rPr>
        <w:t>Adaptor</w:t>
      </w:r>
      <w:r w:rsidRPr="00C4793D">
        <w:t>, which allows a legacy (</w:t>
      </w:r>
      <w:r w:rsidRPr="005F0943">
        <w:t>LS</w:t>
      </w:r>
      <w:r w:rsidRPr="00C4793D">
        <w:t xml:space="preserve">) system to connect to a </w:t>
      </w:r>
      <w:r w:rsidRPr="005F0943">
        <w:t>CISE</w:t>
      </w:r>
      <w:r w:rsidRPr="00C4793D">
        <w:t xml:space="preserve"> </w:t>
      </w:r>
      <w:r w:rsidR="00D1273E" w:rsidRPr="00C4793D">
        <w:t>Node</w:t>
      </w:r>
      <w:r w:rsidRPr="00C4793D">
        <w:t xml:space="preserve">. </w:t>
      </w:r>
      <w:r w:rsidRPr="005F0943">
        <w:t>It</w:t>
      </w:r>
      <w:r w:rsidRPr="00C4793D">
        <w:t xml:space="preserve"> converts the </w:t>
      </w:r>
      <w:r w:rsidRPr="005F0943">
        <w:t>LS</w:t>
      </w:r>
      <w:r w:rsidRPr="00C4793D">
        <w:t xml:space="preserve"> data into the common </w:t>
      </w:r>
      <w:r w:rsidRPr="005F0943">
        <w:t>CISE</w:t>
      </w:r>
      <w:r w:rsidRPr="00C4793D">
        <w:t xml:space="preserve"> data model.</w:t>
      </w:r>
    </w:p>
    <w:p w14:paraId="48023860" w14:textId="77777777" w:rsidR="00D846DB" w:rsidRPr="00C4793D" w:rsidRDefault="00D846DB" w:rsidP="00B25D81">
      <w:pPr>
        <w:pStyle w:val="B1"/>
      </w:pPr>
      <w:r w:rsidRPr="005F0943">
        <w:rPr>
          <w:b/>
        </w:rPr>
        <w:t>CISE</w:t>
      </w:r>
      <w:r w:rsidRPr="00C4793D">
        <w:rPr>
          <w:b/>
        </w:rPr>
        <w:t xml:space="preserve"> Node</w:t>
      </w:r>
      <w:r w:rsidRPr="00C4793D">
        <w:t xml:space="preserve">, which implements common </w:t>
      </w:r>
      <w:r w:rsidRPr="005F0943">
        <w:t>CISE</w:t>
      </w:r>
      <w:r w:rsidRPr="00C4793D">
        <w:t xml:space="preserve"> specifications and implements </w:t>
      </w:r>
      <w:r w:rsidRPr="005F0943">
        <w:t>CISE</w:t>
      </w:r>
      <w:r w:rsidRPr="00C4793D">
        <w:t xml:space="preserve"> messaging protocol for exchange with the </w:t>
      </w:r>
      <w:r w:rsidRPr="005F0943">
        <w:t>CISE</w:t>
      </w:r>
      <w:r w:rsidRPr="00C4793D">
        <w:t xml:space="preserve"> adapter or other </w:t>
      </w:r>
      <w:r w:rsidRPr="005F0943">
        <w:t>CISE</w:t>
      </w:r>
      <w:r w:rsidRPr="00C4793D">
        <w:t xml:space="preserve"> Nodes.</w:t>
      </w:r>
    </w:p>
    <w:p w14:paraId="183983A3" w14:textId="77777777" w:rsidR="00D846DB" w:rsidRPr="00C4793D" w:rsidRDefault="00D846DB" w:rsidP="00B25D81">
      <w:r w:rsidRPr="00C4793D">
        <w:t xml:space="preserve">The services developed in </w:t>
      </w:r>
      <w:r w:rsidRPr="005F0943">
        <w:t>CISE</w:t>
      </w:r>
      <w:r w:rsidRPr="00C4793D">
        <w:t xml:space="preserve"> are organized into two classes:</w:t>
      </w:r>
    </w:p>
    <w:p w14:paraId="717BB6A4" w14:textId="040FEE69" w:rsidR="00D846DB" w:rsidRPr="00C4793D" w:rsidRDefault="00D846DB" w:rsidP="00B25D81">
      <w:pPr>
        <w:pStyle w:val="B1"/>
        <w:rPr>
          <w:b/>
        </w:rPr>
      </w:pPr>
      <w:r w:rsidRPr="00C4793D">
        <w:rPr>
          <w:b/>
        </w:rPr>
        <w:t>Infrastructure (Core Services)</w:t>
      </w:r>
      <w:r w:rsidRPr="00C4793D">
        <w:rPr>
          <w:bCs/>
        </w:rPr>
        <w:t>,</w:t>
      </w:r>
      <w:r w:rsidRPr="00C4793D">
        <w:rPr>
          <w:b/>
        </w:rPr>
        <w:t xml:space="preserve"> </w:t>
      </w:r>
      <w:r w:rsidRPr="00C4793D">
        <w:t xml:space="preserve">which represent the basic services implemented by the </w:t>
      </w:r>
      <w:r w:rsidRPr="005F0943">
        <w:t>CISE</w:t>
      </w:r>
      <w:r w:rsidRPr="00C4793D">
        <w:t xml:space="preserve"> </w:t>
      </w:r>
      <w:r w:rsidR="00D1273E" w:rsidRPr="00C4793D">
        <w:t xml:space="preserve">Node </w:t>
      </w:r>
      <w:proofErr w:type="gramStart"/>
      <w:r w:rsidRPr="00C4793D">
        <w:t>in order to</w:t>
      </w:r>
      <w:proofErr w:type="gramEnd"/>
      <w:r w:rsidRPr="00C4793D">
        <w:t xml:space="preserve"> ensure the connection of each partner, or group of them, to the </w:t>
      </w:r>
      <w:r w:rsidRPr="005F0943">
        <w:t>CISE</w:t>
      </w:r>
      <w:r w:rsidRPr="00C4793D">
        <w:t xml:space="preserve"> network.</w:t>
      </w:r>
    </w:p>
    <w:p w14:paraId="321A94C9" w14:textId="77777777" w:rsidR="00D846DB" w:rsidRPr="00C4793D" w:rsidRDefault="00D846DB" w:rsidP="00B25D81">
      <w:pPr>
        <w:pStyle w:val="B1"/>
        <w:rPr>
          <w:b/>
        </w:rPr>
      </w:pPr>
      <w:r w:rsidRPr="00C4793D">
        <w:rPr>
          <w:b/>
        </w:rPr>
        <w:t>Interface (Common Services)</w:t>
      </w:r>
      <w:r w:rsidRPr="00C4793D">
        <w:rPr>
          <w:bCs/>
        </w:rPr>
        <w:t>,</w:t>
      </w:r>
      <w:r w:rsidRPr="00C4793D">
        <w:rPr>
          <w:b/>
        </w:rPr>
        <w:t xml:space="preserve"> </w:t>
      </w:r>
      <w:r w:rsidRPr="00C4793D">
        <w:t xml:space="preserve">which are dedicated to the transfer of entities within the </w:t>
      </w:r>
      <w:r w:rsidRPr="005F0943">
        <w:t>CISE</w:t>
      </w:r>
      <w:r w:rsidRPr="00C4793D">
        <w:t xml:space="preserve"> network following the </w:t>
      </w:r>
      <w:r w:rsidRPr="005F0943">
        <w:t>CISE</w:t>
      </w:r>
      <w:r w:rsidRPr="00C4793D">
        <w:t xml:space="preserve"> rules.</w:t>
      </w:r>
    </w:p>
    <w:p w14:paraId="40CAA961" w14:textId="46BD4D3C" w:rsidR="00D846DB" w:rsidRPr="00C4793D" w:rsidRDefault="00D846DB" w:rsidP="003F1720">
      <w:pPr>
        <w:keepNext/>
        <w:keepLines/>
      </w:pPr>
      <w:r w:rsidRPr="00C4793D">
        <w:lastRenderedPageBreak/>
        <w:t xml:space="preserve">In accordance with </w:t>
      </w:r>
      <w:proofErr w:type="gramStart"/>
      <w:r w:rsidRPr="00C4793D">
        <w:t xml:space="preserve">the aforementioned, </w:t>
      </w:r>
      <w:r w:rsidRPr="005F0943">
        <w:t>CISE</w:t>
      </w:r>
      <w:proofErr w:type="gramEnd"/>
      <w:r w:rsidRPr="00C4793D">
        <w:t xml:space="preserve"> </w:t>
      </w:r>
      <w:r w:rsidR="0092577F" w:rsidRPr="00C4793D">
        <w:t xml:space="preserve">implements the </w:t>
      </w:r>
      <w:r w:rsidRPr="00C4793D">
        <w:t>network architecture</w:t>
      </w:r>
      <w:r w:rsidR="004A6A8D" w:rsidRPr="00C4793D">
        <w:t xml:space="preserve"> </w:t>
      </w:r>
      <w:r w:rsidR="00163194" w:rsidRPr="00C4793D">
        <w:t>defined in</w:t>
      </w:r>
      <w:r w:rsidR="004A6A8D" w:rsidRPr="00C4793D">
        <w:t xml:space="preserve"> </w:t>
      </w:r>
      <w:r w:rsidR="00575704" w:rsidRPr="005F0943">
        <w:t>[</w:t>
      </w:r>
      <w:r w:rsidR="00575704" w:rsidRPr="005F0943">
        <w:fldChar w:fldCharType="begin"/>
      </w:r>
      <w:r w:rsidR="00575704" w:rsidRPr="005F0943">
        <w:instrText xml:space="preserve">REF REF_CISEARCHITECTUREVISIONSDOCUMENTV3006 \h </w:instrText>
      </w:r>
      <w:r w:rsidR="00575704" w:rsidRPr="005F0943">
        <w:fldChar w:fldCharType="separate"/>
      </w:r>
      <w:r w:rsidR="00575704" w:rsidRPr="005F0943">
        <w:t>i.2</w:t>
      </w:r>
      <w:r w:rsidR="00575704" w:rsidRPr="005F0943">
        <w:fldChar w:fldCharType="end"/>
      </w:r>
      <w:r w:rsidR="00575704" w:rsidRPr="005F0943">
        <w:t>]</w:t>
      </w:r>
      <w:r w:rsidR="00163194" w:rsidRPr="00C4793D">
        <w:t xml:space="preserve"> and also shown in Figure 5: </w:t>
      </w:r>
    </w:p>
    <w:p w14:paraId="2D1DE540" w14:textId="7D75DFD5" w:rsidR="001F6F32" w:rsidRPr="00C4793D" w:rsidRDefault="00D846DB" w:rsidP="003F1720">
      <w:pPr>
        <w:pStyle w:val="B1"/>
        <w:keepNext/>
        <w:keepLines/>
      </w:pPr>
      <w:r w:rsidRPr="00C4793D">
        <w:t xml:space="preserve">The </w:t>
      </w:r>
      <w:r w:rsidRPr="005F0943">
        <w:t>CISE</w:t>
      </w:r>
      <w:r w:rsidRPr="00C4793D">
        <w:t xml:space="preserve"> national component </w:t>
      </w:r>
      <w:r w:rsidR="009579AE" w:rsidRPr="00C4793D">
        <w:t xml:space="preserve">shall be </w:t>
      </w:r>
      <w:r w:rsidRPr="00C4793D">
        <w:t xml:space="preserve">able to connect to the </w:t>
      </w:r>
      <w:r w:rsidRPr="005F0943">
        <w:t>CISE</w:t>
      </w:r>
      <w:r w:rsidRPr="00C4793D">
        <w:t xml:space="preserve"> network one or more public authority of the same Member State. In this configuration, the </w:t>
      </w:r>
      <w:r w:rsidRPr="005F0943">
        <w:t>CISE</w:t>
      </w:r>
      <w:r w:rsidRPr="00C4793D">
        <w:t xml:space="preserve"> national component </w:t>
      </w:r>
      <w:r w:rsidR="0092577F" w:rsidRPr="00C4793D">
        <w:t>acts</w:t>
      </w:r>
      <w:r w:rsidRPr="00C4793D">
        <w:t xml:space="preserve"> as a Gateway (</w:t>
      </w:r>
      <w:r w:rsidRPr="005F0943">
        <w:t>GW</w:t>
      </w:r>
      <w:r w:rsidRPr="00C4793D">
        <w:t xml:space="preserve">) and hosts the </w:t>
      </w:r>
      <w:r w:rsidR="00934F43" w:rsidRPr="00C4793D">
        <w:t>Infrastructure and Interface</w:t>
      </w:r>
      <w:r w:rsidRPr="00C4793D">
        <w:t xml:space="preserve"> services.</w:t>
      </w:r>
    </w:p>
    <w:p w14:paraId="301F1CED" w14:textId="05818496" w:rsidR="00B43D41" w:rsidRPr="00C4793D" w:rsidRDefault="001F6F32" w:rsidP="001F6F32">
      <w:pPr>
        <w:pStyle w:val="FL"/>
      </w:pPr>
      <w:r w:rsidRPr="00C4793D">
        <w:rPr>
          <w:noProof/>
          <w:lang w:eastAsia="en-GB"/>
        </w:rPr>
        <w:drawing>
          <wp:inline distT="0" distB="0" distL="0" distR="0" wp14:anchorId="54C82184" wp14:editId="2FBFF629">
            <wp:extent cx="6120765" cy="4377585"/>
            <wp:effectExtent l="0" t="0" r="0" b="4445"/>
            <wp:docPr id="2"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765" cy="4377585"/>
                    </a:xfrm>
                    <a:prstGeom prst="rect">
                      <a:avLst/>
                    </a:prstGeom>
                    <a:noFill/>
                    <a:ln>
                      <a:noFill/>
                    </a:ln>
                  </pic:spPr>
                </pic:pic>
              </a:graphicData>
            </a:graphic>
          </wp:inline>
        </w:drawing>
      </w:r>
    </w:p>
    <w:p w14:paraId="47D05A4A" w14:textId="437378FC" w:rsidR="00896CC6" w:rsidRPr="00C4793D" w:rsidRDefault="00D846DB" w:rsidP="00B25D81">
      <w:pPr>
        <w:pStyle w:val="TF"/>
        <w:sectPr w:rsidR="00896CC6" w:rsidRPr="00C4793D" w:rsidSect="007D3C5B">
          <w:headerReference w:type="default" r:id="rId42"/>
          <w:footerReference w:type="default" r:id="rId43"/>
          <w:footnotePr>
            <w:numRestart w:val="eachSect"/>
          </w:footnotePr>
          <w:pgSz w:w="11907" w:h="16840"/>
          <w:pgMar w:top="1417" w:right="1134" w:bottom="1134" w:left="1134" w:header="850" w:footer="340" w:gutter="0"/>
          <w:cols w:space="720"/>
          <w:docGrid w:linePitch="272"/>
        </w:sectPr>
      </w:pPr>
      <w:r w:rsidRPr="00C4793D">
        <w:t xml:space="preserve">Figure 5: </w:t>
      </w:r>
      <w:r w:rsidRPr="005F0943">
        <w:t>CISE</w:t>
      </w:r>
      <w:r w:rsidRPr="00C4793D">
        <w:t xml:space="preserve"> Vision - High Level Operational Concept</w:t>
      </w:r>
    </w:p>
    <w:p w14:paraId="264B1193" w14:textId="56FA75AE" w:rsidR="00D846DB" w:rsidRPr="00C4793D" w:rsidRDefault="00D846DB" w:rsidP="001F3B3C">
      <w:pPr>
        <w:pStyle w:val="Heading1"/>
      </w:pPr>
      <w:bookmarkStart w:id="85" w:name="_Toc71035434"/>
      <w:bookmarkStart w:id="86" w:name="_Toc71115844"/>
      <w:bookmarkStart w:id="87" w:name="_Toc71618910"/>
      <w:bookmarkStart w:id="88" w:name="_Toc128743340"/>
      <w:r w:rsidRPr="00C4793D">
        <w:lastRenderedPageBreak/>
        <w:t>5</w:t>
      </w:r>
      <w:r w:rsidR="00B25D81" w:rsidRPr="00C4793D">
        <w:tab/>
      </w:r>
      <w:r w:rsidRPr="00C4793D">
        <w:t>Architecture description</w:t>
      </w:r>
      <w:bookmarkEnd w:id="85"/>
      <w:bookmarkEnd w:id="86"/>
      <w:bookmarkEnd w:id="87"/>
      <w:bookmarkEnd w:id="88"/>
    </w:p>
    <w:p w14:paraId="28EDEF86" w14:textId="1B630A36" w:rsidR="00D846DB" w:rsidRPr="00C4793D" w:rsidRDefault="00D846DB" w:rsidP="001F3B3C">
      <w:pPr>
        <w:pStyle w:val="Heading2"/>
      </w:pPr>
      <w:bookmarkStart w:id="89" w:name="_Toc71035435"/>
      <w:bookmarkStart w:id="90" w:name="_Toc71115845"/>
      <w:bookmarkStart w:id="91" w:name="_Toc71618911"/>
      <w:bookmarkStart w:id="92" w:name="_Toc128743341"/>
      <w:r w:rsidRPr="00C4793D">
        <w:rPr>
          <w:rFonts w:cs="Arial"/>
          <w:szCs w:val="32"/>
        </w:rPr>
        <w:t>5.</w:t>
      </w:r>
      <w:r w:rsidRPr="00C4793D">
        <w:t>1</w:t>
      </w:r>
      <w:r w:rsidR="00962686" w:rsidRPr="00C4793D">
        <w:tab/>
      </w:r>
      <w:r w:rsidRPr="00C4793D">
        <w:t>High Level Architecture</w:t>
      </w:r>
      <w:bookmarkEnd w:id="89"/>
      <w:bookmarkEnd w:id="90"/>
      <w:bookmarkEnd w:id="91"/>
      <w:bookmarkEnd w:id="92"/>
    </w:p>
    <w:p w14:paraId="4B0AA738" w14:textId="6D77EEBA" w:rsidR="00D846DB" w:rsidRPr="00C4793D" w:rsidRDefault="00D846DB" w:rsidP="00B25D81">
      <w:r w:rsidRPr="00C4793D">
        <w:t>Clause 5 illustrates the architectural design of the system that has been done by following a gradual decomposition process. Starting from an analysis of the context</w:t>
      </w:r>
      <w:r w:rsidR="007957B7" w:rsidRPr="00C4793D">
        <w:t>,</w:t>
      </w:r>
      <w:r w:rsidRPr="00C4793D">
        <w:t xml:space="preserve"> the reference architecture model which led the decomposition of the system into software components</w:t>
      </w:r>
      <w:r w:rsidR="007957B7" w:rsidRPr="00C4793D">
        <w:t xml:space="preserve"> has been chosen</w:t>
      </w:r>
      <w:r w:rsidRPr="00C4793D">
        <w:t>.</w:t>
      </w:r>
    </w:p>
    <w:p w14:paraId="72BDEA61" w14:textId="77777777" w:rsidR="00D846DB" w:rsidRPr="00C4793D" w:rsidRDefault="00D846DB" w:rsidP="00D846DB">
      <w:pPr>
        <w:rPr>
          <w:rFonts w:cs="Arial"/>
        </w:rPr>
      </w:pPr>
      <w:r w:rsidRPr="00C4793D">
        <w:rPr>
          <w:rFonts w:cs="Arial"/>
        </w:rPr>
        <w:t xml:space="preserve">The </w:t>
      </w:r>
      <w:r w:rsidRPr="005F0943">
        <w:rPr>
          <w:rFonts w:cs="Arial"/>
        </w:rPr>
        <w:t>CISE</w:t>
      </w:r>
      <w:r w:rsidRPr="00C4793D">
        <w:rPr>
          <w:rFonts w:cs="Arial"/>
        </w:rPr>
        <w:t xml:space="preserve"> shall allow the Legacy Systems to exchange data. </w:t>
      </w:r>
    </w:p>
    <w:p w14:paraId="7AD57FAC" w14:textId="21B8643E" w:rsidR="00D846DB" w:rsidRPr="00C4793D" w:rsidRDefault="00D846DB" w:rsidP="00D846DB">
      <w:pPr>
        <w:rPr>
          <w:rFonts w:cs="Arial"/>
        </w:rPr>
      </w:pPr>
      <w:r w:rsidRPr="00C4793D">
        <w:rPr>
          <w:rFonts w:cs="Arial"/>
        </w:rPr>
        <w:t xml:space="preserve">The </w:t>
      </w:r>
      <w:r w:rsidR="00E6101F">
        <w:rPr>
          <w:rFonts w:cs="Arial"/>
        </w:rPr>
        <w:t>A</w:t>
      </w:r>
      <w:r w:rsidR="00E6101F" w:rsidRPr="00C4793D">
        <w:rPr>
          <w:rFonts w:cs="Arial"/>
        </w:rPr>
        <w:t xml:space="preserve">daptors </w:t>
      </w:r>
      <w:r w:rsidRPr="00C4793D">
        <w:rPr>
          <w:rFonts w:cs="Arial"/>
        </w:rPr>
        <w:t xml:space="preserve">are the architecture components able to translate the Legacy System communication world into the </w:t>
      </w:r>
      <w:r w:rsidRPr="005F0943">
        <w:rPr>
          <w:rFonts w:cs="Arial"/>
        </w:rPr>
        <w:t>CISE</w:t>
      </w:r>
      <w:r w:rsidRPr="00C4793D">
        <w:rPr>
          <w:rFonts w:cs="Arial"/>
        </w:rPr>
        <w:t xml:space="preserve"> network language, </w:t>
      </w:r>
      <w:proofErr w:type="gramStart"/>
      <w:r w:rsidRPr="00C4793D">
        <w:rPr>
          <w:rFonts w:cs="Arial"/>
        </w:rPr>
        <w:t>protocol</w:t>
      </w:r>
      <w:proofErr w:type="gramEnd"/>
      <w:r w:rsidRPr="00C4793D">
        <w:rPr>
          <w:rFonts w:cs="Arial"/>
        </w:rPr>
        <w:t xml:space="preserve"> and data model.</w:t>
      </w:r>
    </w:p>
    <w:p w14:paraId="6B8FF42D" w14:textId="23696245" w:rsidR="00D846DB" w:rsidRPr="00C4793D" w:rsidRDefault="00D846DB" w:rsidP="00D846DB">
      <w:pPr>
        <w:rPr>
          <w:rFonts w:cs="Arial"/>
        </w:rPr>
      </w:pPr>
      <w:r w:rsidRPr="00C4793D">
        <w:rPr>
          <w:rFonts w:cs="Arial"/>
        </w:rPr>
        <w:t xml:space="preserve">Each Legacy System connected to the </w:t>
      </w:r>
      <w:r w:rsidRPr="005F0943">
        <w:rPr>
          <w:rFonts w:cs="Arial"/>
        </w:rPr>
        <w:t>CISE</w:t>
      </w:r>
      <w:r w:rsidRPr="00C4793D">
        <w:rPr>
          <w:rFonts w:cs="Arial"/>
        </w:rPr>
        <w:t xml:space="preserve"> network requires a specific </w:t>
      </w:r>
      <w:r w:rsidR="00C82C4C">
        <w:rPr>
          <w:rFonts w:cs="Arial"/>
        </w:rPr>
        <w:t>A</w:t>
      </w:r>
      <w:r w:rsidRPr="00C4793D">
        <w:rPr>
          <w:rFonts w:cs="Arial"/>
        </w:rPr>
        <w:t xml:space="preserve">daptor developed on purpose, </w:t>
      </w:r>
      <w:proofErr w:type="gramStart"/>
      <w:r w:rsidRPr="00C4793D">
        <w:rPr>
          <w:rFonts w:cs="Arial"/>
        </w:rPr>
        <w:t>in order to</w:t>
      </w:r>
      <w:proofErr w:type="gramEnd"/>
      <w:r w:rsidRPr="00C4793D">
        <w:rPr>
          <w:rFonts w:cs="Arial"/>
        </w:rPr>
        <w:t xml:space="preserve"> integrate its own legacy system.</w:t>
      </w:r>
    </w:p>
    <w:p w14:paraId="7E5DDB98" w14:textId="179B80C9" w:rsidR="003900BB" w:rsidRPr="00C4793D" w:rsidRDefault="00CE24A9" w:rsidP="00B25D81">
      <w:pPr>
        <w:pStyle w:val="FL"/>
        <w:rPr>
          <w:rFonts w:cs="Arial"/>
        </w:rPr>
      </w:pPr>
      <w:r w:rsidRPr="00C4793D">
        <w:rPr>
          <w:noProof/>
          <w:lang w:eastAsia="en-GB"/>
        </w:rPr>
        <w:drawing>
          <wp:inline distT="0" distB="0" distL="0" distR="0" wp14:anchorId="39000F71" wp14:editId="34B921E3">
            <wp:extent cx="6120765" cy="4469415"/>
            <wp:effectExtent l="0" t="0" r="0" b="762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765" cy="4469415"/>
                    </a:xfrm>
                    <a:prstGeom prst="rect">
                      <a:avLst/>
                    </a:prstGeom>
                    <a:noFill/>
                    <a:ln>
                      <a:noFill/>
                    </a:ln>
                  </pic:spPr>
                </pic:pic>
              </a:graphicData>
            </a:graphic>
          </wp:inline>
        </w:drawing>
      </w:r>
    </w:p>
    <w:p w14:paraId="222EC0B4" w14:textId="77777777" w:rsidR="00D846DB" w:rsidRPr="00087A24" w:rsidRDefault="00D846DB" w:rsidP="00D846DB">
      <w:pPr>
        <w:pStyle w:val="TF"/>
      </w:pPr>
      <w:r w:rsidRPr="00087A24">
        <w:t>Figure 6: CISE environment</w:t>
      </w:r>
    </w:p>
    <w:p w14:paraId="76A3722F" w14:textId="2ED8B173" w:rsidR="00D846DB" w:rsidRPr="00C4793D" w:rsidRDefault="00D846DB" w:rsidP="00D846DB">
      <w:pPr>
        <w:rPr>
          <w:rFonts w:cs="Arial"/>
        </w:rPr>
      </w:pPr>
      <w:r w:rsidRPr="00087A24">
        <w:rPr>
          <w:rFonts w:cs="Arial"/>
        </w:rPr>
        <w:t xml:space="preserve">The </w:t>
      </w:r>
      <w:r w:rsidR="00087A24" w:rsidRPr="00087A24">
        <w:rPr>
          <w:rFonts w:cs="Arial"/>
        </w:rPr>
        <w:t>A</w:t>
      </w:r>
      <w:r w:rsidRPr="00087A24">
        <w:rPr>
          <w:rFonts w:cs="Arial"/>
        </w:rPr>
        <w:t>daptor r</w:t>
      </w:r>
      <w:r w:rsidRPr="00C4793D">
        <w:rPr>
          <w:rFonts w:cs="Arial"/>
        </w:rPr>
        <w:t xml:space="preserve">ole is to connect seamlessly the Legacy System to the </w:t>
      </w:r>
      <w:r w:rsidRPr="005F0943">
        <w:rPr>
          <w:rFonts w:cs="Arial"/>
        </w:rPr>
        <w:t>CISE</w:t>
      </w:r>
      <w:r w:rsidRPr="00C4793D">
        <w:rPr>
          <w:rFonts w:cs="Arial"/>
        </w:rPr>
        <w:t xml:space="preserve"> network. </w:t>
      </w:r>
    </w:p>
    <w:p w14:paraId="6192EA47" w14:textId="6ACAF240" w:rsidR="00D846DB" w:rsidRPr="00C4793D" w:rsidRDefault="00D846DB" w:rsidP="00D71B22">
      <w:pPr>
        <w:rPr>
          <w:rFonts w:cs="Arial"/>
        </w:rPr>
      </w:pPr>
      <w:r w:rsidRPr="00C4793D">
        <w:rPr>
          <w:rFonts w:cs="Arial"/>
        </w:rPr>
        <w:t>In this environment</w:t>
      </w:r>
      <w:r w:rsidR="00D71B22" w:rsidRPr="00C4793D">
        <w:rPr>
          <w:rFonts w:cs="Arial"/>
        </w:rPr>
        <w:t xml:space="preserve"> </w:t>
      </w:r>
      <w:r w:rsidR="00163194" w:rsidRPr="00C4793D">
        <w:rPr>
          <w:rFonts w:cs="Arial"/>
        </w:rPr>
        <w:t>(see</w:t>
      </w:r>
      <w:r w:rsidR="003C171C" w:rsidRPr="00C4793D">
        <w:rPr>
          <w:rFonts w:cs="Arial"/>
        </w:rPr>
        <w:t xml:space="preserve"> </w:t>
      </w:r>
      <w:r w:rsidR="00D71B22" w:rsidRPr="00C4793D">
        <w:rPr>
          <w:rFonts w:cs="Arial"/>
        </w:rPr>
        <w:t xml:space="preserve">Figure 6), </w:t>
      </w:r>
      <w:r w:rsidRPr="00C4793D">
        <w:rPr>
          <w:rFonts w:cs="Arial"/>
        </w:rPr>
        <w:t xml:space="preserve">a Legacy System is connected to </w:t>
      </w:r>
      <w:r w:rsidRPr="005F0943">
        <w:rPr>
          <w:rFonts w:cs="Arial"/>
        </w:rPr>
        <w:t>CISE</w:t>
      </w:r>
      <w:r w:rsidRPr="00C4793D">
        <w:rPr>
          <w:rFonts w:cs="Arial"/>
        </w:rPr>
        <w:t xml:space="preserve"> using </w:t>
      </w:r>
      <w:r w:rsidR="00F10826" w:rsidRPr="00C4793D">
        <w:rPr>
          <w:rFonts w:cs="Arial"/>
        </w:rPr>
        <w:t xml:space="preserve">one </w:t>
      </w:r>
      <w:r w:rsidRPr="00C4793D">
        <w:rPr>
          <w:rFonts w:cs="Arial"/>
        </w:rPr>
        <w:t>Adaptor for each Legacy System</w:t>
      </w:r>
      <w:r w:rsidR="00F10826" w:rsidRPr="00C4793D">
        <w:rPr>
          <w:rFonts w:cs="Arial"/>
        </w:rPr>
        <w:t xml:space="preserve"> and one </w:t>
      </w:r>
      <w:r w:rsidRPr="005F0943">
        <w:rPr>
          <w:rFonts w:cs="Arial"/>
        </w:rPr>
        <w:t>CISE</w:t>
      </w:r>
      <w:r w:rsidRPr="00C4793D">
        <w:rPr>
          <w:rFonts w:cs="Arial"/>
        </w:rPr>
        <w:t xml:space="preserve"> Node.</w:t>
      </w:r>
    </w:p>
    <w:p w14:paraId="3775F3B2" w14:textId="165BE284" w:rsidR="007957B7" w:rsidRPr="00C4793D" w:rsidRDefault="00D846DB" w:rsidP="00D846DB">
      <w:pPr>
        <w:jc w:val="both"/>
        <w:rPr>
          <w:rFonts w:cstheme="minorHAnsi"/>
        </w:rPr>
      </w:pPr>
      <w:r w:rsidRPr="00C4793D">
        <w:rPr>
          <w:rFonts w:cstheme="minorHAnsi"/>
        </w:rPr>
        <w:t xml:space="preserve">The </w:t>
      </w:r>
      <w:r w:rsidRPr="005F0943">
        <w:rPr>
          <w:rFonts w:cstheme="minorHAnsi"/>
        </w:rPr>
        <w:t>CISE</w:t>
      </w:r>
      <w:r w:rsidRPr="00C4793D">
        <w:rPr>
          <w:rFonts w:cstheme="minorHAnsi"/>
        </w:rPr>
        <w:t xml:space="preserve"> Architecture defines the way a Legacy System </w:t>
      </w:r>
      <w:r w:rsidR="00D71B22" w:rsidRPr="00C4793D">
        <w:rPr>
          <w:rFonts w:cstheme="minorHAnsi"/>
        </w:rPr>
        <w:t>is</w:t>
      </w:r>
      <w:r w:rsidRPr="00C4793D">
        <w:rPr>
          <w:rFonts w:cstheme="minorHAnsi"/>
        </w:rPr>
        <w:t xml:space="preserve"> connected to the </w:t>
      </w:r>
      <w:r w:rsidRPr="005F0943">
        <w:rPr>
          <w:rFonts w:cstheme="minorHAnsi"/>
        </w:rPr>
        <w:t>CISE</w:t>
      </w:r>
      <w:r w:rsidRPr="00C4793D">
        <w:rPr>
          <w:rFonts w:cstheme="minorHAnsi"/>
        </w:rPr>
        <w:t xml:space="preserve"> Network</w:t>
      </w:r>
      <w:r w:rsidR="007957B7" w:rsidRPr="00C4793D">
        <w:rPr>
          <w:rFonts w:cstheme="minorHAnsi"/>
        </w:rPr>
        <w:t xml:space="preserve">. </w:t>
      </w:r>
    </w:p>
    <w:p w14:paraId="5C3286E6" w14:textId="38E89BA4" w:rsidR="00D846DB" w:rsidRPr="00C4793D" w:rsidRDefault="007957B7" w:rsidP="00D846DB">
      <w:pPr>
        <w:jc w:val="both"/>
        <w:rPr>
          <w:rFonts w:cstheme="minorHAnsi"/>
        </w:rPr>
      </w:pPr>
      <w:r w:rsidRPr="00C4793D">
        <w:rPr>
          <w:rFonts w:cstheme="minorHAnsi"/>
        </w:rPr>
        <w:t xml:space="preserve">There are different ways Public Authorities can </w:t>
      </w:r>
      <w:r w:rsidR="005D72AC" w:rsidRPr="00C4793D">
        <w:rPr>
          <w:rFonts w:cstheme="minorHAnsi"/>
        </w:rPr>
        <w:t xml:space="preserve">connect </w:t>
      </w:r>
      <w:r w:rsidRPr="00C4793D">
        <w:rPr>
          <w:rFonts w:cstheme="minorHAnsi"/>
        </w:rPr>
        <w:t xml:space="preserve">to the </w:t>
      </w:r>
      <w:r w:rsidRPr="005F0943">
        <w:rPr>
          <w:rFonts w:cstheme="minorHAnsi"/>
        </w:rPr>
        <w:t>CISE</w:t>
      </w:r>
      <w:r w:rsidRPr="00C4793D">
        <w:rPr>
          <w:rFonts w:cstheme="minorHAnsi"/>
        </w:rPr>
        <w:t xml:space="preserve"> Network:</w:t>
      </w:r>
    </w:p>
    <w:p w14:paraId="1EB26FE9" w14:textId="0504C97C" w:rsidR="00D846DB" w:rsidRPr="00C4793D" w:rsidRDefault="00D846DB" w:rsidP="00B25D81">
      <w:pPr>
        <w:pStyle w:val="BN"/>
      </w:pPr>
      <w:r w:rsidRPr="00C4793D">
        <w:t xml:space="preserve">Public Authority directly connected to </w:t>
      </w:r>
      <w:r w:rsidRPr="005F0943">
        <w:t>CISE</w:t>
      </w:r>
      <w:r w:rsidRPr="00C4793D">
        <w:t xml:space="preserve"> with its own </w:t>
      </w:r>
      <w:r w:rsidR="00087A24">
        <w:t>N</w:t>
      </w:r>
      <w:r w:rsidRPr="00C4793D">
        <w:t>ode</w:t>
      </w:r>
      <w:r w:rsidR="007957B7" w:rsidRPr="00C4793D">
        <w:t xml:space="preserve"> (see Figure 7 below)</w:t>
      </w:r>
      <w:r w:rsidRPr="00C4793D">
        <w:t>:</w:t>
      </w:r>
    </w:p>
    <w:p w14:paraId="3E7BEE0C" w14:textId="77777777" w:rsidR="00D846DB" w:rsidRPr="00C4793D" w:rsidRDefault="00D846DB" w:rsidP="00B25D81">
      <w:pPr>
        <w:pStyle w:val="FL"/>
        <w:rPr>
          <w:rFonts w:cstheme="minorHAnsi"/>
        </w:rPr>
      </w:pPr>
      <w:r w:rsidRPr="00C4793D">
        <w:rPr>
          <w:noProof/>
          <w:lang w:eastAsia="en-GB"/>
        </w:rPr>
        <w:lastRenderedPageBreak/>
        <w:drawing>
          <wp:inline distT="0" distB="0" distL="0" distR="0" wp14:anchorId="0C3D3A07" wp14:editId="23E7DB29">
            <wp:extent cx="3540125" cy="2478855"/>
            <wp:effectExtent l="0" t="0" r="3175"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43040" cy="2480896"/>
                    </a:xfrm>
                    <a:prstGeom prst="rect">
                      <a:avLst/>
                    </a:prstGeom>
                    <a:noFill/>
                    <a:ln>
                      <a:noFill/>
                    </a:ln>
                  </pic:spPr>
                </pic:pic>
              </a:graphicData>
            </a:graphic>
          </wp:inline>
        </w:drawing>
      </w:r>
    </w:p>
    <w:p w14:paraId="572330AA" w14:textId="0DA89A22" w:rsidR="00B25D81" w:rsidRPr="00C4793D" w:rsidRDefault="00D846DB" w:rsidP="00B25D81">
      <w:pPr>
        <w:pStyle w:val="TF"/>
      </w:pPr>
      <w:r w:rsidRPr="00C4793D">
        <w:t xml:space="preserve">Figure 7: Public Authority directly connected to </w:t>
      </w:r>
      <w:r w:rsidRPr="005F0943">
        <w:t>CISE</w:t>
      </w:r>
      <w:r w:rsidRPr="00C4793D">
        <w:t xml:space="preserve"> with its o</w:t>
      </w:r>
      <w:r w:rsidRPr="00087A24">
        <w:t xml:space="preserve">wn </w:t>
      </w:r>
      <w:proofErr w:type="gramStart"/>
      <w:r w:rsidR="00087A24" w:rsidRPr="00087A24">
        <w:t>N</w:t>
      </w:r>
      <w:r w:rsidRPr="00087A24">
        <w:t>ode</w:t>
      </w:r>
      <w:proofErr w:type="gramEnd"/>
    </w:p>
    <w:p w14:paraId="64DE3B8A" w14:textId="36114A90" w:rsidR="00D846DB" w:rsidRPr="00C4793D" w:rsidRDefault="000D551A" w:rsidP="00B25D81">
      <w:pPr>
        <w:pStyle w:val="BN"/>
      </w:pPr>
      <w:r w:rsidRPr="00C4793D">
        <w:t xml:space="preserve">More than one </w:t>
      </w:r>
      <w:r w:rsidR="00D846DB" w:rsidRPr="00C4793D">
        <w:t>Public Authorit</w:t>
      </w:r>
      <w:r w:rsidR="00CA720E" w:rsidRPr="00C4793D">
        <w:t>y</w:t>
      </w:r>
      <w:r w:rsidR="00D846DB" w:rsidRPr="00C4793D">
        <w:t xml:space="preserve"> connected to </w:t>
      </w:r>
      <w:r w:rsidR="00D846DB" w:rsidRPr="005F0943">
        <w:t>CISE</w:t>
      </w:r>
      <w:r w:rsidR="00D846DB" w:rsidRPr="00C4793D">
        <w:t xml:space="preserve"> with </w:t>
      </w:r>
      <w:r w:rsidR="00AD1FF6" w:rsidRPr="00C4793D">
        <w:t>one sha</w:t>
      </w:r>
      <w:r w:rsidR="00AD1FF6" w:rsidRPr="00087A24">
        <w:t>red</w:t>
      </w:r>
      <w:r w:rsidR="00D846DB" w:rsidRPr="00087A24">
        <w:t xml:space="preserve"> </w:t>
      </w:r>
      <w:r w:rsidR="00087A24" w:rsidRPr="00087A24">
        <w:t>N</w:t>
      </w:r>
      <w:r w:rsidR="00D846DB" w:rsidRPr="00087A24">
        <w:t>ode and</w:t>
      </w:r>
      <w:r w:rsidR="00D846DB" w:rsidRPr="00C4793D">
        <w:t xml:space="preserve"> </w:t>
      </w:r>
      <w:r w:rsidR="00686B63" w:rsidRPr="00C4793D">
        <w:t xml:space="preserve">one or more </w:t>
      </w:r>
      <w:r w:rsidR="00D846DB" w:rsidRPr="00C4793D">
        <w:t>legacy systems</w:t>
      </w:r>
      <w:r w:rsidR="00E46310" w:rsidRPr="00C4793D">
        <w:t xml:space="preserve"> (</w:t>
      </w:r>
      <w:r w:rsidR="00E46310" w:rsidRPr="00C4793D">
        <w:rPr>
          <w:rFonts w:cs="Arial"/>
        </w:rPr>
        <w:t xml:space="preserve">see </w:t>
      </w:r>
      <w:r w:rsidR="00A35F38">
        <w:rPr>
          <w:rFonts w:cs="Arial"/>
        </w:rPr>
        <w:t>F</w:t>
      </w:r>
      <w:r w:rsidR="00E46310" w:rsidRPr="00C4793D">
        <w:rPr>
          <w:rFonts w:cs="Arial"/>
        </w:rPr>
        <w:t>igure 8 below)</w:t>
      </w:r>
      <w:r w:rsidR="00D846DB" w:rsidRPr="00C4793D">
        <w:t>:</w:t>
      </w:r>
    </w:p>
    <w:p w14:paraId="08579964" w14:textId="1C19116E" w:rsidR="00686B63" w:rsidRPr="00C4793D" w:rsidRDefault="00686B63" w:rsidP="00B25D81">
      <w:pPr>
        <w:pStyle w:val="B2"/>
      </w:pPr>
      <w:r w:rsidRPr="00C4793D">
        <w:t>The Node shall handle the routing between all Legacy systems connected to the Node via different Adaptors. Legacy systems may belong to</w:t>
      </w:r>
      <w:r w:rsidR="009579AE" w:rsidRPr="00C4793D">
        <w:t xml:space="preserve"> the</w:t>
      </w:r>
      <w:r w:rsidRPr="00C4793D">
        <w:t xml:space="preserve"> same Public Authority or different Public Authorities.</w:t>
      </w:r>
    </w:p>
    <w:p w14:paraId="654A13BC" w14:textId="223A1873" w:rsidR="00B1659A" w:rsidRPr="00C4793D" w:rsidRDefault="00B1659A" w:rsidP="00B25D81">
      <w:pPr>
        <w:pStyle w:val="FL"/>
        <w:rPr>
          <w:rFonts w:cstheme="minorHAnsi"/>
        </w:rPr>
      </w:pPr>
      <w:r w:rsidRPr="00C4793D">
        <w:rPr>
          <w:noProof/>
          <w:lang w:eastAsia="en-GB"/>
        </w:rPr>
        <w:drawing>
          <wp:inline distT="0" distB="0" distL="0" distR="0" wp14:anchorId="5AC2DAF5" wp14:editId="27E45065">
            <wp:extent cx="4533265" cy="2934230"/>
            <wp:effectExtent l="0" t="0" r="635"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42459" cy="2940181"/>
                    </a:xfrm>
                    <a:prstGeom prst="rect">
                      <a:avLst/>
                    </a:prstGeom>
                    <a:noFill/>
                    <a:ln>
                      <a:noFill/>
                    </a:ln>
                  </pic:spPr>
                </pic:pic>
              </a:graphicData>
            </a:graphic>
          </wp:inline>
        </w:drawing>
      </w:r>
    </w:p>
    <w:p w14:paraId="242EB953" w14:textId="10FA3F18" w:rsidR="00D846DB" w:rsidRPr="00C4793D" w:rsidRDefault="00D846DB" w:rsidP="00B25D81">
      <w:pPr>
        <w:pStyle w:val="TF"/>
      </w:pPr>
      <w:r w:rsidRPr="00C4793D">
        <w:t>Figure 8: Public Authorit</w:t>
      </w:r>
      <w:r w:rsidR="00686B63" w:rsidRPr="00C4793D">
        <w:t>ies</w:t>
      </w:r>
      <w:r w:rsidRPr="00C4793D">
        <w:t xml:space="preserve"> connected to </w:t>
      </w:r>
      <w:r w:rsidRPr="005F0943">
        <w:t>CISE</w:t>
      </w:r>
      <w:r w:rsidRPr="00C4793D">
        <w:t xml:space="preserve"> with </w:t>
      </w:r>
      <w:r w:rsidR="00686B63" w:rsidRPr="00C4793D">
        <w:t xml:space="preserve">a </w:t>
      </w:r>
      <w:r w:rsidR="00A974B8" w:rsidRPr="005F0943">
        <w:t>CISE</w:t>
      </w:r>
      <w:r w:rsidR="00686B63" w:rsidRPr="00C4793D">
        <w:t xml:space="preserve"> Node</w:t>
      </w:r>
    </w:p>
    <w:p w14:paraId="1D4CA3B2" w14:textId="693F9BD4" w:rsidR="00D846DB" w:rsidRPr="00C4793D" w:rsidRDefault="00D846DB" w:rsidP="00B25D81">
      <w:pPr>
        <w:pStyle w:val="BN"/>
      </w:pPr>
      <w:r w:rsidRPr="00C4793D">
        <w:t xml:space="preserve">Public authorities connected through a </w:t>
      </w:r>
      <w:r w:rsidR="00F714AD" w:rsidRPr="00C4793D">
        <w:t xml:space="preserve">National Information System </w:t>
      </w:r>
      <w:r w:rsidR="00E46310" w:rsidRPr="00C4793D">
        <w:t xml:space="preserve">(see </w:t>
      </w:r>
      <w:r w:rsidR="00A35F38">
        <w:t>F</w:t>
      </w:r>
      <w:r w:rsidR="00E46310" w:rsidRPr="00C4793D">
        <w:t>igure 9 below)</w:t>
      </w:r>
      <w:r w:rsidRPr="00C4793D">
        <w:t>:</w:t>
      </w:r>
    </w:p>
    <w:p w14:paraId="2030AED2" w14:textId="77777777" w:rsidR="00D846DB" w:rsidRPr="00C4793D" w:rsidRDefault="00D846DB" w:rsidP="00B25D81">
      <w:pPr>
        <w:pStyle w:val="B2"/>
      </w:pPr>
      <w:r w:rsidRPr="00C4793D">
        <w:t xml:space="preserve">The National Node shall handle the proper redistribution of data among the Legacy </w:t>
      </w:r>
      <w:proofErr w:type="gramStart"/>
      <w:r w:rsidRPr="00C4793D">
        <w:t>Systems;</w:t>
      </w:r>
      <w:proofErr w:type="gramEnd"/>
    </w:p>
    <w:p w14:paraId="06AF68E3" w14:textId="45E55008" w:rsidR="00D846DB" w:rsidRPr="00C4793D" w:rsidRDefault="00D846DB" w:rsidP="00B25D81">
      <w:pPr>
        <w:pStyle w:val="B2"/>
      </w:pPr>
      <w:r w:rsidRPr="00C4793D">
        <w:t xml:space="preserve">The Node shall give access to the National </w:t>
      </w:r>
      <w:r w:rsidR="00F714AD" w:rsidRPr="00C4793D">
        <w:t>Information System</w:t>
      </w:r>
      <w:r w:rsidRPr="00C4793D">
        <w:t>.</w:t>
      </w:r>
    </w:p>
    <w:p w14:paraId="12578198" w14:textId="19ED5FCC" w:rsidR="00D846DB" w:rsidRPr="00C4793D" w:rsidRDefault="00A974B8" w:rsidP="00B25D81">
      <w:pPr>
        <w:pStyle w:val="B2"/>
      </w:pPr>
      <w:r w:rsidRPr="00C4793D">
        <w:t xml:space="preserve">The National </w:t>
      </w:r>
      <w:r w:rsidR="00F714AD" w:rsidRPr="00C4793D">
        <w:t xml:space="preserve">Information System </w:t>
      </w:r>
      <w:r w:rsidRPr="00C4793D">
        <w:t xml:space="preserve">shall be connected to the </w:t>
      </w:r>
      <w:r w:rsidRPr="005F0943">
        <w:t>CISE</w:t>
      </w:r>
      <w:r w:rsidRPr="00C4793D">
        <w:t xml:space="preserve"> Node with one single Adaptor</w:t>
      </w:r>
      <w:r w:rsidR="006477ED" w:rsidRPr="00C4793D">
        <w:t>.</w:t>
      </w:r>
    </w:p>
    <w:p w14:paraId="42134F61" w14:textId="6F13D6C1" w:rsidR="00D846DB" w:rsidRPr="00C4793D" w:rsidRDefault="00FC5B8F" w:rsidP="00B25D81">
      <w:pPr>
        <w:pStyle w:val="FL"/>
        <w:rPr>
          <w:rFonts w:cstheme="minorHAnsi"/>
        </w:rPr>
      </w:pPr>
      <w:r w:rsidRPr="00C4793D">
        <w:rPr>
          <w:noProof/>
          <w:lang w:eastAsia="en-GB"/>
        </w:rPr>
        <w:lastRenderedPageBreak/>
        <w:drawing>
          <wp:inline distT="0" distB="0" distL="0" distR="0" wp14:anchorId="34442DC1" wp14:editId="5E5FA0EE">
            <wp:extent cx="6120765" cy="2911614"/>
            <wp:effectExtent l="0" t="0" r="0" b="317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0765" cy="2911614"/>
                    </a:xfrm>
                    <a:prstGeom prst="rect">
                      <a:avLst/>
                    </a:prstGeom>
                    <a:noFill/>
                    <a:ln>
                      <a:noFill/>
                    </a:ln>
                  </pic:spPr>
                </pic:pic>
              </a:graphicData>
            </a:graphic>
          </wp:inline>
        </w:drawing>
      </w:r>
    </w:p>
    <w:p w14:paraId="0674E818" w14:textId="6D943B65" w:rsidR="00291928" w:rsidRPr="00C4793D" w:rsidRDefault="00D846DB" w:rsidP="00B25D81">
      <w:pPr>
        <w:pStyle w:val="TF"/>
      </w:pPr>
      <w:r w:rsidRPr="00C4793D">
        <w:t xml:space="preserve">Figure 9: Public authorities connected through a </w:t>
      </w:r>
      <w:r w:rsidR="00F714AD" w:rsidRPr="00C4793D">
        <w:t>N</w:t>
      </w:r>
      <w:r w:rsidRPr="00C4793D">
        <w:t xml:space="preserve">ational </w:t>
      </w:r>
      <w:r w:rsidR="00F714AD" w:rsidRPr="00C4793D">
        <w:t>Information System</w:t>
      </w:r>
    </w:p>
    <w:p w14:paraId="1159B747" w14:textId="310093AC" w:rsidR="00291928" w:rsidRPr="00C4793D" w:rsidRDefault="00D846DB" w:rsidP="00291928">
      <w:pPr>
        <w:pStyle w:val="BN"/>
      </w:pPr>
      <w:r w:rsidRPr="00C4793D">
        <w:t xml:space="preserve">Public authorities connected through a Regional </w:t>
      </w:r>
      <w:r w:rsidR="00FC5B8F" w:rsidRPr="00C4793D">
        <w:t>Information System</w:t>
      </w:r>
      <w:r w:rsidR="00E46310" w:rsidRPr="00C4793D">
        <w:t xml:space="preserve"> (see </w:t>
      </w:r>
      <w:r w:rsidR="00A35F38">
        <w:t>F</w:t>
      </w:r>
      <w:r w:rsidR="00E46310" w:rsidRPr="00C4793D">
        <w:t>igure</w:t>
      </w:r>
      <w:r w:rsidR="001F6F32">
        <w:t xml:space="preserve"> </w:t>
      </w:r>
      <w:r w:rsidR="00E46310" w:rsidRPr="00C4793D">
        <w:t>10 below)</w:t>
      </w:r>
      <w:r w:rsidRPr="00C4793D">
        <w:t>:</w:t>
      </w:r>
    </w:p>
    <w:p w14:paraId="769BB4EF" w14:textId="38710D8A" w:rsidR="00D846DB" w:rsidRPr="00C4793D" w:rsidRDefault="009D68FA" w:rsidP="00B25D81">
      <w:pPr>
        <w:pStyle w:val="B2"/>
      </w:pPr>
      <w:r w:rsidRPr="00C4793D">
        <w:t xml:space="preserve">The </w:t>
      </w:r>
      <w:r w:rsidR="00FC5B8F" w:rsidRPr="00C4793D">
        <w:rPr>
          <w:rFonts w:cs="Arial"/>
        </w:rPr>
        <w:t xml:space="preserve">Regional Information System </w:t>
      </w:r>
      <w:r w:rsidRPr="00C4793D">
        <w:t xml:space="preserve">shall be connected to the </w:t>
      </w:r>
      <w:r w:rsidRPr="005F0943">
        <w:t>CISE</w:t>
      </w:r>
      <w:r w:rsidRPr="00C4793D">
        <w:t xml:space="preserve"> Node with one single Adaptor</w:t>
      </w:r>
      <w:r w:rsidR="001F6F32">
        <w:t>.</w:t>
      </w:r>
    </w:p>
    <w:p w14:paraId="4E791EEC" w14:textId="18F18084" w:rsidR="00D846DB" w:rsidRPr="00C4793D" w:rsidRDefault="0012372B" w:rsidP="00B25D81">
      <w:pPr>
        <w:pStyle w:val="FL"/>
        <w:rPr>
          <w:rFonts w:cs="Arial"/>
        </w:rPr>
      </w:pPr>
      <w:r w:rsidRPr="00C4793D">
        <w:rPr>
          <w:noProof/>
          <w:lang w:eastAsia="en-GB"/>
        </w:rPr>
        <w:drawing>
          <wp:inline distT="0" distB="0" distL="0" distR="0" wp14:anchorId="52E0BC98" wp14:editId="1043CA48">
            <wp:extent cx="6120765" cy="3668599"/>
            <wp:effectExtent l="0" t="0" r="0" b="8255"/>
            <wp:docPr id="214" name="Immagin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0765" cy="3668599"/>
                    </a:xfrm>
                    <a:prstGeom prst="rect">
                      <a:avLst/>
                    </a:prstGeom>
                    <a:noFill/>
                    <a:ln>
                      <a:noFill/>
                    </a:ln>
                  </pic:spPr>
                </pic:pic>
              </a:graphicData>
            </a:graphic>
          </wp:inline>
        </w:drawing>
      </w:r>
    </w:p>
    <w:p w14:paraId="0F3A54A1" w14:textId="03F07C37" w:rsidR="00D846DB" w:rsidRPr="00C4793D" w:rsidRDefault="00D846DB" w:rsidP="00B25D81">
      <w:pPr>
        <w:pStyle w:val="TF"/>
      </w:pPr>
      <w:r w:rsidRPr="00C4793D">
        <w:t xml:space="preserve">Figure 10: Public authorities connected through a Regional </w:t>
      </w:r>
      <w:r w:rsidR="00FC5B8F" w:rsidRPr="00C4793D">
        <w:t>Information System</w:t>
      </w:r>
    </w:p>
    <w:p w14:paraId="2790FDC1" w14:textId="3CB1B75C" w:rsidR="00291928" w:rsidRPr="00C4793D" w:rsidRDefault="00325687" w:rsidP="00B25D81">
      <w:r w:rsidRPr="005F0943">
        <w:t>CISE</w:t>
      </w:r>
      <w:r w:rsidRPr="00C4793D">
        <w:t xml:space="preserve"> is a Public Information Sharing Environment as </w:t>
      </w:r>
      <w:r w:rsidRPr="005F0943">
        <w:t>it</w:t>
      </w:r>
      <w:r w:rsidRPr="00C4793D">
        <w:t xml:space="preserve"> manages information that can be accessed by a </w:t>
      </w:r>
      <w:proofErr w:type="gramStart"/>
      <w:r w:rsidRPr="00C4793D">
        <w:t>Sector</w:t>
      </w:r>
      <w:proofErr w:type="gramEnd"/>
      <w:r w:rsidRPr="00C4793D">
        <w:t xml:space="preserve"> and </w:t>
      </w:r>
      <w:r w:rsidRPr="005F0943">
        <w:t>it</w:t>
      </w:r>
      <w:r w:rsidRPr="00C4793D">
        <w:t xml:space="preserve"> shall </w:t>
      </w:r>
      <w:r w:rsidR="00D846DB" w:rsidRPr="00C4793D">
        <w:t>not affect the functionalities of the operational information systems belonging to the participating Public Authorities or of the European existing sectorial information systems</w:t>
      </w:r>
      <w:r w:rsidR="00937668" w:rsidRPr="00C4793D">
        <w:t>.</w:t>
      </w:r>
    </w:p>
    <w:p w14:paraId="3983677A" w14:textId="375B47BB" w:rsidR="00325687" w:rsidRPr="00C4793D" w:rsidRDefault="00081364" w:rsidP="00D846DB">
      <w:pPr>
        <w:rPr>
          <w:rFonts w:cs="Arial"/>
        </w:rPr>
      </w:pPr>
      <w:r w:rsidRPr="00C4793D">
        <w:rPr>
          <w:rFonts w:cs="Arial"/>
        </w:rPr>
        <w:t>Figure</w:t>
      </w:r>
      <w:r w:rsidR="003E41AB" w:rsidRPr="00C4793D">
        <w:rPr>
          <w:rFonts w:cs="Arial"/>
        </w:rPr>
        <w:t xml:space="preserve"> 11 shows the end-to-end vision, reporting all </w:t>
      </w:r>
      <w:r w:rsidRPr="00C4793D">
        <w:rPr>
          <w:rFonts w:cs="Arial"/>
        </w:rPr>
        <w:t xml:space="preserve">the previously described configurations. </w:t>
      </w:r>
    </w:p>
    <w:p w14:paraId="508D7CB8" w14:textId="3E1BD44D" w:rsidR="00B1659A" w:rsidRPr="00C4793D" w:rsidRDefault="0012372B" w:rsidP="00B25D81">
      <w:pPr>
        <w:pStyle w:val="FL"/>
        <w:rPr>
          <w:rFonts w:cs="Arial"/>
        </w:rPr>
      </w:pPr>
      <w:r w:rsidRPr="00C4793D">
        <w:rPr>
          <w:noProof/>
          <w:lang w:eastAsia="en-GB"/>
        </w:rPr>
        <w:lastRenderedPageBreak/>
        <w:drawing>
          <wp:inline distT="0" distB="0" distL="0" distR="0" wp14:anchorId="2B51FF8E" wp14:editId="410E582F">
            <wp:extent cx="6120765" cy="4179232"/>
            <wp:effectExtent l="0" t="0" r="0" b="0"/>
            <wp:docPr id="215" name="Immagin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20765" cy="4179232"/>
                    </a:xfrm>
                    <a:prstGeom prst="rect">
                      <a:avLst/>
                    </a:prstGeom>
                    <a:noFill/>
                    <a:ln>
                      <a:noFill/>
                    </a:ln>
                  </pic:spPr>
                </pic:pic>
              </a:graphicData>
            </a:graphic>
          </wp:inline>
        </w:drawing>
      </w:r>
    </w:p>
    <w:p w14:paraId="569831BE" w14:textId="7D85462E" w:rsidR="003D030B" w:rsidRPr="00C4793D" w:rsidRDefault="00D846DB" w:rsidP="00B25D81">
      <w:pPr>
        <w:pStyle w:val="TF"/>
      </w:pPr>
      <w:r w:rsidRPr="00C4793D">
        <w:t xml:space="preserve">Figure 11: </w:t>
      </w:r>
      <w:r w:rsidR="00671799" w:rsidRPr="00C4793D">
        <w:t>End-to-end vision</w:t>
      </w:r>
    </w:p>
    <w:p w14:paraId="3EF1BA89" w14:textId="36759118" w:rsidR="00AA23E7" w:rsidRPr="00C4793D" w:rsidRDefault="00B21FE3" w:rsidP="00BB2F37">
      <w:pPr>
        <w:pStyle w:val="Heading2"/>
      </w:pPr>
      <w:bookmarkStart w:id="93" w:name="_Toc71035436"/>
      <w:bookmarkStart w:id="94" w:name="_Toc71115846"/>
      <w:bookmarkStart w:id="95" w:name="_Toc71618912"/>
      <w:bookmarkStart w:id="96" w:name="_Toc128743342"/>
      <w:r w:rsidRPr="00C4793D">
        <w:t>5.</w:t>
      </w:r>
      <w:r w:rsidR="00500D22" w:rsidRPr="00C4793D">
        <w:t>2</w:t>
      </w:r>
      <w:r w:rsidRPr="00C4793D">
        <w:tab/>
        <w:t>Network Architecture</w:t>
      </w:r>
      <w:bookmarkEnd w:id="93"/>
      <w:bookmarkEnd w:id="94"/>
      <w:bookmarkEnd w:id="95"/>
      <w:bookmarkEnd w:id="96"/>
    </w:p>
    <w:p w14:paraId="6D34DFBF" w14:textId="716EF0EE" w:rsidR="00505892" w:rsidRPr="00C4793D" w:rsidRDefault="00505892" w:rsidP="00BB2F37">
      <w:pPr>
        <w:pStyle w:val="Heading3"/>
      </w:pPr>
      <w:bookmarkStart w:id="97" w:name="_Toc71035437"/>
      <w:bookmarkStart w:id="98" w:name="_Toc71115847"/>
      <w:bookmarkStart w:id="99" w:name="_Toc71618913"/>
      <w:bookmarkStart w:id="100" w:name="_Toc128743343"/>
      <w:r w:rsidRPr="00C4793D">
        <w:t>5.2.1</w:t>
      </w:r>
      <w:r w:rsidR="00B25D81" w:rsidRPr="00C4793D">
        <w:tab/>
      </w:r>
      <w:r w:rsidRPr="00C4793D">
        <w:t>General Requirements</w:t>
      </w:r>
      <w:bookmarkEnd w:id="97"/>
      <w:bookmarkEnd w:id="98"/>
      <w:bookmarkEnd w:id="99"/>
      <w:bookmarkEnd w:id="100"/>
    </w:p>
    <w:p w14:paraId="30A15197" w14:textId="3CB5D213" w:rsidR="00B21FE3" w:rsidRPr="00C4793D" w:rsidRDefault="00AA23E7" w:rsidP="00B25D81">
      <w:r w:rsidRPr="00C4793D">
        <w:t>The network architecture shall implement the requirements [Fun-Arc-02], [Fun-Arc-03]</w:t>
      </w:r>
      <w:r w:rsidR="00427A21" w:rsidRPr="00C4793D">
        <w:t xml:space="preserve">, [Fun-Arc-03] </w:t>
      </w:r>
      <w:r w:rsidRPr="00C4793D">
        <w:t>defined in clause</w:t>
      </w:r>
      <w:r w:rsidR="00A665D5" w:rsidRPr="00C4793D">
        <w:t> </w:t>
      </w:r>
      <w:r w:rsidRPr="00C4793D">
        <w:t>5.1, [Fun-</w:t>
      </w:r>
      <w:r w:rsidR="00427A21" w:rsidRPr="005F0943">
        <w:t>I</w:t>
      </w:r>
      <w:r w:rsidRPr="005F0943">
        <w:t>AA</w:t>
      </w:r>
      <w:r w:rsidRPr="00C4793D">
        <w:t>-05] defined in clause 5.2.4</w:t>
      </w:r>
      <w:r w:rsidR="00762BF6" w:rsidRPr="00C4793D">
        <w:t>,</w:t>
      </w:r>
      <w:r w:rsidR="00CE06CB">
        <w:t xml:space="preserve"> </w:t>
      </w:r>
      <w:r w:rsidRPr="00C4793D">
        <w:t>[Fun-</w:t>
      </w:r>
      <w:r w:rsidRPr="005F0943">
        <w:t>NC</w:t>
      </w:r>
      <w:r w:rsidRPr="00C4793D">
        <w:t>-01], [Fun-</w:t>
      </w:r>
      <w:r w:rsidRPr="005F0943">
        <w:t>NC</w:t>
      </w:r>
      <w:r w:rsidRPr="00C4793D">
        <w:t>-02], [Fun-</w:t>
      </w:r>
      <w:r w:rsidRPr="005F0943">
        <w:t>NC</w:t>
      </w:r>
      <w:r w:rsidRPr="00C4793D">
        <w:t>-03] defined in clause 5.2.2</w:t>
      </w:r>
      <w:r w:rsidR="00427A21" w:rsidRPr="00C4793D">
        <w:t xml:space="preserve"> </w:t>
      </w:r>
      <w:r w:rsidR="00762BF6" w:rsidRPr="00C4793D">
        <w:t>and [Fun-</w:t>
      </w:r>
      <w:r w:rsidR="00762BF6" w:rsidRPr="005F0943">
        <w:t>MR</w:t>
      </w:r>
      <w:r w:rsidR="00762BF6" w:rsidRPr="00C4793D">
        <w:t>-01]</w:t>
      </w:r>
      <w:r w:rsidR="00CE06CB">
        <w:t>,</w:t>
      </w:r>
      <w:r w:rsidR="00762BF6" w:rsidRPr="00C4793D">
        <w:t xml:space="preserve"> [Fun-</w:t>
      </w:r>
      <w:r w:rsidR="00762BF6" w:rsidRPr="005F0943">
        <w:t>MR</w:t>
      </w:r>
      <w:r w:rsidR="00762BF6" w:rsidRPr="00C4793D">
        <w:t>-02], [Fun-</w:t>
      </w:r>
      <w:r w:rsidR="00762BF6" w:rsidRPr="005F0943">
        <w:t>MR</w:t>
      </w:r>
      <w:r w:rsidR="00762BF6" w:rsidRPr="00C4793D">
        <w:t>-03], [Fun-</w:t>
      </w:r>
      <w:r w:rsidR="00762BF6" w:rsidRPr="005F0943">
        <w:t>MR</w:t>
      </w:r>
      <w:r w:rsidR="00762BF6" w:rsidRPr="00C4793D">
        <w:t>-04], [Fun-</w:t>
      </w:r>
      <w:r w:rsidR="00762BF6" w:rsidRPr="005F0943">
        <w:t>MR</w:t>
      </w:r>
      <w:r w:rsidR="00762BF6" w:rsidRPr="00C4793D">
        <w:t>-05], [Fun-</w:t>
      </w:r>
      <w:r w:rsidR="00762BF6" w:rsidRPr="005F0943">
        <w:t>MR</w:t>
      </w:r>
      <w:r w:rsidR="00762BF6" w:rsidRPr="00C4793D">
        <w:t>-06] defined in clause 5.2.3</w:t>
      </w:r>
      <w:r w:rsidR="00575704" w:rsidRPr="00C4793D">
        <w:t xml:space="preserve"> </w:t>
      </w:r>
      <w:r w:rsidR="00A665D5" w:rsidRPr="00C4793D">
        <w:t xml:space="preserve">of </w:t>
      </w:r>
      <w:r w:rsidR="00A665D5" w:rsidRPr="005F0943">
        <w:t>ETSI GS CDM 002 </w:t>
      </w:r>
      <w:r w:rsidR="00575704" w:rsidRPr="005F0943">
        <w:t>[</w:t>
      </w:r>
      <w:r w:rsidR="00575704" w:rsidRPr="005F0943">
        <w:fldChar w:fldCharType="begin"/>
      </w:r>
      <w:r w:rsidR="00575704" w:rsidRPr="005F0943">
        <w:instrText xml:space="preserve">REF REF_GSCDM002 \h </w:instrText>
      </w:r>
      <w:r w:rsidR="00575704" w:rsidRPr="005F0943">
        <w:fldChar w:fldCharType="separate"/>
      </w:r>
      <w:r w:rsidR="00575704" w:rsidRPr="005F0943">
        <w:t>1</w:t>
      </w:r>
      <w:r w:rsidR="00575704" w:rsidRPr="005F0943">
        <w:fldChar w:fldCharType="end"/>
      </w:r>
      <w:r w:rsidR="00575704" w:rsidRPr="005F0943">
        <w:t>]</w:t>
      </w:r>
      <w:r w:rsidR="00762BF6" w:rsidRPr="00C4793D">
        <w:t>.</w:t>
      </w:r>
    </w:p>
    <w:p w14:paraId="500FC73F" w14:textId="73C2FE9B" w:rsidR="004B29B2" w:rsidRPr="00D04DBA" w:rsidRDefault="004B29B2" w:rsidP="004B29B2">
      <w:pPr>
        <w:pStyle w:val="Heading3"/>
      </w:pPr>
      <w:bookmarkStart w:id="101" w:name="_Toc71035438"/>
      <w:bookmarkStart w:id="102" w:name="_Toc71115848"/>
      <w:bookmarkStart w:id="103" w:name="_Toc71618914"/>
      <w:bookmarkStart w:id="104" w:name="_Toc128743344"/>
      <w:r w:rsidRPr="00D04DBA">
        <w:t>5.2.</w:t>
      </w:r>
      <w:r w:rsidR="00505892" w:rsidRPr="00D04DBA">
        <w:t>2</w:t>
      </w:r>
      <w:r w:rsidRPr="00D04DBA">
        <w:tab/>
        <w:t xml:space="preserve">The </w:t>
      </w:r>
      <w:r w:rsidR="00087A24">
        <w:t>A</w:t>
      </w:r>
      <w:r w:rsidRPr="00D04DBA">
        <w:t>daptor-</w:t>
      </w:r>
      <w:r w:rsidR="00087A24">
        <w:t>N</w:t>
      </w:r>
      <w:r w:rsidRPr="00D04DBA">
        <w:t>ode interface</w:t>
      </w:r>
      <w:bookmarkEnd w:id="101"/>
      <w:bookmarkEnd w:id="102"/>
      <w:bookmarkEnd w:id="103"/>
      <w:bookmarkEnd w:id="104"/>
    </w:p>
    <w:p w14:paraId="4E2F32B5" w14:textId="408953D5" w:rsidR="00B00C97" w:rsidRPr="00D04DBA" w:rsidRDefault="007A77C3" w:rsidP="00B25D81">
      <w:r w:rsidRPr="00D04DBA">
        <w:t xml:space="preserve">The Adaptor is the bridge between the Legacy System and the Infrastructure Services (available in the </w:t>
      </w:r>
      <w:r w:rsidR="00C82C4C">
        <w:t>N</w:t>
      </w:r>
      <w:r w:rsidRPr="00D04DBA">
        <w:t xml:space="preserve">ode). </w:t>
      </w:r>
    </w:p>
    <w:p w14:paraId="78F2657E" w14:textId="17EB6CE4" w:rsidR="007A77C3" w:rsidRPr="00D04DBA" w:rsidRDefault="007A77C3" w:rsidP="00B25D81">
      <w:r w:rsidRPr="00D04DBA">
        <w:t xml:space="preserve">As such, </w:t>
      </w:r>
      <w:r w:rsidR="004F19CC" w:rsidRPr="00D04DBA">
        <w:t>the Adaptor</w:t>
      </w:r>
      <w:r w:rsidRPr="00D04DBA">
        <w:t xml:space="preserve"> shall have two integrations points</w:t>
      </w:r>
      <w:r w:rsidR="00C124D8" w:rsidRPr="00D04DBA">
        <w:t xml:space="preserve"> towards the Node</w:t>
      </w:r>
      <w:r w:rsidR="00B00C97" w:rsidRPr="00D04DBA">
        <w:t>:</w:t>
      </w:r>
      <w:r w:rsidRPr="00D04DBA">
        <w:t xml:space="preserve"> the outbound for send</w:t>
      </w:r>
      <w:r w:rsidR="00C124D8" w:rsidRPr="00D04DBA">
        <w:t>ing</w:t>
      </w:r>
      <w:r w:rsidRPr="00D04DBA">
        <w:t xml:space="preserve"> messages and the inbound, </w:t>
      </w:r>
      <w:r w:rsidR="00C124D8" w:rsidRPr="00D04DBA">
        <w:t xml:space="preserve">for receiving </w:t>
      </w:r>
      <w:r w:rsidRPr="00D04DBA">
        <w:t>messages.</w:t>
      </w:r>
    </w:p>
    <w:p w14:paraId="7DE50B18" w14:textId="2DCA01E1" w:rsidR="00B0089C" w:rsidRPr="00D04DBA" w:rsidRDefault="00B0089C" w:rsidP="00B25D81">
      <w:r w:rsidRPr="00D04DBA">
        <w:t>The Adaptor communicate</w:t>
      </w:r>
      <w:r w:rsidR="00163194" w:rsidRPr="00D04DBA">
        <w:t>s</w:t>
      </w:r>
      <w:r w:rsidRPr="00D04DBA">
        <w:t xml:space="preserve"> with the </w:t>
      </w:r>
      <w:r w:rsidRPr="005F0943">
        <w:t>CISE</w:t>
      </w:r>
      <w:r w:rsidRPr="00D04DBA">
        <w:t xml:space="preserve"> Network (and vice versa) through the </w:t>
      </w:r>
      <w:r w:rsidR="00587F4A" w:rsidRPr="00D04DBA">
        <w:t>"</w:t>
      </w:r>
      <w:r w:rsidR="004F19CC" w:rsidRPr="005F0943">
        <w:t>CISE</w:t>
      </w:r>
      <w:r w:rsidR="004F19CC" w:rsidRPr="00D04DBA">
        <w:t xml:space="preserve"> Message Service </w:t>
      </w:r>
      <w:r w:rsidRPr="00D04DBA">
        <w:t>Interface</w:t>
      </w:r>
      <w:r w:rsidR="00587F4A" w:rsidRPr="00D04DBA">
        <w:t>"</w:t>
      </w:r>
      <w:r w:rsidRPr="00D04DBA">
        <w:t xml:space="preserve"> </w:t>
      </w:r>
      <w:r w:rsidR="004F19CC" w:rsidRPr="00D04DBA">
        <w:t>of the Node using</w:t>
      </w:r>
      <w:r w:rsidRPr="00D04DBA">
        <w:t xml:space="preserve"> a </w:t>
      </w:r>
      <w:r w:rsidRPr="005F0943">
        <w:t>SOAP</w:t>
      </w:r>
      <w:r w:rsidR="004F19CC" w:rsidRPr="00D04DBA">
        <w:t xml:space="preserve"> or </w:t>
      </w:r>
      <w:r w:rsidRPr="005F0943">
        <w:t>REST</w:t>
      </w:r>
      <w:r w:rsidRPr="00D04DBA">
        <w:t xml:space="preserve"> </w:t>
      </w:r>
      <w:r w:rsidR="004F19CC" w:rsidRPr="00D04DBA">
        <w:t>protocol.</w:t>
      </w:r>
      <w:r w:rsidRPr="00D04DBA">
        <w:t xml:space="preserve"> </w:t>
      </w:r>
    </w:p>
    <w:p w14:paraId="18481A27" w14:textId="6068751E" w:rsidR="00873B9E" w:rsidRPr="00D04DBA" w:rsidRDefault="00B0089C" w:rsidP="00B25D81">
      <w:r w:rsidRPr="00D04DBA">
        <w:t>The Node shall support</w:t>
      </w:r>
      <w:r w:rsidR="004F19CC" w:rsidRPr="00D04DBA">
        <w:t xml:space="preserve"> both</w:t>
      </w:r>
      <w:r w:rsidRPr="00D04DBA">
        <w:t xml:space="preserve"> </w:t>
      </w:r>
      <w:r w:rsidRPr="005F0943">
        <w:t>SOAP</w:t>
      </w:r>
      <w:r w:rsidRPr="00D04DBA">
        <w:t xml:space="preserve"> and </w:t>
      </w:r>
      <w:r w:rsidRPr="005F0943">
        <w:t>REST</w:t>
      </w:r>
      <w:r w:rsidRPr="00D04DBA">
        <w:t xml:space="preserve"> protocols</w:t>
      </w:r>
      <w:r w:rsidR="004F19CC" w:rsidRPr="00D04DBA">
        <w:t xml:space="preserve"> for the communication with the Adaptor</w:t>
      </w:r>
      <w:r w:rsidRPr="00D04DBA">
        <w:t>.</w:t>
      </w:r>
    </w:p>
    <w:p w14:paraId="69304F5C" w14:textId="56F7013D" w:rsidR="00873B9E" w:rsidRPr="00D04DBA" w:rsidRDefault="00873B9E" w:rsidP="00B25D81">
      <w:r w:rsidRPr="00D04DBA">
        <w:t xml:space="preserve">The Interface Services </w:t>
      </w:r>
      <w:r w:rsidR="00B00C97" w:rsidRPr="00D04DBA">
        <w:t>shall be</w:t>
      </w:r>
      <w:r w:rsidRPr="00D04DBA">
        <w:t xml:space="preserve"> available through a single generic Web Service interface that has a single operation supporting every message exchange pattern as well as every operational service type.</w:t>
      </w:r>
    </w:p>
    <w:p w14:paraId="2CECF66D" w14:textId="77777777" w:rsidR="006E5E2D" w:rsidRPr="00D04DBA" w:rsidRDefault="00873B9E" w:rsidP="00B25D81">
      <w:r w:rsidRPr="00D04DBA">
        <w:t xml:space="preserve">The Adaptor </w:t>
      </w:r>
      <w:r w:rsidR="006E5E2D" w:rsidRPr="00D04DBA">
        <w:t>shall</w:t>
      </w:r>
      <w:r w:rsidRPr="00D04DBA">
        <w:t xml:space="preserve"> implement the </w:t>
      </w:r>
      <w:proofErr w:type="spellStart"/>
      <w:r w:rsidRPr="00D04DBA">
        <w:t>CISEMessageService</w:t>
      </w:r>
      <w:proofErr w:type="spellEnd"/>
      <w:r w:rsidRPr="00D04DBA">
        <w:t xml:space="preserve"> interface needed to communicate with the </w:t>
      </w:r>
      <w:r w:rsidRPr="005F0943">
        <w:t>CISE</w:t>
      </w:r>
      <w:r w:rsidRPr="00D04DBA">
        <w:t xml:space="preserve"> Node</w:t>
      </w:r>
      <w:r w:rsidR="006E5E2D" w:rsidRPr="00D04DBA">
        <w:t>.</w:t>
      </w:r>
    </w:p>
    <w:p w14:paraId="7336CCA8" w14:textId="74C9929A" w:rsidR="00873B9E" w:rsidRPr="00C4793D" w:rsidRDefault="00873B9E" w:rsidP="00B25D81">
      <w:r w:rsidRPr="00D04DBA">
        <w:t xml:space="preserve">The choice to use the </w:t>
      </w:r>
      <w:r w:rsidRPr="005F0943">
        <w:t>SOAP</w:t>
      </w:r>
      <w:r w:rsidR="00D9254C" w:rsidRPr="00D04DBA">
        <w:t xml:space="preserve"> </w:t>
      </w:r>
      <w:r w:rsidRPr="00D04DBA">
        <w:t xml:space="preserve">or </w:t>
      </w:r>
      <w:r w:rsidRPr="005F0943">
        <w:t>REST</w:t>
      </w:r>
      <w:r w:rsidRPr="00D04DBA">
        <w:t xml:space="preserve"> interface is a decision of the Adaptor but </w:t>
      </w:r>
      <w:r w:rsidR="006E5E2D" w:rsidRPr="00D04DBA">
        <w:t>shall</w:t>
      </w:r>
      <w:r w:rsidRPr="00D04DBA">
        <w:t xml:space="preserve"> be set during the service registration in the Node</w:t>
      </w:r>
      <w:r w:rsidR="006E5E2D" w:rsidRPr="00D04DBA">
        <w:t>.</w:t>
      </w:r>
    </w:p>
    <w:p w14:paraId="3BB928AC" w14:textId="6E6130BE" w:rsidR="003C171C" w:rsidRPr="00C4793D" w:rsidRDefault="00163194" w:rsidP="00B25D81">
      <w:pPr>
        <w:pStyle w:val="NO"/>
      </w:pPr>
      <w:r w:rsidRPr="00C4793D">
        <w:lastRenderedPageBreak/>
        <w:t>NOTE</w:t>
      </w:r>
      <w:r w:rsidR="00C124D8" w:rsidRPr="00C4793D">
        <w:t xml:space="preserve"> 1</w:t>
      </w:r>
      <w:r w:rsidRPr="00C4793D">
        <w:t>:</w:t>
      </w:r>
      <w:r w:rsidR="00B25D81" w:rsidRPr="00C4793D">
        <w:tab/>
      </w:r>
      <w:r w:rsidRPr="005F0943">
        <w:t>SOAP</w:t>
      </w:r>
      <w:r w:rsidRPr="00C4793D">
        <w:t xml:space="preserve"> is </w:t>
      </w:r>
      <w:r w:rsidRPr="005F0943">
        <w:t>XML</w:t>
      </w:r>
      <w:r w:rsidRPr="00C4793D">
        <w:t xml:space="preserve"> based protocol that consists of four parts: </w:t>
      </w:r>
    </w:p>
    <w:p w14:paraId="5B85BB22" w14:textId="027359B7" w:rsidR="003C171C" w:rsidRPr="00C4793D" w:rsidRDefault="00163194" w:rsidP="00B25D81">
      <w:pPr>
        <w:pStyle w:val="B2"/>
      </w:pPr>
      <w:r w:rsidRPr="00C4793D">
        <w:t>envelope that defines a framework for describing what is in a</w:t>
      </w:r>
      <w:r w:rsidR="003C171C" w:rsidRPr="00C4793D">
        <w:t xml:space="preserve"> message and how to process </w:t>
      </w:r>
      <w:proofErr w:type="gramStart"/>
      <w:r w:rsidR="003C171C" w:rsidRPr="005F0943">
        <w:t>it</w:t>
      </w:r>
      <w:r w:rsidR="003C171C" w:rsidRPr="00C4793D">
        <w:t>;</w:t>
      </w:r>
      <w:proofErr w:type="gramEnd"/>
    </w:p>
    <w:p w14:paraId="3E43877E" w14:textId="0C07EF27" w:rsidR="003C171C" w:rsidRPr="00C4793D" w:rsidRDefault="00163194" w:rsidP="00B25D81">
      <w:pPr>
        <w:pStyle w:val="B2"/>
      </w:pPr>
      <w:r w:rsidRPr="00C4793D">
        <w:t xml:space="preserve">set of encoding rules for expressing instances of application-defined data </w:t>
      </w:r>
      <w:proofErr w:type="gramStart"/>
      <w:r w:rsidRPr="00C4793D">
        <w:t>types</w:t>
      </w:r>
      <w:r w:rsidR="003C171C" w:rsidRPr="00C4793D">
        <w:t>;</w:t>
      </w:r>
      <w:proofErr w:type="gramEnd"/>
    </w:p>
    <w:p w14:paraId="753AF0FC" w14:textId="68D6F6F2" w:rsidR="003C171C" w:rsidRPr="00C4793D" w:rsidRDefault="00163194" w:rsidP="00B25D81">
      <w:pPr>
        <w:pStyle w:val="B2"/>
      </w:pPr>
      <w:r w:rsidRPr="00C4793D">
        <w:t>convention for representing remote procedure calls and responses</w:t>
      </w:r>
      <w:r w:rsidR="001F6F32">
        <w:t>;</w:t>
      </w:r>
      <w:r w:rsidRPr="00C4793D">
        <w:t xml:space="preserve"> and </w:t>
      </w:r>
    </w:p>
    <w:p w14:paraId="4445BCC4" w14:textId="440B9074" w:rsidR="00044B20" w:rsidRPr="00C4793D" w:rsidRDefault="00163194" w:rsidP="00B25D81">
      <w:pPr>
        <w:pStyle w:val="B2"/>
      </w:pPr>
      <w:r w:rsidRPr="00C4793D">
        <w:t>binding convention for exchanging messages using an underlying protocol.</w:t>
      </w:r>
    </w:p>
    <w:p w14:paraId="3D0BDB53" w14:textId="1208E5D3" w:rsidR="00FE58F2" w:rsidRPr="00087A24" w:rsidRDefault="00C124D8" w:rsidP="00B25D81">
      <w:pPr>
        <w:pStyle w:val="NO"/>
      </w:pPr>
      <w:r w:rsidRPr="00C4793D">
        <w:t>NOTE 2:</w:t>
      </w:r>
      <w:r w:rsidR="00B25D81" w:rsidRPr="00C4793D">
        <w:tab/>
      </w:r>
      <w:r w:rsidRPr="005F0943">
        <w:t>REST</w:t>
      </w:r>
      <w:r w:rsidRPr="00C4793D">
        <w:t xml:space="preserve"> is </w:t>
      </w:r>
      <w:r w:rsidR="009579AE" w:rsidRPr="00C4793D">
        <w:t xml:space="preserve">a </w:t>
      </w:r>
      <w:r w:rsidR="003C171C" w:rsidRPr="00C4793D">
        <w:t xml:space="preserve">software architectural style that defines a set of constraints to be used for creating Web </w:t>
      </w:r>
      <w:r w:rsidR="003C171C" w:rsidRPr="00087A24">
        <w:t>services.</w:t>
      </w:r>
    </w:p>
    <w:p w14:paraId="7708B7DF" w14:textId="5569DCEB" w:rsidR="003C171C" w:rsidRPr="00087A24" w:rsidRDefault="003C171C" w:rsidP="00FF0247">
      <w:r w:rsidRPr="00087A24">
        <w:t>Web services that conform to the REST architectural style, called RESTful Web services, provide interoperability between computer systems on the Internet.</w:t>
      </w:r>
    </w:p>
    <w:p w14:paraId="28552E7E" w14:textId="7DFBFC31" w:rsidR="000D70B4" w:rsidRPr="00C4793D" w:rsidRDefault="003C171C" w:rsidP="00FF0247">
      <w:r w:rsidRPr="00087A24">
        <w:t xml:space="preserve">REST is not a </w:t>
      </w:r>
      <w:proofErr w:type="gramStart"/>
      <w:r w:rsidRPr="00087A24">
        <w:t>standard in itself, but</w:t>
      </w:r>
      <w:proofErr w:type="gramEnd"/>
      <w:r w:rsidRPr="00087A24">
        <w:t xml:space="preserve"> RESTful implementations make use of standards, such as HTTP, URI, JSON, and XML.</w:t>
      </w:r>
    </w:p>
    <w:p w14:paraId="6EAC5CC3" w14:textId="74AFFC3D" w:rsidR="008E6850" w:rsidRPr="00C4793D" w:rsidRDefault="00A96C63" w:rsidP="00FF0247">
      <w:r w:rsidRPr="00C4793D">
        <w:t xml:space="preserve">Figure </w:t>
      </w:r>
      <w:r w:rsidR="008C5305">
        <w:t>12</w:t>
      </w:r>
      <w:r w:rsidR="008C5305" w:rsidRPr="00C4793D">
        <w:t xml:space="preserve"> </w:t>
      </w:r>
      <w:r w:rsidRPr="00C4793D">
        <w:t xml:space="preserve">shows </w:t>
      </w:r>
      <w:r w:rsidR="00C15A60" w:rsidRPr="00C4793D">
        <w:t>Adaptor-Node Interface, reporting the elements described above.</w:t>
      </w:r>
    </w:p>
    <w:p w14:paraId="2BB3CBFC" w14:textId="0FA9D0AA" w:rsidR="00B21FE3" w:rsidRPr="00C4793D" w:rsidRDefault="002802EB" w:rsidP="00306CA7">
      <w:pPr>
        <w:pStyle w:val="FL"/>
      </w:pPr>
      <w:r w:rsidRPr="00C4793D">
        <w:rPr>
          <w:noProof/>
          <w:lang w:eastAsia="en-GB"/>
        </w:rPr>
        <w:drawing>
          <wp:inline distT="0" distB="0" distL="0" distR="0" wp14:anchorId="70A1351A" wp14:editId="1A9CC1BA">
            <wp:extent cx="6402154" cy="3050438"/>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06117" cy="3052326"/>
                    </a:xfrm>
                    <a:prstGeom prst="rect">
                      <a:avLst/>
                    </a:prstGeom>
                    <a:noFill/>
                    <a:ln>
                      <a:noFill/>
                    </a:ln>
                  </pic:spPr>
                </pic:pic>
              </a:graphicData>
            </a:graphic>
          </wp:inline>
        </w:drawing>
      </w:r>
    </w:p>
    <w:p w14:paraId="460589B0" w14:textId="63C3FC72" w:rsidR="00044B20" w:rsidRPr="00C4793D" w:rsidRDefault="00B21FE3" w:rsidP="001F6F32">
      <w:pPr>
        <w:pStyle w:val="TF"/>
      </w:pPr>
      <w:r w:rsidRPr="00C4793D">
        <w:t xml:space="preserve">Figure </w:t>
      </w:r>
      <w:r w:rsidR="00A35F38" w:rsidRPr="00087A24">
        <w:t>12</w:t>
      </w:r>
      <w:r w:rsidRPr="00087A24">
        <w:t>:</w:t>
      </w:r>
      <w:r w:rsidRPr="00C4793D">
        <w:t xml:space="preserve"> Adaptor</w:t>
      </w:r>
      <w:r w:rsidR="00087A24">
        <w:t>-</w:t>
      </w:r>
      <w:r w:rsidRPr="00C4793D">
        <w:t>Node</w:t>
      </w:r>
      <w:r w:rsidR="00C15A60" w:rsidRPr="00C4793D">
        <w:t xml:space="preserve"> </w:t>
      </w:r>
      <w:r w:rsidRPr="00C4793D">
        <w:t>interface</w:t>
      </w:r>
    </w:p>
    <w:p w14:paraId="1008BCEA" w14:textId="18D35D4D" w:rsidR="00CA25C0" w:rsidRPr="00C4793D" w:rsidRDefault="004B29B2" w:rsidP="00FF0247">
      <w:pPr>
        <w:pStyle w:val="Heading3"/>
      </w:pPr>
      <w:bookmarkStart w:id="105" w:name="_Toc71035439"/>
      <w:bookmarkStart w:id="106" w:name="_Toc71115849"/>
      <w:bookmarkStart w:id="107" w:name="_Toc71618915"/>
      <w:bookmarkStart w:id="108" w:name="_Toc128743345"/>
      <w:r w:rsidRPr="00C4793D">
        <w:t>5.2.</w:t>
      </w:r>
      <w:r w:rsidR="00BB2F37" w:rsidRPr="00C4793D">
        <w:t>3</w:t>
      </w:r>
      <w:r w:rsidRPr="00C4793D">
        <w:tab/>
        <w:t xml:space="preserve">The </w:t>
      </w:r>
      <w:proofErr w:type="gramStart"/>
      <w:r w:rsidR="00087A24">
        <w:t>N</w:t>
      </w:r>
      <w:r w:rsidRPr="00C4793D">
        <w:t xml:space="preserve">ode to </w:t>
      </w:r>
      <w:r w:rsidR="00087A24">
        <w:t>N</w:t>
      </w:r>
      <w:r w:rsidRPr="00C4793D">
        <w:t>ode</w:t>
      </w:r>
      <w:proofErr w:type="gramEnd"/>
      <w:r w:rsidRPr="00C4793D">
        <w:t xml:space="preserve"> communication</w:t>
      </w:r>
      <w:bookmarkEnd w:id="105"/>
      <w:bookmarkEnd w:id="106"/>
      <w:bookmarkEnd w:id="107"/>
      <w:bookmarkEnd w:id="108"/>
    </w:p>
    <w:p w14:paraId="1EF4A6C3" w14:textId="4C83B245" w:rsidR="00CA25C0" w:rsidRPr="00C4793D" w:rsidRDefault="00CA25C0" w:rsidP="00FF0247">
      <w:r w:rsidRPr="00C4793D">
        <w:t xml:space="preserve">The </w:t>
      </w:r>
      <w:r w:rsidR="00A8284D" w:rsidRPr="005F0943">
        <w:t>CISE</w:t>
      </w:r>
      <w:r w:rsidR="00A8284D" w:rsidRPr="00C4793D">
        <w:t xml:space="preserve"> </w:t>
      </w:r>
      <w:r w:rsidRPr="00C4793D">
        <w:t xml:space="preserve">network </w:t>
      </w:r>
      <w:r w:rsidR="00A8284D" w:rsidRPr="00C4793D">
        <w:t xml:space="preserve">shall be </w:t>
      </w:r>
      <w:r w:rsidRPr="00C4793D">
        <w:t>designed as a global peer-</w:t>
      </w:r>
      <w:r w:rsidR="004F19CC" w:rsidRPr="00C4793D">
        <w:t>to</w:t>
      </w:r>
      <w:r w:rsidRPr="00C4793D">
        <w:t xml:space="preserve">-peer network without any central component managing the communications between nodes. </w:t>
      </w:r>
    </w:p>
    <w:p w14:paraId="7807E97B" w14:textId="3C51F818" w:rsidR="00CA25C0" w:rsidRPr="00C4793D" w:rsidRDefault="00CA25C0" w:rsidP="00FF0247">
      <w:r w:rsidRPr="00C4793D">
        <w:t xml:space="preserve">A private virtual network </w:t>
      </w:r>
      <w:r w:rsidR="00A8284D" w:rsidRPr="00C4793D">
        <w:t xml:space="preserve">shall be </w:t>
      </w:r>
      <w:r w:rsidRPr="00C4793D">
        <w:t xml:space="preserve">established between nodes using public Internet as communication transport media and using </w:t>
      </w:r>
      <w:r w:rsidRPr="005F0943">
        <w:t>IPSEC</w:t>
      </w:r>
      <w:r w:rsidRPr="00C4793D">
        <w:t xml:space="preserve"> protocol for securing Internet Protocol (</w:t>
      </w:r>
      <w:r w:rsidRPr="005F0943">
        <w:t>IP</w:t>
      </w:r>
      <w:r w:rsidRPr="00C4793D">
        <w:t xml:space="preserve">) communications by authenticating and encrypting each </w:t>
      </w:r>
      <w:r w:rsidRPr="005F0943">
        <w:t>IP</w:t>
      </w:r>
      <w:r w:rsidRPr="00C4793D">
        <w:t xml:space="preserve"> packet of a communication session using cryptographic keys.</w:t>
      </w:r>
    </w:p>
    <w:p w14:paraId="3E7DDD1E" w14:textId="44928422" w:rsidR="00CA25C0" w:rsidRPr="00C4793D" w:rsidRDefault="00D9254C" w:rsidP="00FF0247">
      <w:r w:rsidRPr="005F0943">
        <w:t>CISE</w:t>
      </w:r>
      <w:r w:rsidRPr="00C4793D">
        <w:t xml:space="preserve"> </w:t>
      </w:r>
      <w:r w:rsidR="00FC1CDB" w:rsidRPr="00C4793D">
        <w:t xml:space="preserve">infrastructure </w:t>
      </w:r>
      <w:r w:rsidR="00B0089C" w:rsidRPr="00C4793D">
        <w:t>s</w:t>
      </w:r>
      <w:r w:rsidR="00CA25C0" w:rsidRPr="00C4793D">
        <w:t xml:space="preserve">hall implement </w:t>
      </w:r>
      <w:r w:rsidR="00D532EF" w:rsidRPr="005F0943">
        <w:t>TCP</w:t>
      </w:r>
      <w:r w:rsidR="00D532EF" w:rsidRPr="00C4793D">
        <w:t xml:space="preserve"> based transport la</w:t>
      </w:r>
      <w:r w:rsidR="00D532EF" w:rsidRPr="00087A24">
        <w:t xml:space="preserve">yer </w:t>
      </w:r>
      <w:r w:rsidR="006B23B2" w:rsidRPr="00087A24">
        <w:t xml:space="preserve">(IETF RFC 793 </w:t>
      </w:r>
      <w:r w:rsidR="00575704" w:rsidRPr="00087A24">
        <w:t>[</w:t>
      </w:r>
      <w:r w:rsidR="00575704" w:rsidRPr="00087A24">
        <w:fldChar w:fldCharType="begin"/>
      </w:r>
      <w:r w:rsidR="00575704" w:rsidRPr="00087A24">
        <w:instrText xml:space="preserve">REF REF_IETFRFC793 \h </w:instrText>
      </w:r>
      <w:r w:rsidR="00087A24">
        <w:instrText xml:space="preserve"> \* MERGEFORMAT </w:instrText>
      </w:r>
      <w:r w:rsidR="00575704" w:rsidRPr="00087A24">
        <w:fldChar w:fldCharType="separate"/>
      </w:r>
      <w:r w:rsidR="00575704" w:rsidRPr="00087A24">
        <w:t>3</w:t>
      </w:r>
      <w:r w:rsidR="00575704" w:rsidRPr="00087A24">
        <w:fldChar w:fldCharType="end"/>
      </w:r>
      <w:r w:rsidR="00575704" w:rsidRPr="00087A24">
        <w:t>]</w:t>
      </w:r>
      <w:r w:rsidR="006B23B2" w:rsidRPr="00087A24">
        <w:t>)</w:t>
      </w:r>
      <w:r w:rsidR="00916F6E" w:rsidRPr="00087A24">
        <w:t xml:space="preserve"> </w:t>
      </w:r>
      <w:r w:rsidR="00D532EF" w:rsidRPr="00087A24">
        <w:t xml:space="preserve">and IP based network layer </w:t>
      </w:r>
      <w:r w:rsidR="006B23B2" w:rsidRPr="00087A24">
        <w:t xml:space="preserve">(IETF RFC 791 </w:t>
      </w:r>
      <w:r w:rsidR="00575704" w:rsidRPr="00087A24">
        <w:t>[</w:t>
      </w:r>
      <w:r w:rsidR="00575704" w:rsidRPr="00087A24">
        <w:fldChar w:fldCharType="begin"/>
      </w:r>
      <w:r w:rsidR="00575704" w:rsidRPr="00087A24">
        <w:instrText xml:space="preserve">REF REF_IETFRFC791 \h </w:instrText>
      </w:r>
      <w:r w:rsidR="00087A24">
        <w:instrText xml:space="preserve"> \* MERGEFORMAT </w:instrText>
      </w:r>
      <w:r w:rsidR="00575704" w:rsidRPr="00087A24">
        <w:fldChar w:fldCharType="separate"/>
      </w:r>
      <w:r w:rsidR="00575704" w:rsidRPr="00087A24">
        <w:t>4</w:t>
      </w:r>
      <w:r w:rsidR="00575704" w:rsidRPr="00087A24">
        <w:fldChar w:fldCharType="end"/>
      </w:r>
      <w:r w:rsidR="00575704" w:rsidRPr="00087A24">
        <w:t>]</w:t>
      </w:r>
      <w:r w:rsidR="006B23B2" w:rsidRPr="00087A24">
        <w:t>)</w:t>
      </w:r>
      <w:r w:rsidR="00916F6E" w:rsidRPr="00087A24">
        <w:t xml:space="preserve"> </w:t>
      </w:r>
      <w:r w:rsidR="00CA25C0" w:rsidRPr="00087A24">
        <w:t>to</w:t>
      </w:r>
      <w:r w:rsidR="00CA25C0" w:rsidRPr="00C4793D">
        <w:t xml:space="preserve"> support the communications between </w:t>
      </w:r>
      <w:r w:rsidR="00CA25C0" w:rsidRPr="005F0943">
        <w:t>CISE</w:t>
      </w:r>
      <w:r w:rsidR="00CA25C0" w:rsidRPr="00C4793D">
        <w:t xml:space="preserve"> Nodes and Adaptors.</w:t>
      </w:r>
    </w:p>
    <w:p w14:paraId="62951130" w14:textId="0E9085BC" w:rsidR="00CA25C0" w:rsidRPr="00C4793D" w:rsidRDefault="00CA25C0" w:rsidP="00FF0247">
      <w:r w:rsidRPr="00C4793D">
        <w:t xml:space="preserve">Within the virtual network, there </w:t>
      </w:r>
      <w:r w:rsidR="00A8284D" w:rsidRPr="00C4793D">
        <w:t xml:space="preserve">shall be </w:t>
      </w:r>
      <w:r w:rsidRPr="00C4793D">
        <w:t xml:space="preserve">no routing. If Node X wants to communicate with Node Y, a separate </w:t>
      </w:r>
      <w:r w:rsidRPr="005F0943">
        <w:t>VPN</w:t>
      </w:r>
      <w:r w:rsidR="005677B7">
        <w:noBreakHyphen/>
      </w:r>
      <w:r w:rsidRPr="00C4793D">
        <w:t xml:space="preserve">tunnel from X to Y </w:t>
      </w:r>
      <w:r w:rsidR="00A8284D" w:rsidRPr="00C4793D">
        <w:t>shall</w:t>
      </w:r>
      <w:r w:rsidRPr="00C4793D">
        <w:t xml:space="preserve"> be established.</w:t>
      </w:r>
    </w:p>
    <w:p w14:paraId="794A9193" w14:textId="4B2CF68B" w:rsidR="00C15A60" w:rsidRPr="00C4793D" w:rsidRDefault="00CA25C0" w:rsidP="00FF0247">
      <w:r w:rsidRPr="00C4793D">
        <w:t>Rather than set</w:t>
      </w:r>
      <w:r w:rsidR="00A8284D" w:rsidRPr="00C4793D">
        <w:t>ting</w:t>
      </w:r>
      <w:r w:rsidRPr="00C4793D">
        <w:t xml:space="preserve"> up </w:t>
      </w:r>
      <w:r w:rsidRPr="005F0943">
        <w:t>VPN</w:t>
      </w:r>
      <w:r w:rsidRPr="00C4793D">
        <w:t xml:space="preserve"> connections on every computer or server providing the services, the connection between the different sites </w:t>
      </w:r>
      <w:r w:rsidR="00D9254C" w:rsidRPr="00C4793D">
        <w:t>sha</w:t>
      </w:r>
      <w:r w:rsidR="00A8284D" w:rsidRPr="00C4793D">
        <w:t>l</w:t>
      </w:r>
      <w:r w:rsidRPr="00C4793D">
        <w:t>l be handled by routers/firewalls, one at each location (</w:t>
      </w:r>
      <w:r w:rsidR="00EA5E11">
        <w:t>s</w:t>
      </w:r>
      <w:r w:rsidRPr="00C4793D">
        <w:t xml:space="preserve">ite-to-site </w:t>
      </w:r>
      <w:r w:rsidRPr="005F0943">
        <w:t>VPN</w:t>
      </w:r>
      <w:r w:rsidRPr="00C4793D">
        <w:t xml:space="preserve">). Once configured, the routers/firewalls </w:t>
      </w:r>
      <w:r w:rsidR="00A8284D" w:rsidRPr="00C4793D">
        <w:t xml:space="preserve">shall </w:t>
      </w:r>
      <w:r w:rsidRPr="00C4793D">
        <w:t xml:space="preserve">maintain a constant tunnel between them that links the different sites. In this scenario, users </w:t>
      </w:r>
      <w:r w:rsidR="00F0145E">
        <w:t>do not</w:t>
      </w:r>
      <w:r w:rsidR="00F0145E" w:rsidRPr="00C4793D">
        <w:t xml:space="preserve"> </w:t>
      </w:r>
      <w:r w:rsidR="00D9254C" w:rsidRPr="00C4793D">
        <w:t>do</w:t>
      </w:r>
      <w:r w:rsidRPr="00C4793D">
        <w:t xml:space="preserve"> anything to initiate the </w:t>
      </w:r>
      <w:r w:rsidRPr="005F0943">
        <w:t>VPN</w:t>
      </w:r>
      <w:r w:rsidRPr="00C4793D">
        <w:t xml:space="preserve"> session because </w:t>
      </w:r>
      <w:r w:rsidRPr="005F0943">
        <w:t>it</w:t>
      </w:r>
      <w:r w:rsidRPr="00C4793D">
        <w:t xml:space="preserve"> </w:t>
      </w:r>
      <w:r w:rsidR="00FC1CDB" w:rsidRPr="00C4793D">
        <w:t>is</w:t>
      </w:r>
      <w:r w:rsidRPr="00C4793D">
        <w:t xml:space="preserve"> always on</w:t>
      </w:r>
      <w:r w:rsidR="00A8284D" w:rsidRPr="00C4793D">
        <w:t xml:space="preserve"> (</w:t>
      </w:r>
      <w:r w:rsidR="00D532EF" w:rsidRPr="00C4793D">
        <w:t>see</w:t>
      </w:r>
      <w:r w:rsidR="00D9254C" w:rsidRPr="00C4793D">
        <w:t xml:space="preserve"> </w:t>
      </w:r>
      <w:r w:rsidR="00A8284D" w:rsidRPr="00C4793D">
        <w:t xml:space="preserve">Figure </w:t>
      </w:r>
      <w:r w:rsidR="008C5305">
        <w:t>13</w:t>
      </w:r>
      <w:r w:rsidR="00A8284D" w:rsidRPr="00C4793D">
        <w:t>).</w:t>
      </w:r>
    </w:p>
    <w:p w14:paraId="5EAF974C" w14:textId="7E240E20" w:rsidR="00B21FE3" w:rsidRPr="00C4793D" w:rsidRDefault="00195973" w:rsidP="00FF0247">
      <w:pPr>
        <w:pStyle w:val="FL"/>
      </w:pPr>
      <w:r w:rsidRPr="00C4793D">
        <w:rPr>
          <w:noProof/>
          <w:lang w:eastAsia="en-GB"/>
        </w:rPr>
        <w:lastRenderedPageBreak/>
        <w:drawing>
          <wp:inline distT="0" distB="0" distL="0" distR="0" wp14:anchorId="58938E29" wp14:editId="3DA6848D">
            <wp:extent cx="6120765" cy="4245047"/>
            <wp:effectExtent l="0" t="0" r="0" b="3175"/>
            <wp:docPr id="219" name="Immagin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0765" cy="4245047"/>
                    </a:xfrm>
                    <a:prstGeom prst="rect">
                      <a:avLst/>
                    </a:prstGeom>
                    <a:noFill/>
                    <a:ln>
                      <a:noFill/>
                    </a:ln>
                  </pic:spPr>
                </pic:pic>
              </a:graphicData>
            </a:graphic>
          </wp:inline>
        </w:drawing>
      </w:r>
    </w:p>
    <w:p w14:paraId="2EF6C997" w14:textId="511A2701" w:rsidR="00B21FE3" w:rsidRPr="00C4793D" w:rsidRDefault="00B21FE3" w:rsidP="00FF0247">
      <w:pPr>
        <w:pStyle w:val="TF"/>
      </w:pPr>
      <w:r w:rsidRPr="00C4793D">
        <w:t xml:space="preserve">Figure </w:t>
      </w:r>
      <w:r w:rsidR="00A35F38">
        <w:t>13</w:t>
      </w:r>
      <w:r w:rsidRPr="00C4793D">
        <w:t xml:space="preserve">: </w:t>
      </w:r>
      <w:r w:rsidRPr="005F0943">
        <w:t>CISE</w:t>
      </w:r>
      <w:r w:rsidRPr="00C4793D">
        <w:t xml:space="preserve"> </w:t>
      </w:r>
      <w:r w:rsidR="00A8284D" w:rsidRPr="00C4793D">
        <w:t>Site</w:t>
      </w:r>
      <w:r w:rsidRPr="00C4793D">
        <w:t>-to-</w:t>
      </w:r>
      <w:r w:rsidR="00A8284D" w:rsidRPr="00C4793D">
        <w:t>Site</w:t>
      </w:r>
      <w:r w:rsidRPr="00C4793D">
        <w:t xml:space="preserve"> </w:t>
      </w:r>
      <w:r w:rsidRPr="005F0943">
        <w:t>VPN</w:t>
      </w:r>
      <w:r w:rsidRPr="00C4793D">
        <w:t xml:space="preserve"> </w:t>
      </w:r>
      <w:r w:rsidR="00A2234B" w:rsidRPr="00C4793D">
        <w:t xml:space="preserve">connection </w:t>
      </w:r>
    </w:p>
    <w:p w14:paraId="4B0CB1D5" w14:textId="0EE9B346" w:rsidR="00FE644A" w:rsidRPr="00C4793D" w:rsidRDefault="004D3088" w:rsidP="00FF0247">
      <w:r w:rsidRPr="00C4793D">
        <w:t xml:space="preserve">In the </w:t>
      </w:r>
      <w:r w:rsidRPr="005F0943">
        <w:t>VPN</w:t>
      </w:r>
      <w:r w:rsidRPr="00C4793D">
        <w:t xml:space="preserve"> </w:t>
      </w:r>
      <w:r w:rsidR="00916F6E" w:rsidRPr="00C4793D">
        <w:t>topology,</w:t>
      </w:r>
      <w:r w:rsidRPr="00C4793D">
        <w:t xml:space="preserve"> each </w:t>
      </w:r>
      <w:r w:rsidR="00A8284D" w:rsidRPr="00C4793D">
        <w:t>Site</w:t>
      </w:r>
      <w:r w:rsidRPr="00C4793D">
        <w:t xml:space="preserve"> is connected to all other</w:t>
      </w:r>
      <w:r w:rsidR="00D800F8" w:rsidRPr="00C4793D">
        <w:t xml:space="preserve"> </w:t>
      </w:r>
      <w:r w:rsidR="00A8284D" w:rsidRPr="00C4793D">
        <w:t>Sites</w:t>
      </w:r>
      <w:r w:rsidRPr="00C4793D">
        <w:t>.</w:t>
      </w:r>
    </w:p>
    <w:p w14:paraId="590A7359" w14:textId="3F68DDC3" w:rsidR="00855856" w:rsidRPr="00C4793D" w:rsidRDefault="00FE644A" w:rsidP="00FF0247">
      <w:r w:rsidRPr="00C4793D">
        <w:t xml:space="preserve">Each of the </w:t>
      </w:r>
      <w:r w:rsidRPr="005F0943">
        <w:t>VP</w:t>
      </w:r>
      <w:r w:rsidR="00EC6352" w:rsidRPr="005F0943">
        <w:t>N</w:t>
      </w:r>
      <w:r w:rsidRPr="00C4793D">
        <w:t xml:space="preserve"> tunnels between two </w:t>
      </w:r>
      <w:r w:rsidRPr="005F0943">
        <w:t>CISE</w:t>
      </w:r>
      <w:r w:rsidRPr="00C4793D">
        <w:t xml:space="preserve"> </w:t>
      </w:r>
      <w:r w:rsidR="00BF2E15" w:rsidRPr="00C4793D">
        <w:t xml:space="preserve">Sites </w:t>
      </w:r>
      <w:r w:rsidR="00C93D6D" w:rsidRPr="00C4793D">
        <w:t xml:space="preserve">shall </w:t>
      </w:r>
      <w:r w:rsidRPr="00C4793D">
        <w:t>use a state-of-the art security configuration.</w:t>
      </w:r>
    </w:p>
    <w:p w14:paraId="6CD66579" w14:textId="6866074D" w:rsidR="00B21FE3" w:rsidRPr="00C4793D" w:rsidRDefault="00FE644A" w:rsidP="00FF0247">
      <w:pPr>
        <w:pStyle w:val="NO"/>
      </w:pPr>
      <w:r w:rsidRPr="00C4793D">
        <w:t>NOTE:</w:t>
      </w:r>
      <w:r w:rsidR="00FF0247" w:rsidRPr="00C4793D">
        <w:tab/>
        <w:t>P</w:t>
      </w:r>
      <w:r w:rsidRPr="00C4793D">
        <w:t xml:space="preserve">ossible configurations </w:t>
      </w:r>
      <w:r w:rsidR="00D532EF" w:rsidRPr="00C4793D">
        <w:t xml:space="preserve">are </w:t>
      </w:r>
      <w:r w:rsidRPr="00C4793D">
        <w:t xml:space="preserve">listed in Annex </w:t>
      </w:r>
      <w:r w:rsidR="00EC6352" w:rsidRPr="00C4793D">
        <w:t>A</w:t>
      </w:r>
      <w:r w:rsidRPr="00C4793D">
        <w:t>.</w:t>
      </w:r>
    </w:p>
    <w:p w14:paraId="021827C6" w14:textId="1CDF20E2" w:rsidR="00E067AE" w:rsidRPr="00C4793D" w:rsidRDefault="005D4208" w:rsidP="00FF0247">
      <w:r w:rsidRPr="00C4793D">
        <w:t xml:space="preserve">The </w:t>
      </w:r>
      <w:r w:rsidRPr="005F0943">
        <w:t>CISE</w:t>
      </w:r>
      <w:r w:rsidRPr="00C4793D">
        <w:t xml:space="preserve"> components </w:t>
      </w:r>
      <w:r w:rsidR="00BF2E15" w:rsidRPr="00C4793D">
        <w:t>shall be able</w:t>
      </w:r>
      <w:r w:rsidRPr="00C4793D">
        <w:t xml:space="preserve"> to handle both </w:t>
      </w:r>
      <w:r w:rsidR="000A1276" w:rsidRPr="00C4793D">
        <w:t xml:space="preserve">unclassified and </w:t>
      </w:r>
      <w:r w:rsidRPr="00C4793D">
        <w:t xml:space="preserve">classified information up to </w:t>
      </w:r>
      <w:r w:rsidRPr="005F0943">
        <w:t>EU</w:t>
      </w:r>
      <w:r w:rsidRPr="00C4793D">
        <w:t xml:space="preserve"> Restricted level</w:t>
      </w:r>
      <w:r w:rsidR="000A1276" w:rsidRPr="00C4793D">
        <w:t>.</w:t>
      </w:r>
    </w:p>
    <w:p w14:paraId="61BE43A0" w14:textId="38E0B770" w:rsidR="00B62F9C" w:rsidRPr="00C4793D" w:rsidRDefault="00E067AE" w:rsidP="00FF0247">
      <w:r w:rsidRPr="005F0943">
        <w:t>CISE</w:t>
      </w:r>
      <w:r w:rsidRPr="00C4793D">
        <w:t xml:space="preserve"> Nodes dealing with </w:t>
      </w:r>
      <w:r w:rsidR="00A96C63" w:rsidRPr="00C4793D">
        <w:t>CLASSIFIED information</w:t>
      </w:r>
      <w:r w:rsidRPr="00C4793D">
        <w:t xml:space="preserve"> shall be installed on Sites in the </w:t>
      </w:r>
      <w:r w:rsidR="00A96C63" w:rsidRPr="00C4793D">
        <w:t>CLASSIFIED</w:t>
      </w:r>
      <w:r w:rsidRPr="00C4793D">
        <w:t xml:space="preserve"> physical network with the same classification level.</w:t>
      </w:r>
    </w:p>
    <w:p w14:paraId="2B2FBEFA" w14:textId="3B2EA055" w:rsidR="00B62F9C" w:rsidRPr="00C4793D" w:rsidRDefault="00B62F9C" w:rsidP="00FF0247">
      <w:r w:rsidRPr="00C4793D">
        <w:t xml:space="preserve">The following Figure </w:t>
      </w:r>
      <w:r w:rsidR="008C5305">
        <w:t>14</w:t>
      </w:r>
      <w:r w:rsidR="008C5305" w:rsidRPr="00C4793D">
        <w:t xml:space="preserve"> </w:t>
      </w:r>
      <w:r w:rsidRPr="00C4793D">
        <w:t xml:space="preserve">shows that </w:t>
      </w:r>
      <w:r w:rsidRPr="005F0943">
        <w:t>CISE</w:t>
      </w:r>
      <w:r w:rsidRPr="00C4793D">
        <w:t xml:space="preserve"> shall have two separat</w:t>
      </w:r>
      <w:r w:rsidRPr="00087A24">
        <w:t xml:space="preserve">e </w:t>
      </w:r>
      <w:r w:rsidR="001A2FC4" w:rsidRPr="00087A24">
        <w:t>networks</w:t>
      </w:r>
      <w:r w:rsidRPr="00087A24">
        <w:t>, one f</w:t>
      </w:r>
      <w:r w:rsidRPr="00C4793D">
        <w:t xml:space="preserve">or UNCLASSIFIED information and one for </w:t>
      </w:r>
      <w:r w:rsidR="00A2234B" w:rsidRPr="00C4793D">
        <w:t xml:space="preserve">CLASSIFIED (up to </w:t>
      </w:r>
      <w:r w:rsidR="00A2234B" w:rsidRPr="005F0943">
        <w:t>EU</w:t>
      </w:r>
      <w:r w:rsidR="00A2234B" w:rsidRPr="00C4793D">
        <w:t xml:space="preserve"> RESTRICTED Level)</w:t>
      </w:r>
      <w:r w:rsidRPr="00C4793D">
        <w:t xml:space="preserve"> information.</w:t>
      </w:r>
    </w:p>
    <w:p w14:paraId="2E0FE3D2" w14:textId="60E3DE89" w:rsidR="00B62F9C" w:rsidRPr="00C4793D" w:rsidRDefault="00BF2E15" w:rsidP="00FF0247">
      <w:r w:rsidRPr="00C4793D">
        <w:t xml:space="preserve">The </w:t>
      </w:r>
      <w:r w:rsidRPr="005F0943">
        <w:t>CISE</w:t>
      </w:r>
      <w:r w:rsidRPr="00C4793D">
        <w:t xml:space="preserve"> shall not exchange any message between its networks (both way).</w:t>
      </w:r>
    </w:p>
    <w:p w14:paraId="0435B360" w14:textId="2BA290CD" w:rsidR="000A1276" w:rsidRPr="00C4793D" w:rsidRDefault="004D3088" w:rsidP="00FF0247">
      <w:pPr>
        <w:pStyle w:val="FL"/>
        <w:rPr>
          <w:sz w:val="22"/>
        </w:rPr>
      </w:pPr>
      <w:r w:rsidRPr="00C4793D">
        <w:rPr>
          <w:noProof/>
          <w:lang w:eastAsia="en-GB"/>
        </w:rPr>
        <w:lastRenderedPageBreak/>
        <w:drawing>
          <wp:inline distT="0" distB="0" distL="0" distR="0" wp14:anchorId="0E3ECA8A" wp14:editId="3F6F64CD">
            <wp:extent cx="3971925" cy="3204468"/>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971925" cy="3204468"/>
                    </a:xfrm>
                    <a:prstGeom prst="rect">
                      <a:avLst/>
                    </a:prstGeom>
                    <a:noFill/>
                    <a:ln>
                      <a:noFill/>
                    </a:ln>
                  </pic:spPr>
                </pic:pic>
              </a:graphicData>
            </a:graphic>
          </wp:inline>
        </w:drawing>
      </w:r>
    </w:p>
    <w:p w14:paraId="2BD5151E" w14:textId="7FBF38C5" w:rsidR="00B21FE3" w:rsidRPr="00C4793D" w:rsidRDefault="000A1276" w:rsidP="00FF0247">
      <w:pPr>
        <w:pStyle w:val="TF"/>
      </w:pPr>
      <w:r w:rsidRPr="00C4793D">
        <w:t xml:space="preserve">Figure </w:t>
      </w:r>
      <w:r w:rsidR="00A35F38">
        <w:t>14</w:t>
      </w:r>
      <w:r w:rsidR="00044B20" w:rsidRPr="00C4793D">
        <w:t>:</w:t>
      </w:r>
      <w:r w:rsidRPr="00C4793D">
        <w:t xml:space="preserve"> </w:t>
      </w:r>
      <w:r w:rsidRPr="005F0943">
        <w:t>CISE</w:t>
      </w:r>
      <w:r w:rsidRPr="00C4793D">
        <w:t xml:space="preserve"> </w:t>
      </w:r>
      <w:r w:rsidR="00C15A60" w:rsidRPr="00C4793D">
        <w:t>CLASSIFIED</w:t>
      </w:r>
      <w:r w:rsidR="00602FCB" w:rsidRPr="00C4793D">
        <w:t xml:space="preserve"> and </w:t>
      </w:r>
      <w:r w:rsidR="00C15A60" w:rsidRPr="00C4793D">
        <w:t>UNCLASSIFIED</w:t>
      </w:r>
      <w:r w:rsidR="00602FCB" w:rsidRPr="00C4793D">
        <w:t xml:space="preserve"> </w:t>
      </w:r>
      <w:r w:rsidR="00C15A60" w:rsidRPr="00C4793D">
        <w:t>N</w:t>
      </w:r>
      <w:r w:rsidR="00602FCB" w:rsidRPr="00C4793D">
        <w:t>etworks</w:t>
      </w:r>
    </w:p>
    <w:p w14:paraId="2897F8C4" w14:textId="79AA1830" w:rsidR="00B21FE3" w:rsidRPr="00087A24" w:rsidRDefault="00A2234B" w:rsidP="00FF0247">
      <w:r w:rsidRPr="00087A24">
        <w:t xml:space="preserve">CLASSIFIED </w:t>
      </w:r>
      <w:r w:rsidR="00B21FE3" w:rsidRPr="00087A24">
        <w:t xml:space="preserve">network </w:t>
      </w:r>
      <w:r w:rsidR="00282F3C" w:rsidRPr="00087A24">
        <w:t>deals with</w:t>
      </w:r>
      <w:r w:rsidR="00B21FE3" w:rsidRPr="00087A24">
        <w:t xml:space="preserve"> sensitive information that needs to be protected and does not have to be made available to the </w:t>
      </w:r>
      <w:r w:rsidR="00282F3C" w:rsidRPr="00087A24">
        <w:t>unclassified</w:t>
      </w:r>
      <w:r w:rsidR="00B21FE3" w:rsidRPr="00087A24">
        <w:t xml:space="preserve"> network. </w:t>
      </w:r>
      <w:r w:rsidRPr="00087A24">
        <w:t xml:space="preserve">CLASSIFIED </w:t>
      </w:r>
      <w:r w:rsidR="00B21FE3" w:rsidRPr="00087A24">
        <w:t xml:space="preserve">network shall use cryptographic protocols and standards </w:t>
      </w:r>
      <w:proofErr w:type="gramStart"/>
      <w:r w:rsidR="00B21FE3" w:rsidRPr="00087A24">
        <w:t>in order to</w:t>
      </w:r>
      <w:proofErr w:type="gramEnd"/>
      <w:r w:rsidR="00B21FE3" w:rsidRPr="00087A24">
        <w:t xml:space="preserve"> ensure the confidentiality and integrity of the data.</w:t>
      </w:r>
    </w:p>
    <w:p w14:paraId="692F3B03" w14:textId="733F87BC" w:rsidR="00B21FE3" w:rsidRPr="00087A24" w:rsidRDefault="00B21FE3" w:rsidP="00FF0247">
      <w:r w:rsidRPr="00087A24">
        <w:t xml:space="preserve">In site-to-site </w:t>
      </w:r>
      <w:r w:rsidR="00282F3C" w:rsidRPr="00087A24">
        <w:t>communications</w:t>
      </w:r>
      <w:r w:rsidR="00C93D6D" w:rsidRPr="00087A24">
        <w:t>,</w:t>
      </w:r>
      <w:r w:rsidRPr="00087A24">
        <w:t xml:space="preserve"> </w:t>
      </w:r>
      <w:r w:rsidR="00A2234B" w:rsidRPr="00087A24">
        <w:t xml:space="preserve">CLASSIFIED </w:t>
      </w:r>
      <w:r w:rsidRPr="00087A24">
        <w:t xml:space="preserve">network </w:t>
      </w:r>
      <w:r w:rsidR="00BF2E15" w:rsidRPr="00087A24">
        <w:t xml:space="preserve">shall use certified </w:t>
      </w:r>
      <w:r w:rsidRPr="00087A24">
        <w:t>crypto device and site-to-site Virtual Private Network (VPN) to secure data in transit across untrusted network.</w:t>
      </w:r>
    </w:p>
    <w:p w14:paraId="148F6485" w14:textId="6C3F5CC7" w:rsidR="00B21FE3" w:rsidRPr="00C4793D" w:rsidRDefault="00C93D6D" w:rsidP="00FF0247">
      <w:r w:rsidRPr="00087A24">
        <w:t xml:space="preserve">Certified Crypto device shall be compliant with </w:t>
      </w:r>
      <w:r w:rsidR="005B4685" w:rsidRPr="00087A24">
        <w:t xml:space="preserve">Council as Crypto Approval Authority (CAA), </w:t>
      </w:r>
      <w:r w:rsidR="00D26887" w:rsidRPr="00087A24">
        <w:t>as reported in</w:t>
      </w:r>
      <w:r w:rsidR="00575704" w:rsidRPr="00087A24">
        <w:t xml:space="preserve"> [</w:t>
      </w:r>
      <w:r w:rsidR="00575704" w:rsidRPr="00087A24">
        <w:fldChar w:fldCharType="begin"/>
      </w:r>
      <w:r w:rsidR="00575704" w:rsidRPr="00087A24">
        <w:instrText xml:space="preserve">REF REF_2013488EU \h </w:instrText>
      </w:r>
      <w:r w:rsidR="00087A24">
        <w:instrText xml:space="preserve"> \* MERGEFORMAT </w:instrText>
      </w:r>
      <w:r w:rsidR="00575704" w:rsidRPr="00087A24">
        <w:fldChar w:fldCharType="separate"/>
      </w:r>
      <w:r w:rsidR="00575704" w:rsidRPr="00087A24">
        <w:t>i.3</w:t>
      </w:r>
      <w:r w:rsidR="00575704" w:rsidRPr="00087A24">
        <w:fldChar w:fldCharType="end"/>
      </w:r>
      <w:r w:rsidR="00575704" w:rsidRPr="00087A24">
        <w:t>]</w:t>
      </w:r>
      <w:r w:rsidR="005B4685" w:rsidRPr="00087A24">
        <w:t>.</w:t>
      </w:r>
    </w:p>
    <w:p w14:paraId="4F96AFC9" w14:textId="10EAC218" w:rsidR="004B29B2" w:rsidRPr="00C4793D" w:rsidRDefault="004B29B2" w:rsidP="004B29B2">
      <w:pPr>
        <w:pStyle w:val="Heading3"/>
      </w:pPr>
      <w:bookmarkStart w:id="109" w:name="_Toc71035440"/>
      <w:bookmarkStart w:id="110" w:name="_Toc71115850"/>
      <w:bookmarkStart w:id="111" w:name="_Toc71618916"/>
      <w:bookmarkStart w:id="112" w:name="_Toc128743346"/>
      <w:r w:rsidRPr="00C4793D">
        <w:t>5.2.</w:t>
      </w:r>
      <w:r w:rsidR="00BB2F37" w:rsidRPr="00C4793D">
        <w:t>4</w:t>
      </w:r>
      <w:r w:rsidRPr="00C4793D">
        <w:tab/>
        <w:t xml:space="preserve">The </w:t>
      </w:r>
      <w:r w:rsidR="00087A24">
        <w:t>A</w:t>
      </w:r>
      <w:r w:rsidRPr="00C4793D">
        <w:t xml:space="preserve">daptor to </w:t>
      </w:r>
      <w:r w:rsidR="00087A24">
        <w:t>N</w:t>
      </w:r>
      <w:r w:rsidRPr="00C4793D">
        <w:t>ode communication</w:t>
      </w:r>
      <w:bookmarkEnd w:id="109"/>
      <w:bookmarkEnd w:id="110"/>
      <w:bookmarkEnd w:id="111"/>
      <w:bookmarkEnd w:id="112"/>
    </w:p>
    <w:p w14:paraId="38558043" w14:textId="23C07FE6" w:rsidR="005D4208" w:rsidRPr="00C4793D" w:rsidRDefault="004B29B2" w:rsidP="00FF0247">
      <w:r w:rsidRPr="00C4793D">
        <w:t xml:space="preserve">The communication between adaptors and nodes shall be secured. If the two components are not hosted on the same site, a </w:t>
      </w:r>
      <w:r w:rsidRPr="005F0943">
        <w:t>VPN</w:t>
      </w:r>
      <w:r w:rsidRPr="00C4793D">
        <w:t xml:space="preserve"> communication with the same level of security as the </w:t>
      </w:r>
      <w:proofErr w:type="gramStart"/>
      <w:r w:rsidR="00C82C4C">
        <w:t>N</w:t>
      </w:r>
      <w:r w:rsidRPr="00C4793D">
        <w:t xml:space="preserve">ode to </w:t>
      </w:r>
      <w:r w:rsidR="00C82C4C">
        <w:t>N</w:t>
      </w:r>
      <w:r w:rsidRPr="00C4793D">
        <w:t>ode</w:t>
      </w:r>
      <w:proofErr w:type="gramEnd"/>
      <w:r w:rsidRPr="00C4793D">
        <w:t xml:space="preserve"> communication shall be established. </w:t>
      </w:r>
    </w:p>
    <w:p w14:paraId="33BF7542" w14:textId="5F605CAA" w:rsidR="00E9465A" w:rsidRPr="00C4793D" w:rsidRDefault="00E9465A" w:rsidP="00FF0247">
      <w:r w:rsidRPr="00C4793D">
        <w:t xml:space="preserve">Participants shall be requested to use </w:t>
      </w:r>
      <w:r w:rsidRPr="005F0943">
        <w:t>VPN</w:t>
      </w:r>
      <w:r w:rsidRPr="00C4793D">
        <w:t xml:space="preserve"> for Adaptor</w:t>
      </w:r>
      <w:r w:rsidR="00087A24">
        <w:t>-Node</w:t>
      </w:r>
      <w:r w:rsidRPr="00C4793D">
        <w:t xml:space="preserve"> communication, with </w:t>
      </w:r>
      <w:r w:rsidRPr="005F0943">
        <w:t>TLS</w:t>
      </w:r>
      <w:r w:rsidRPr="00C4793D">
        <w:t xml:space="preserve"> encryption as well:</w:t>
      </w:r>
    </w:p>
    <w:p w14:paraId="53024722" w14:textId="1D28200D" w:rsidR="00E9465A" w:rsidRPr="00C4793D" w:rsidRDefault="00E9465A" w:rsidP="00FF0247">
      <w:pPr>
        <w:pStyle w:val="B1"/>
      </w:pPr>
      <w:r w:rsidRPr="005F0943">
        <w:t>TLS</w:t>
      </w:r>
      <w:r w:rsidRPr="00C4793D">
        <w:t xml:space="preserve"> encryption shall be enabled by using Node</w:t>
      </w:r>
      <w:r w:rsidR="00F0145E">
        <w:t>'</w:t>
      </w:r>
      <w:r w:rsidRPr="00C4793D">
        <w:t xml:space="preserve">s </w:t>
      </w:r>
      <w:r w:rsidRPr="005F0943">
        <w:t>CA</w:t>
      </w:r>
      <w:r w:rsidRPr="00C4793D">
        <w:t xml:space="preserve"> Certificate chain (</w:t>
      </w:r>
      <w:r w:rsidRPr="005F0943">
        <w:t>SSL</w:t>
      </w:r>
      <w:r w:rsidR="001F6F32" w:rsidRPr="00C4793D">
        <w:t>)</w:t>
      </w:r>
      <w:r w:rsidR="001F6F32">
        <w:t>.</w:t>
      </w:r>
    </w:p>
    <w:p w14:paraId="196FBB3F" w14:textId="6C1D2295" w:rsidR="00E9465A" w:rsidRPr="00C4793D" w:rsidRDefault="00E9465A" w:rsidP="00FF0247">
      <w:pPr>
        <w:pStyle w:val="B1"/>
      </w:pPr>
      <w:r w:rsidRPr="00C4793D">
        <w:t xml:space="preserve">All adaptors connected to the Node shall connect using </w:t>
      </w:r>
      <w:r w:rsidRPr="005F0943">
        <w:t>SSL</w:t>
      </w:r>
      <w:r w:rsidRPr="00C4793D">
        <w:t xml:space="preserve"> service</w:t>
      </w:r>
      <w:r w:rsidR="001F6F32">
        <w:t>.</w:t>
      </w:r>
    </w:p>
    <w:p w14:paraId="64D42D6B" w14:textId="22A9C044" w:rsidR="00CA67F2" w:rsidRPr="00C4793D" w:rsidRDefault="001C615B" w:rsidP="005B4685">
      <w:pPr>
        <w:pStyle w:val="B1"/>
      </w:pPr>
      <w:r w:rsidRPr="00C4793D">
        <w:t xml:space="preserve">The collaborative </w:t>
      </w:r>
      <w:r w:rsidR="002203A9" w:rsidRPr="00C4793D">
        <w:t xml:space="preserve">tool shall use </w:t>
      </w:r>
      <w:r w:rsidR="002203A9" w:rsidRPr="005F0943">
        <w:t>TLS</w:t>
      </w:r>
      <w:r w:rsidR="002203A9" w:rsidRPr="00C4793D">
        <w:t>.</w:t>
      </w:r>
    </w:p>
    <w:p w14:paraId="06F47670" w14:textId="22637D01" w:rsidR="00381E65" w:rsidRPr="00C4793D" w:rsidRDefault="00D846DB" w:rsidP="00E067AE">
      <w:pPr>
        <w:pStyle w:val="Heading2"/>
      </w:pPr>
      <w:bookmarkStart w:id="113" w:name="_Toc71035441"/>
      <w:bookmarkStart w:id="114" w:name="_Toc71115851"/>
      <w:bookmarkStart w:id="115" w:name="_Toc71618917"/>
      <w:bookmarkStart w:id="116" w:name="_Toc128743347"/>
      <w:r w:rsidRPr="00C4793D">
        <w:t>5.</w:t>
      </w:r>
      <w:r w:rsidR="00500D22" w:rsidRPr="00C4793D">
        <w:t>3</w:t>
      </w:r>
      <w:r w:rsidRPr="00C4793D">
        <w:tab/>
      </w:r>
      <w:r w:rsidR="00ED346A" w:rsidRPr="00C4793D">
        <w:t xml:space="preserve">Service </w:t>
      </w:r>
      <w:r w:rsidR="00D26887" w:rsidRPr="00C4793D">
        <w:t>Description</w:t>
      </w:r>
      <w:bookmarkEnd w:id="113"/>
      <w:bookmarkEnd w:id="114"/>
      <w:bookmarkEnd w:id="115"/>
      <w:bookmarkEnd w:id="116"/>
      <w:r w:rsidR="00D26887" w:rsidRPr="00C4793D">
        <w:t xml:space="preserve"> </w:t>
      </w:r>
    </w:p>
    <w:p w14:paraId="31771F95" w14:textId="19610B9A" w:rsidR="00505892" w:rsidRPr="00C4793D" w:rsidRDefault="00505892" w:rsidP="00556D30">
      <w:pPr>
        <w:pStyle w:val="Heading3"/>
      </w:pPr>
      <w:bookmarkStart w:id="117" w:name="_Toc71035442"/>
      <w:bookmarkStart w:id="118" w:name="_Toc71115852"/>
      <w:bookmarkStart w:id="119" w:name="_Toc71618918"/>
      <w:bookmarkStart w:id="120" w:name="_Toc128743348"/>
      <w:r w:rsidRPr="00C4793D">
        <w:t>5.3.1</w:t>
      </w:r>
      <w:r w:rsidR="00556D30" w:rsidRPr="00C4793D">
        <w:tab/>
      </w:r>
      <w:r w:rsidRPr="00C4793D">
        <w:t>General Require</w:t>
      </w:r>
      <w:r w:rsidR="00E67695" w:rsidRPr="00C4793D">
        <w:t>me</w:t>
      </w:r>
      <w:r w:rsidRPr="00C4793D">
        <w:t>nts</w:t>
      </w:r>
      <w:bookmarkEnd w:id="117"/>
      <w:bookmarkEnd w:id="118"/>
      <w:bookmarkEnd w:id="119"/>
      <w:bookmarkEnd w:id="120"/>
    </w:p>
    <w:p w14:paraId="06B5C8D1" w14:textId="588BC530" w:rsidR="00381E65" w:rsidRPr="00C4793D" w:rsidRDefault="00AB4BD0" w:rsidP="00FF0247">
      <w:r w:rsidRPr="005F0943">
        <w:t>CISE</w:t>
      </w:r>
      <w:r w:rsidRPr="00C4793D">
        <w:t xml:space="preserve"> Services</w:t>
      </w:r>
      <w:r w:rsidR="00381E65" w:rsidRPr="00C4793D">
        <w:t xml:space="preserve"> shall fulfil the requirements defined in clause</w:t>
      </w:r>
      <w:r w:rsidR="00CE06CB">
        <w:t>s</w:t>
      </w:r>
      <w:r w:rsidR="00381E65" w:rsidRPr="00C4793D">
        <w:t xml:space="preserve"> 5.2 and 5.3 of </w:t>
      </w:r>
      <w:r w:rsidR="00381E65" w:rsidRPr="005F0943">
        <w:t>ETSI GS CDM 002</w:t>
      </w:r>
      <w:r w:rsidR="00575704" w:rsidRPr="00C4793D">
        <w:t xml:space="preserve"> </w:t>
      </w:r>
      <w:r w:rsidR="00575704" w:rsidRPr="005F0943">
        <w:t>[</w:t>
      </w:r>
      <w:r w:rsidR="00575704" w:rsidRPr="005F0943">
        <w:fldChar w:fldCharType="begin"/>
      </w:r>
      <w:r w:rsidR="00575704" w:rsidRPr="005F0943">
        <w:instrText xml:space="preserve">REF REF_GSCDM002 \h </w:instrText>
      </w:r>
      <w:r w:rsidR="00575704" w:rsidRPr="005F0943">
        <w:fldChar w:fldCharType="separate"/>
      </w:r>
      <w:r w:rsidR="00575704" w:rsidRPr="005F0943">
        <w:t>1</w:t>
      </w:r>
      <w:r w:rsidR="00575704" w:rsidRPr="005F0943">
        <w:fldChar w:fldCharType="end"/>
      </w:r>
      <w:r w:rsidR="00575704" w:rsidRPr="005F0943">
        <w:t>]</w:t>
      </w:r>
      <w:r w:rsidR="00381E65" w:rsidRPr="00C4793D">
        <w:t>.</w:t>
      </w:r>
    </w:p>
    <w:p w14:paraId="7B8E420D" w14:textId="170950EE" w:rsidR="00D846DB" w:rsidRPr="00C4793D" w:rsidRDefault="00D846DB" w:rsidP="00FF0247">
      <w:r w:rsidRPr="005F0943">
        <w:t>CISE</w:t>
      </w:r>
      <w:r w:rsidRPr="00C4793D">
        <w:t xml:space="preserve"> network shall be able to offer services for data exchange between a heterogeneous set of legacy systems using a common data model. </w:t>
      </w:r>
    </w:p>
    <w:p w14:paraId="1B88DEB1" w14:textId="7C9ECCC4" w:rsidR="00D846DB" w:rsidRPr="00C4793D" w:rsidRDefault="00B26CC4" w:rsidP="00FF0247">
      <w:r w:rsidRPr="00C4793D">
        <w:t>D</w:t>
      </w:r>
      <w:r w:rsidR="00D846DB" w:rsidRPr="00C4793D">
        <w:t xml:space="preserve">ata shall be exchanged by the legacy systems through the interface components called </w:t>
      </w:r>
      <w:r w:rsidR="001313F7" w:rsidRPr="00087A24">
        <w:t>A</w:t>
      </w:r>
      <w:r w:rsidR="00D846DB" w:rsidRPr="00087A24">
        <w:t>daptor</w:t>
      </w:r>
      <w:r w:rsidR="005B4685" w:rsidRPr="00C4793D">
        <w:t>.</w:t>
      </w:r>
    </w:p>
    <w:p w14:paraId="29F06BEC" w14:textId="54E4C6CA" w:rsidR="005D72AC" w:rsidRPr="00C4793D" w:rsidRDefault="00B26CC4" w:rsidP="00306CA7">
      <w:r w:rsidRPr="00C4793D">
        <w:t>T</w:t>
      </w:r>
      <w:r w:rsidR="00D846DB" w:rsidRPr="00C4793D">
        <w:t xml:space="preserve">he task of </w:t>
      </w:r>
      <w:r w:rsidR="00D846DB" w:rsidRPr="00087A24">
        <w:t xml:space="preserve">the </w:t>
      </w:r>
      <w:r w:rsidR="00087A24" w:rsidRPr="00087A24">
        <w:t>A</w:t>
      </w:r>
      <w:r w:rsidR="00D846DB" w:rsidRPr="00087A24">
        <w:t>daptor shall</w:t>
      </w:r>
      <w:r w:rsidR="00D846DB" w:rsidRPr="00C4793D">
        <w:t xml:space="preserve"> be to ensure the acquisition of information from the legacy systems, normalizing data according to the </w:t>
      </w:r>
      <w:r w:rsidR="00D846DB" w:rsidRPr="005F0943">
        <w:t>CISE</w:t>
      </w:r>
      <w:r w:rsidR="00D846DB" w:rsidRPr="00C4793D">
        <w:t xml:space="preserve"> data model, and invoking the </w:t>
      </w:r>
      <w:r w:rsidR="008C1456" w:rsidRPr="00C4793D">
        <w:t>Interface</w:t>
      </w:r>
      <w:r w:rsidR="00D846DB" w:rsidRPr="00C4793D">
        <w:t xml:space="preserve"> Services.</w:t>
      </w:r>
    </w:p>
    <w:p w14:paraId="38C39492" w14:textId="27CC63AC" w:rsidR="00131AA9" w:rsidRPr="00C4793D" w:rsidRDefault="003A02A7" w:rsidP="00FF0247">
      <w:pPr>
        <w:pStyle w:val="FL"/>
      </w:pPr>
      <w:r w:rsidRPr="00C4793D">
        <w:rPr>
          <w:noProof/>
          <w:lang w:eastAsia="en-GB"/>
        </w:rPr>
        <w:lastRenderedPageBreak/>
        <w:drawing>
          <wp:inline distT="0" distB="0" distL="0" distR="0" wp14:anchorId="5789587C" wp14:editId="588CACC2">
            <wp:extent cx="4838700" cy="5743575"/>
            <wp:effectExtent l="0" t="0" r="0" b="952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38700" cy="5743575"/>
                    </a:xfrm>
                    <a:prstGeom prst="rect">
                      <a:avLst/>
                    </a:prstGeom>
                    <a:noFill/>
                    <a:ln>
                      <a:noFill/>
                    </a:ln>
                  </pic:spPr>
                </pic:pic>
              </a:graphicData>
            </a:graphic>
          </wp:inline>
        </w:drawing>
      </w:r>
    </w:p>
    <w:p w14:paraId="55D1B107" w14:textId="13DF4BFA" w:rsidR="005D72AC" w:rsidRPr="00C4793D" w:rsidRDefault="005D72AC" w:rsidP="005C73E3">
      <w:pPr>
        <w:pStyle w:val="TF"/>
      </w:pPr>
      <w:r w:rsidRPr="00C4793D">
        <w:t xml:space="preserve">Figure </w:t>
      </w:r>
      <w:r w:rsidR="00A35F38">
        <w:t>15</w:t>
      </w:r>
      <w:r w:rsidRPr="00C4793D">
        <w:t xml:space="preserve">: </w:t>
      </w:r>
      <w:r w:rsidRPr="005F0943">
        <w:t>CISE</w:t>
      </w:r>
      <w:r w:rsidRPr="00C4793D">
        <w:t xml:space="preserve"> Services Environment</w:t>
      </w:r>
    </w:p>
    <w:p w14:paraId="18D4D49A" w14:textId="659E0A48" w:rsidR="00D846DB" w:rsidRPr="00C4793D" w:rsidRDefault="00A96C63" w:rsidP="005C73E3">
      <w:r w:rsidRPr="00C4793D">
        <w:t xml:space="preserve">Figure </w:t>
      </w:r>
      <w:r w:rsidR="008C5305">
        <w:t>15</w:t>
      </w:r>
      <w:r w:rsidR="008C5305" w:rsidRPr="00C4793D">
        <w:t xml:space="preserve"> </w:t>
      </w:r>
      <w:r w:rsidRPr="00C4793D">
        <w:t xml:space="preserve">shows the organization of </w:t>
      </w:r>
      <w:r w:rsidR="00D846DB" w:rsidRPr="005F0943">
        <w:t>CISE</w:t>
      </w:r>
      <w:r w:rsidR="00D846DB" w:rsidRPr="00C4793D">
        <w:t xml:space="preserve"> Services in two classes:</w:t>
      </w:r>
    </w:p>
    <w:p w14:paraId="37ECE798" w14:textId="6935766E" w:rsidR="00D846DB" w:rsidRPr="00C4793D" w:rsidRDefault="00291928" w:rsidP="00306CA7">
      <w:pPr>
        <w:pStyle w:val="BN"/>
        <w:numPr>
          <w:ilvl w:val="0"/>
          <w:numId w:val="42"/>
        </w:numPr>
      </w:pPr>
      <w:r w:rsidRPr="00C4793D">
        <w:t>I</w:t>
      </w:r>
      <w:r w:rsidR="00D846DB" w:rsidRPr="00C4793D">
        <w:t xml:space="preserve">nfrastructure services: devoted to enable the connection of the </w:t>
      </w:r>
      <w:r w:rsidR="00D846DB" w:rsidRPr="005F0943">
        <w:t>CISE</w:t>
      </w:r>
      <w:r w:rsidR="00D846DB" w:rsidRPr="00C4793D">
        <w:t xml:space="preserve"> Participants</w:t>
      </w:r>
      <w:r w:rsidR="001F6F32">
        <w:t>.</w:t>
      </w:r>
    </w:p>
    <w:p w14:paraId="69EE878F" w14:textId="614F7D9F" w:rsidR="00D846DB" w:rsidRPr="00C4793D" w:rsidRDefault="00D846DB" w:rsidP="00306CA7">
      <w:pPr>
        <w:pStyle w:val="BN"/>
      </w:pPr>
      <w:r w:rsidRPr="00C4793D">
        <w:t xml:space="preserve">Interface services: </w:t>
      </w:r>
      <w:r w:rsidR="00193A1E" w:rsidRPr="00C4793D">
        <w:rPr>
          <w:rFonts w:cstheme="minorHAnsi"/>
        </w:rPr>
        <w:t xml:space="preserve">dedicated to the transfer of entities within the </w:t>
      </w:r>
      <w:r w:rsidR="00193A1E" w:rsidRPr="005F0943">
        <w:rPr>
          <w:rFonts w:cstheme="minorHAnsi"/>
        </w:rPr>
        <w:t>CISE</w:t>
      </w:r>
      <w:r w:rsidR="00193A1E" w:rsidRPr="00C4793D">
        <w:rPr>
          <w:rFonts w:cstheme="minorHAnsi"/>
        </w:rPr>
        <w:t xml:space="preserve"> network following the </w:t>
      </w:r>
      <w:r w:rsidRPr="005F0943">
        <w:t>CISE</w:t>
      </w:r>
      <w:r w:rsidRPr="00C4793D">
        <w:t xml:space="preserve"> service and data models.</w:t>
      </w:r>
    </w:p>
    <w:p w14:paraId="1CF5321A" w14:textId="670DA50A" w:rsidR="00DE15F5" w:rsidRPr="00C4793D" w:rsidRDefault="00DE15F5" w:rsidP="000502E1">
      <w:r w:rsidRPr="00C4793D">
        <w:t xml:space="preserve">Figure </w:t>
      </w:r>
      <w:r w:rsidR="008C5305">
        <w:t>16</w:t>
      </w:r>
      <w:r w:rsidR="008C5305" w:rsidRPr="00C4793D">
        <w:t xml:space="preserve"> </w:t>
      </w:r>
      <w:r w:rsidRPr="00C4793D">
        <w:t xml:space="preserve">describes all the services composing the Infrastructure and Interface </w:t>
      </w:r>
      <w:r w:rsidR="005E169E" w:rsidRPr="00C4793D">
        <w:t>Services</w:t>
      </w:r>
      <w:r w:rsidR="00C20216" w:rsidRPr="00087A24">
        <w:t>, which shall be implemented in the Node</w:t>
      </w:r>
      <w:r w:rsidR="005E169E" w:rsidRPr="00C4793D">
        <w:t>.</w:t>
      </w:r>
    </w:p>
    <w:p w14:paraId="24127373" w14:textId="745BE34C" w:rsidR="008C1456" w:rsidRPr="00C4793D" w:rsidRDefault="008B21EC" w:rsidP="001F6F32">
      <w:pPr>
        <w:pStyle w:val="FL"/>
        <w:rPr>
          <w:rFonts w:cs="Arial"/>
        </w:rPr>
      </w:pPr>
      <w:r w:rsidRPr="00C4793D">
        <w:rPr>
          <w:noProof/>
          <w:lang w:eastAsia="en-GB"/>
        </w:rPr>
        <w:lastRenderedPageBreak/>
        <w:drawing>
          <wp:inline distT="0" distB="0" distL="0" distR="0" wp14:anchorId="5D1A72E4" wp14:editId="5A68317C">
            <wp:extent cx="6308982" cy="4228185"/>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311655" cy="4229976"/>
                    </a:xfrm>
                    <a:prstGeom prst="rect">
                      <a:avLst/>
                    </a:prstGeom>
                    <a:noFill/>
                    <a:ln>
                      <a:noFill/>
                    </a:ln>
                  </pic:spPr>
                </pic:pic>
              </a:graphicData>
            </a:graphic>
          </wp:inline>
        </w:drawing>
      </w:r>
    </w:p>
    <w:p w14:paraId="191D5AFE" w14:textId="550F36B3" w:rsidR="00DE15F5" w:rsidRPr="00030279" w:rsidRDefault="009F2BC1" w:rsidP="001F6F32">
      <w:pPr>
        <w:pStyle w:val="TF"/>
        <w:rPr>
          <w:lang w:val="fr-FR"/>
        </w:rPr>
      </w:pPr>
      <w:r w:rsidRPr="00030279">
        <w:rPr>
          <w:lang w:val="fr-FR"/>
        </w:rPr>
        <w:t xml:space="preserve">Figure </w:t>
      </w:r>
      <w:proofErr w:type="gramStart"/>
      <w:r w:rsidR="00A35F38" w:rsidRPr="00030279">
        <w:rPr>
          <w:lang w:val="fr-FR"/>
        </w:rPr>
        <w:t>16</w:t>
      </w:r>
      <w:r w:rsidRPr="00030279">
        <w:rPr>
          <w:lang w:val="fr-FR"/>
        </w:rPr>
        <w:t>:</w:t>
      </w:r>
      <w:proofErr w:type="gramEnd"/>
      <w:r w:rsidRPr="00030279">
        <w:rPr>
          <w:lang w:val="fr-FR"/>
        </w:rPr>
        <w:t xml:space="preserve"> CISE Services </w:t>
      </w:r>
    </w:p>
    <w:p w14:paraId="4DA1D583" w14:textId="2D044EAD" w:rsidR="008D01DB" w:rsidRPr="00030279" w:rsidRDefault="00D846DB" w:rsidP="0048288E">
      <w:pPr>
        <w:pStyle w:val="Heading3"/>
        <w:rPr>
          <w:lang w:val="fr-FR"/>
        </w:rPr>
      </w:pPr>
      <w:bookmarkStart w:id="121" w:name="_Toc71035443"/>
      <w:bookmarkStart w:id="122" w:name="_Toc71115853"/>
      <w:bookmarkStart w:id="123" w:name="_Toc71618919"/>
      <w:bookmarkStart w:id="124" w:name="_Toc128743349"/>
      <w:r w:rsidRPr="00030279">
        <w:rPr>
          <w:lang w:val="fr-FR"/>
        </w:rPr>
        <w:t>5.</w:t>
      </w:r>
      <w:r w:rsidR="00500D22" w:rsidRPr="00030279">
        <w:rPr>
          <w:lang w:val="fr-FR"/>
        </w:rPr>
        <w:t>3</w:t>
      </w:r>
      <w:r w:rsidRPr="00030279">
        <w:rPr>
          <w:lang w:val="fr-FR"/>
        </w:rPr>
        <w:t>.</w:t>
      </w:r>
      <w:r w:rsidR="00505892" w:rsidRPr="00030279">
        <w:rPr>
          <w:lang w:val="fr-FR"/>
        </w:rPr>
        <w:t>2</w:t>
      </w:r>
      <w:r w:rsidR="005059C6" w:rsidRPr="00030279">
        <w:rPr>
          <w:lang w:val="fr-FR"/>
        </w:rPr>
        <w:tab/>
      </w:r>
      <w:r w:rsidRPr="00030279">
        <w:rPr>
          <w:lang w:val="fr-FR"/>
        </w:rPr>
        <w:t>Infrastructure (</w:t>
      </w:r>
      <w:proofErr w:type="spellStart"/>
      <w:r w:rsidRPr="00030279">
        <w:rPr>
          <w:lang w:val="fr-FR"/>
        </w:rPr>
        <w:t>Core</w:t>
      </w:r>
      <w:proofErr w:type="spellEnd"/>
      <w:r w:rsidRPr="00030279">
        <w:rPr>
          <w:lang w:val="fr-FR"/>
        </w:rPr>
        <w:t xml:space="preserve"> Services)</w:t>
      </w:r>
      <w:bookmarkEnd w:id="121"/>
      <w:bookmarkEnd w:id="122"/>
      <w:bookmarkEnd w:id="123"/>
      <w:bookmarkEnd w:id="124"/>
    </w:p>
    <w:p w14:paraId="55A4412E" w14:textId="40906068" w:rsidR="00505892" w:rsidRPr="00C4793D" w:rsidRDefault="00505892" w:rsidP="00556D30">
      <w:pPr>
        <w:pStyle w:val="Heading4"/>
      </w:pPr>
      <w:bookmarkStart w:id="125" w:name="_Toc71035444"/>
      <w:bookmarkStart w:id="126" w:name="_Toc71115854"/>
      <w:bookmarkStart w:id="127" w:name="_Toc71618920"/>
      <w:bookmarkStart w:id="128" w:name="_Toc128743350"/>
      <w:r w:rsidRPr="00C4793D">
        <w:t>5.3.2.1</w:t>
      </w:r>
      <w:r w:rsidR="00556D30" w:rsidRPr="00C4793D">
        <w:tab/>
      </w:r>
      <w:r w:rsidRPr="00C4793D">
        <w:t>Infrastructure Introduction</w:t>
      </w:r>
      <w:bookmarkEnd w:id="125"/>
      <w:bookmarkEnd w:id="126"/>
      <w:bookmarkEnd w:id="127"/>
      <w:bookmarkEnd w:id="128"/>
    </w:p>
    <w:p w14:paraId="68967319" w14:textId="27B49426" w:rsidR="008D01DB" w:rsidRPr="00C4793D" w:rsidRDefault="008D01DB" w:rsidP="005C73E3">
      <w:r w:rsidRPr="00C4793D">
        <w:t>Infrastructure services</w:t>
      </w:r>
      <w:r w:rsidR="000354DA" w:rsidRPr="00C4793D">
        <w:t xml:space="preserve"> are</w:t>
      </w:r>
      <w:r w:rsidRPr="00C4793D">
        <w:t xml:space="preserve"> defined</w:t>
      </w:r>
      <w:r w:rsidR="007502D9" w:rsidRPr="00C4793D">
        <w:t xml:space="preserve"> as follows</w:t>
      </w:r>
      <w:r w:rsidRPr="00C4793D">
        <w:t>:</w:t>
      </w:r>
    </w:p>
    <w:p w14:paraId="58D46F4A" w14:textId="4E66F582" w:rsidR="009F2BC1" w:rsidRPr="00C4793D" w:rsidRDefault="009F2BC1" w:rsidP="005C73E3">
      <w:pPr>
        <w:pStyle w:val="B1"/>
      </w:pPr>
      <w:r w:rsidRPr="00C4793D">
        <w:t>Auditing Services:</w:t>
      </w:r>
    </w:p>
    <w:p w14:paraId="5EE55159" w14:textId="150E1BD4" w:rsidR="009F2BC1" w:rsidRPr="00C4793D" w:rsidRDefault="009F2BC1" w:rsidP="005C73E3">
      <w:pPr>
        <w:pStyle w:val="B2"/>
      </w:pPr>
      <w:r w:rsidRPr="00C4793D">
        <w:t>Logging, Mon</w:t>
      </w:r>
      <w:r w:rsidR="000541BD" w:rsidRPr="00C4793D">
        <w:t>i</w:t>
      </w:r>
      <w:r w:rsidRPr="00C4793D">
        <w:t>toring and Accounting.</w:t>
      </w:r>
    </w:p>
    <w:p w14:paraId="67CB9214" w14:textId="77777777" w:rsidR="000541BD" w:rsidRPr="00C4793D" w:rsidRDefault="000541BD" w:rsidP="005C73E3">
      <w:pPr>
        <w:pStyle w:val="B1"/>
      </w:pPr>
      <w:r w:rsidRPr="00C4793D">
        <w:t>Application Security Services:</w:t>
      </w:r>
    </w:p>
    <w:p w14:paraId="07AFE608" w14:textId="4E371504" w:rsidR="000541BD" w:rsidRPr="00C4793D" w:rsidRDefault="000541BD" w:rsidP="005C73E3">
      <w:pPr>
        <w:pStyle w:val="B2"/>
      </w:pPr>
      <w:r w:rsidRPr="00C4793D">
        <w:t>Identification, Authentication and Authorization</w:t>
      </w:r>
      <w:r w:rsidR="001F6F32">
        <w:t>.</w:t>
      </w:r>
    </w:p>
    <w:p w14:paraId="7C49A8AF" w14:textId="77777777" w:rsidR="000541BD" w:rsidRPr="00C4793D" w:rsidRDefault="000541BD" w:rsidP="005C73E3">
      <w:pPr>
        <w:pStyle w:val="B1"/>
      </w:pPr>
      <w:r w:rsidRPr="00C4793D">
        <w:t>Network and Secure Communication Services:</w:t>
      </w:r>
    </w:p>
    <w:p w14:paraId="594E4AC9" w14:textId="5D341574" w:rsidR="000541BD" w:rsidRPr="00C4793D" w:rsidRDefault="000541BD" w:rsidP="005C73E3">
      <w:pPr>
        <w:pStyle w:val="B2"/>
      </w:pPr>
      <w:r w:rsidRPr="00C4793D">
        <w:t>Service Manager and Network</w:t>
      </w:r>
      <w:r w:rsidR="001F6F32">
        <w:t>.</w:t>
      </w:r>
    </w:p>
    <w:p w14:paraId="13FF22A8" w14:textId="6289019F" w:rsidR="009F2BC1" w:rsidRPr="00C4793D" w:rsidRDefault="009F2BC1" w:rsidP="005C73E3">
      <w:pPr>
        <w:pStyle w:val="B1"/>
      </w:pPr>
      <w:r w:rsidRPr="00C4793D">
        <w:t>Administration User Console</w:t>
      </w:r>
      <w:r w:rsidR="00B24FCC">
        <w:t>.</w:t>
      </w:r>
    </w:p>
    <w:p w14:paraId="49764BE3" w14:textId="3812EA65" w:rsidR="000541BD" w:rsidRPr="00C4793D" w:rsidRDefault="000541BD" w:rsidP="005C73E3">
      <w:pPr>
        <w:pStyle w:val="B1"/>
      </w:pPr>
      <w:r w:rsidRPr="00C4793D">
        <w:t>Collaboration tools.</w:t>
      </w:r>
    </w:p>
    <w:p w14:paraId="5AE7486F" w14:textId="02911783" w:rsidR="00D846DB" w:rsidRPr="00C4793D" w:rsidRDefault="00500D22" w:rsidP="00556D30">
      <w:pPr>
        <w:pStyle w:val="Heading4"/>
      </w:pPr>
      <w:bookmarkStart w:id="129" w:name="_Toc71035445"/>
      <w:bookmarkStart w:id="130" w:name="_Toc71115855"/>
      <w:bookmarkStart w:id="131" w:name="_Toc71618921"/>
      <w:bookmarkStart w:id="132" w:name="_Toc128743351"/>
      <w:r w:rsidRPr="00C4793D">
        <w:t>5.3.</w:t>
      </w:r>
      <w:r w:rsidR="00505892" w:rsidRPr="00C4793D">
        <w:t>2</w:t>
      </w:r>
      <w:r w:rsidRPr="00C4793D">
        <w:t>.</w:t>
      </w:r>
      <w:r w:rsidR="00505892" w:rsidRPr="00C4793D">
        <w:t>2</w:t>
      </w:r>
      <w:r w:rsidRPr="00C4793D">
        <w:tab/>
      </w:r>
      <w:r w:rsidR="00D846DB" w:rsidRPr="00C4793D">
        <w:t>Auditing Services</w:t>
      </w:r>
      <w:bookmarkEnd w:id="129"/>
      <w:bookmarkEnd w:id="130"/>
      <w:bookmarkEnd w:id="131"/>
      <w:bookmarkEnd w:id="132"/>
    </w:p>
    <w:p w14:paraId="4A861E77" w14:textId="77777777" w:rsidR="00C82A98" w:rsidRPr="00C4793D" w:rsidRDefault="00D846DB" w:rsidP="005C73E3">
      <w:r w:rsidRPr="00C4793D">
        <w:t xml:space="preserve">The purpose of the Auditing Services is to perform analysis on events, </w:t>
      </w:r>
      <w:proofErr w:type="gramStart"/>
      <w:r w:rsidRPr="00C4793D">
        <w:t>tasks</w:t>
      </w:r>
      <w:proofErr w:type="gramEnd"/>
      <w:r w:rsidRPr="00C4793D">
        <w:t xml:space="preserve"> and actions performer. </w:t>
      </w:r>
    </w:p>
    <w:p w14:paraId="680DEC0A" w14:textId="0EB3B1C1" w:rsidR="008D01DB" w:rsidRPr="00C4793D" w:rsidRDefault="00FE11F6" w:rsidP="005C73E3">
      <w:r w:rsidRPr="00C4793D">
        <w:t xml:space="preserve">The auditing services shall fulfil the requirements defined in clause 5.2.6 of </w:t>
      </w:r>
      <w:r w:rsidRPr="005F0943">
        <w:t>ETSI GS CDM 002</w:t>
      </w:r>
      <w:r w:rsidR="00575704" w:rsidRPr="00C4793D">
        <w:t xml:space="preserve"> </w:t>
      </w:r>
      <w:r w:rsidR="00575704" w:rsidRPr="005F0943">
        <w:t>[</w:t>
      </w:r>
      <w:r w:rsidR="00575704" w:rsidRPr="005F0943">
        <w:fldChar w:fldCharType="begin"/>
      </w:r>
      <w:r w:rsidR="00575704" w:rsidRPr="005F0943">
        <w:instrText xml:space="preserve">REF REF_GSCDM002 \h </w:instrText>
      </w:r>
      <w:r w:rsidR="00575704" w:rsidRPr="005F0943">
        <w:fldChar w:fldCharType="separate"/>
      </w:r>
      <w:r w:rsidR="00575704" w:rsidRPr="005F0943">
        <w:t>1</w:t>
      </w:r>
      <w:r w:rsidR="00575704" w:rsidRPr="005F0943">
        <w:fldChar w:fldCharType="end"/>
      </w:r>
      <w:r w:rsidR="00575704" w:rsidRPr="005F0943">
        <w:t>]</w:t>
      </w:r>
      <w:r w:rsidRPr="00C4793D">
        <w:t xml:space="preserve">. </w:t>
      </w:r>
    </w:p>
    <w:p w14:paraId="01F0D4C2" w14:textId="2A2EFF2F" w:rsidR="00AB4BD0" w:rsidRPr="00C4793D" w:rsidRDefault="00AB4BD0" w:rsidP="0020390B">
      <w:r w:rsidRPr="00C4793D">
        <w:t xml:space="preserve">Auditing Services </w:t>
      </w:r>
      <w:r w:rsidR="002203A9" w:rsidRPr="00C4793D">
        <w:t>shall be as described in the following Tab</w:t>
      </w:r>
      <w:r w:rsidR="0050650C" w:rsidRPr="00C4793D">
        <w:t>l</w:t>
      </w:r>
      <w:r w:rsidR="002203A9" w:rsidRPr="00C4793D">
        <w:t xml:space="preserve">e 1, </w:t>
      </w:r>
      <w:r w:rsidRPr="00C4793D">
        <w:t>on the bases of Logging, Accounting and Monitoring</w:t>
      </w:r>
      <w:r w:rsidR="00E67695" w:rsidRPr="00C4793D">
        <w:t>.</w:t>
      </w:r>
    </w:p>
    <w:p w14:paraId="499A9A7B" w14:textId="7ECEA217" w:rsidR="00DE15F5" w:rsidRPr="00C4793D" w:rsidRDefault="00DE15F5" w:rsidP="0020390B">
      <w:pPr>
        <w:pStyle w:val="TH"/>
      </w:pPr>
      <w:r w:rsidRPr="00C4793D">
        <w:lastRenderedPageBreak/>
        <w:t>Table 1:</w:t>
      </w:r>
      <w:r w:rsidR="0020390B" w:rsidRPr="00C4793D">
        <w:t xml:space="preserve"> </w:t>
      </w:r>
      <w:r w:rsidRPr="00C4793D">
        <w:t>Auditing Services description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15"/>
        <w:gridCol w:w="7014"/>
      </w:tblGrid>
      <w:tr w:rsidR="00CF3AF7" w:rsidRPr="00C4793D" w14:paraId="74ACE2D4" w14:textId="77777777" w:rsidTr="00840CCB">
        <w:trPr>
          <w:jc w:val="center"/>
        </w:trPr>
        <w:tc>
          <w:tcPr>
            <w:tcW w:w="5000" w:type="pct"/>
            <w:gridSpan w:val="2"/>
            <w:shd w:val="clear" w:color="auto" w:fill="F2F2F2"/>
            <w:vAlign w:val="center"/>
          </w:tcPr>
          <w:p w14:paraId="2F6FF23D" w14:textId="3E1DBEA1" w:rsidR="00CF3AF7" w:rsidRPr="00C4793D" w:rsidRDefault="00CF3AF7" w:rsidP="0020390B">
            <w:pPr>
              <w:pStyle w:val="TAH"/>
              <w:rPr>
                <w:lang w:eastAsia="it-IT"/>
              </w:rPr>
            </w:pPr>
            <w:r w:rsidRPr="00C4793D">
              <w:rPr>
                <w:lang w:eastAsia="it-IT"/>
              </w:rPr>
              <w:t>Auditing</w:t>
            </w:r>
            <w:r w:rsidR="0020390B" w:rsidRPr="00C4793D">
              <w:rPr>
                <w:lang w:eastAsia="it-IT"/>
              </w:rPr>
              <w:t xml:space="preserve"> </w:t>
            </w:r>
            <w:r w:rsidRPr="00C4793D">
              <w:rPr>
                <w:lang w:eastAsia="it-IT"/>
              </w:rPr>
              <w:t>Services</w:t>
            </w:r>
          </w:p>
        </w:tc>
      </w:tr>
      <w:tr w:rsidR="00CF3AF7" w:rsidRPr="00C4793D" w14:paraId="073F057C" w14:textId="77777777" w:rsidTr="00840CCB">
        <w:trPr>
          <w:jc w:val="center"/>
        </w:trPr>
        <w:tc>
          <w:tcPr>
            <w:tcW w:w="1358" w:type="pct"/>
            <w:vAlign w:val="center"/>
          </w:tcPr>
          <w:p w14:paraId="2786C299" w14:textId="6EF722B2" w:rsidR="00CF3AF7" w:rsidRPr="00C4793D" w:rsidRDefault="00CF3AF7" w:rsidP="00840CCB">
            <w:pPr>
              <w:pStyle w:val="TAH"/>
              <w:rPr>
                <w:lang w:eastAsia="it-IT"/>
              </w:rPr>
            </w:pPr>
            <w:r w:rsidRPr="00C4793D">
              <w:rPr>
                <w:lang w:eastAsia="it-IT"/>
              </w:rPr>
              <w:t>Service</w:t>
            </w:r>
            <w:r w:rsidR="0020390B" w:rsidRPr="00C4793D">
              <w:rPr>
                <w:lang w:eastAsia="it-IT"/>
              </w:rPr>
              <w:t xml:space="preserve"> </w:t>
            </w:r>
            <w:r w:rsidRPr="00C4793D">
              <w:rPr>
                <w:lang w:eastAsia="it-IT"/>
              </w:rPr>
              <w:t>Name</w:t>
            </w:r>
          </w:p>
        </w:tc>
        <w:tc>
          <w:tcPr>
            <w:tcW w:w="3642" w:type="pct"/>
            <w:vAlign w:val="center"/>
          </w:tcPr>
          <w:p w14:paraId="77E42A7D" w14:textId="77777777" w:rsidR="00CF3AF7" w:rsidRPr="00C4793D" w:rsidRDefault="00CF3AF7" w:rsidP="00840CCB">
            <w:pPr>
              <w:pStyle w:val="TAH"/>
              <w:rPr>
                <w:lang w:eastAsia="it-IT"/>
              </w:rPr>
            </w:pPr>
            <w:r w:rsidRPr="00C4793D">
              <w:rPr>
                <w:lang w:eastAsia="it-IT"/>
              </w:rPr>
              <w:t>Description</w:t>
            </w:r>
          </w:p>
        </w:tc>
      </w:tr>
      <w:tr w:rsidR="00CF3AF7" w:rsidRPr="00C4793D" w14:paraId="6F3EBCF4" w14:textId="77777777" w:rsidTr="00840CCB">
        <w:trPr>
          <w:jc w:val="center"/>
        </w:trPr>
        <w:tc>
          <w:tcPr>
            <w:tcW w:w="1358" w:type="pct"/>
          </w:tcPr>
          <w:p w14:paraId="17C21421" w14:textId="77777777" w:rsidR="00CF3AF7" w:rsidRPr="00C4793D" w:rsidRDefault="00CF3AF7" w:rsidP="0020390B">
            <w:pPr>
              <w:pStyle w:val="TAL"/>
            </w:pPr>
            <w:r w:rsidRPr="00C4793D">
              <w:t>Logging</w:t>
            </w:r>
          </w:p>
        </w:tc>
        <w:tc>
          <w:tcPr>
            <w:tcW w:w="3642" w:type="pct"/>
          </w:tcPr>
          <w:p w14:paraId="0B8B04AB" w14:textId="6F09B7A9" w:rsidR="00CF3AF7" w:rsidRPr="00C4793D" w:rsidRDefault="00CF3AF7" w:rsidP="0020390B">
            <w:pPr>
              <w:pStyle w:val="TAL"/>
              <w:rPr>
                <w:b/>
                <w:bCs/>
                <w:lang w:eastAsia="it-IT"/>
              </w:rPr>
            </w:pPr>
            <w:r w:rsidRPr="00C4793D">
              <w:t>This</w:t>
            </w:r>
            <w:r w:rsidR="0020390B" w:rsidRPr="00C4793D">
              <w:t xml:space="preserve"> </w:t>
            </w:r>
            <w:r w:rsidRPr="00C4793D">
              <w:t>service</w:t>
            </w:r>
            <w:r w:rsidR="0020390B" w:rsidRPr="00C4793D">
              <w:t xml:space="preserve"> </w:t>
            </w:r>
            <w:r w:rsidRPr="00C4793D">
              <w:t>log</w:t>
            </w:r>
            <w:r w:rsidR="002203A9" w:rsidRPr="00C4793D">
              <w:t>s</w:t>
            </w:r>
            <w:r w:rsidR="0020390B" w:rsidRPr="00C4793D">
              <w:t xml:space="preserve"> </w:t>
            </w:r>
            <w:r w:rsidRPr="00C4793D">
              <w:t>all</w:t>
            </w:r>
            <w:r w:rsidR="0020390B" w:rsidRPr="00C4793D">
              <w:t xml:space="preserve"> </w:t>
            </w:r>
            <w:r w:rsidRPr="00C4793D">
              <w:t>the</w:t>
            </w:r>
            <w:r w:rsidR="0020390B" w:rsidRPr="00C4793D">
              <w:t xml:space="preserve"> </w:t>
            </w:r>
            <w:r w:rsidRPr="00C4793D">
              <w:t>activity</w:t>
            </w:r>
            <w:r w:rsidR="0020390B" w:rsidRPr="00C4793D">
              <w:t xml:space="preserve"> </w:t>
            </w:r>
            <w:r w:rsidRPr="00C4793D">
              <w:t>of</w:t>
            </w:r>
            <w:r w:rsidR="0020390B" w:rsidRPr="00C4793D">
              <w:t xml:space="preserve"> </w:t>
            </w:r>
            <w:r w:rsidRPr="00C4793D">
              <w:t>the</w:t>
            </w:r>
            <w:r w:rsidR="0020390B" w:rsidRPr="00C4793D">
              <w:t xml:space="preserve"> </w:t>
            </w:r>
            <w:r w:rsidRPr="00C4793D">
              <w:t>system.</w:t>
            </w:r>
          </w:p>
        </w:tc>
      </w:tr>
      <w:tr w:rsidR="00CF3AF7" w:rsidRPr="00C4793D" w14:paraId="691D2CCB" w14:textId="77777777" w:rsidTr="00840CCB">
        <w:trPr>
          <w:jc w:val="center"/>
        </w:trPr>
        <w:tc>
          <w:tcPr>
            <w:tcW w:w="1358" w:type="pct"/>
          </w:tcPr>
          <w:p w14:paraId="54E3DC9E" w14:textId="77777777" w:rsidR="00CF3AF7" w:rsidRPr="00C4793D" w:rsidRDefault="00CF3AF7" w:rsidP="0020390B">
            <w:pPr>
              <w:pStyle w:val="TAL"/>
            </w:pPr>
            <w:r w:rsidRPr="00C4793D">
              <w:t>Accounting</w:t>
            </w:r>
          </w:p>
        </w:tc>
        <w:tc>
          <w:tcPr>
            <w:tcW w:w="3642" w:type="pct"/>
          </w:tcPr>
          <w:p w14:paraId="44937C87" w14:textId="1C5A8200" w:rsidR="00CF3AF7" w:rsidRPr="00C4793D" w:rsidRDefault="00CF3AF7" w:rsidP="0020390B">
            <w:pPr>
              <w:pStyle w:val="TAL"/>
              <w:rPr>
                <w:lang w:eastAsia="it-IT"/>
              </w:rPr>
            </w:pPr>
            <w:r w:rsidRPr="00C4793D">
              <w:t>This</w:t>
            </w:r>
            <w:r w:rsidR="0020390B" w:rsidRPr="00C4793D">
              <w:t xml:space="preserve"> </w:t>
            </w:r>
            <w:r w:rsidRPr="00C4793D">
              <w:t>service</w:t>
            </w:r>
            <w:r w:rsidR="0020390B" w:rsidRPr="00C4793D">
              <w:t xml:space="preserve"> </w:t>
            </w:r>
            <w:r w:rsidRPr="00C4793D">
              <w:t>track</w:t>
            </w:r>
            <w:r w:rsidR="002203A9" w:rsidRPr="00C4793D">
              <w:t>s</w:t>
            </w:r>
            <w:r w:rsidR="0020390B" w:rsidRPr="00C4793D">
              <w:t xml:space="preserve"> </w:t>
            </w:r>
            <w:r w:rsidRPr="00C4793D">
              <w:t>all</w:t>
            </w:r>
            <w:r w:rsidR="0020390B" w:rsidRPr="00C4793D">
              <w:t xml:space="preserve"> </w:t>
            </w:r>
            <w:r w:rsidRPr="00C4793D">
              <w:t>requests</w:t>
            </w:r>
            <w:r w:rsidR="0020390B" w:rsidRPr="00C4793D">
              <w:t xml:space="preserve"> </w:t>
            </w:r>
            <w:r w:rsidRPr="00C4793D">
              <w:t>that</w:t>
            </w:r>
            <w:r w:rsidR="0020390B" w:rsidRPr="00C4793D">
              <w:t xml:space="preserve"> </w:t>
            </w:r>
            <w:r w:rsidRPr="00C4793D">
              <w:t>come</w:t>
            </w:r>
            <w:r w:rsidR="0020390B" w:rsidRPr="00C4793D">
              <w:t xml:space="preserve"> </w:t>
            </w:r>
            <w:r w:rsidRPr="00C4793D">
              <w:t>through</w:t>
            </w:r>
            <w:r w:rsidR="0020390B" w:rsidRPr="00C4793D">
              <w:t xml:space="preserve"> </w:t>
            </w:r>
            <w:r w:rsidRPr="00C4793D">
              <w:t>the</w:t>
            </w:r>
            <w:r w:rsidR="0020390B" w:rsidRPr="00C4793D">
              <w:t xml:space="preserve"> </w:t>
            </w:r>
            <w:r w:rsidRPr="005F0943">
              <w:t>CISE</w:t>
            </w:r>
            <w:r w:rsidR="0020390B" w:rsidRPr="00C4793D">
              <w:t xml:space="preserve"> </w:t>
            </w:r>
            <w:r w:rsidRPr="00C4793D">
              <w:t>network,</w:t>
            </w:r>
            <w:r w:rsidR="0020390B" w:rsidRPr="00C4793D">
              <w:t xml:space="preserve"> </w:t>
            </w:r>
            <w:r w:rsidRPr="00C4793D">
              <w:t>recording</w:t>
            </w:r>
            <w:r w:rsidR="0020390B" w:rsidRPr="00C4793D">
              <w:t xml:space="preserve"> </w:t>
            </w:r>
            <w:r w:rsidRPr="00C4793D">
              <w:t>information</w:t>
            </w:r>
            <w:r w:rsidR="0020390B" w:rsidRPr="00C4793D">
              <w:t xml:space="preserve"> </w:t>
            </w:r>
            <w:r w:rsidRPr="00C4793D">
              <w:t>like</w:t>
            </w:r>
            <w:r w:rsidR="0020390B" w:rsidRPr="00C4793D">
              <w:t xml:space="preserve"> </w:t>
            </w:r>
            <w:r w:rsidRPr="00C4793D">
              <w:t>consumer</w:t>
            </w:r>
            <w:r w:rsidR="0020390B" w:rsidRPr="00C4793D">
              <w:t xml:space="preserve"> </w:t>
            </w:r>
            <w:r w:rsidRPr="00C4793D">
              <w:t>and</w:t>
            </w:r>
            <w:r w:rsidR="0020390B" w:rsidRPr="00C4793D">
              <w:t xml:space="preserve"> </w:t>
            </w:r>
            <w:r w:rsidRPr="00C4793D">
              <w:t>provider</w:t>
            </w:r>
            <w:r w:rsidR="0020390B" w:rsidRPr="00C4793D">
              <w:t xml:space="preserve"> </w:t>
            </w:r>
            <w:r w:rsidRPr="00C4793D">
              <w:t>community,</w:t>
            </w:r>
            <w:r w:rsidR="0020390B" w:rsidRPr="00C4793D">
              <w:t xml:space="preserve"> </w:t>
            </w:r>
            <w:proofErr w:type="gramStart"/>
            <w:r w:rsidRPr="00C4793D">
              <w:t>data</w:t>
            </w:r>
            <w:proofErr w:type="gramEnd"/>
            <w:r w:rsidR="0020390B" w:rsidRPr="00C4793D">
              <w:t xml:space="preserve"> </w:t>
            </w:r>
            <w:r w:rsidRPr="00C4793D">
              <w:t>and</w:t>
            </w:r>
            <w:r w:rsidR="0020390B" w:rsidRPr="00C4793D">
              <w:t xml:space="preserve"> </w:t>
            </w:r>
            <w:r w:rsidRPr="00C4793D">
              <w:t>purpose</w:t>
            </w:r>
            <w:r w:rsidR="0020390B" w:rsidRPr="00C4793D">
              <w:t xml:space="preserve"> </w:t>
            </w:r>
            <w:r w:rsidRPr="00C4793D">
              <w:t>of</w:t>
            </w:r>
            <w:r w:rsidR="0020390B" w:rsidRPr="00C4793D">
              <w:t xml:space="preserve"> </w:t>
            </w:r>
            <w:r w:rsidRPr="00C4793D">
              <w:t>request.</w:t>
            </w:r>
          </w:p>
        </w:tc>
      </w:tr>
      <w:tr w:rsidR="00CF3AF7" w:rsidRPr="00C4793D" w14:paraId="641B4041" w14:textId="77777777" w:rsidTr="00840CCB">
        <w:trPr>
          <w:jc w:val="center"/>
        </w:trPr>
        <w:tc>
          <w:tcPr>
            <w:tcW w:w="1358" w:type="pct"/>
          </w:tcPr>
          <w:p w14:paraId="1F4C5B37" w14:textId="77777777" w:rsidR="00CF3AF7" w:rsidRPr="00C4793D" w:rsidRDefault="00CF3AF7" w:rsidP="0020390B">
            <w:pPr>
              <w:pStyle w:val="TAL"/>
            </w:pPr>
            <w:r w:rsidRPr="00C4793D">
              <w:t>Monitoring</w:t>
            </w:r>
          </w:p>
        </w:tc>
        <w:tc>
          <w:tcPr>
            <w:tcW w:w="3642" w:type="pct"/>
          </w:tcPr>
          <w:p w14:paraId="4F53FCEF" w14:textId="2CB07083" w:rsidR="00CF3AF7" w:rsidRPr="00C4793D" w:rsidRDefault="00CF3AF7" w:rsidP="0020390B">
            <w:pPr>
              <w:pStyle w:val="TAL"/>
              <w:rPr>
                <w:lang w:eastAsia="it-IT"/>
              </w:rPr>
            </w:pPr>
            <w:r w:rsidRPr="00C4793D">
              <w:t>This</w:t>
            </w:r>
            <w:r w:rsidR="0020390B" w:rsidRPr="00C4793D">
              <w:t xml:space="preserve"> </w:t>
            </w:r>
            <w:r w:rsidRPr="00C4793D">
              <w:t>service</w:t>
            </w:r>
            <w:r w:rsidR="0020390B" w:rsidRPr="00C4793D">
              <w:t xml:space="preserve"> </w:t>
            </w:r>
            <w:r w:rsidRPr="00C4793D">
              <w:t>test</w:t>
            </w:r>
            <w:r w:rsidR="002203A9" w:rsidRPr="00C4793D">
              <w:t>s</w:t>
            </w:r>
            <w:r w:rsidR="0020390B" w:rsidRPr="00C4793D">
              <w:t xml:space="preserve"> </w:t>
            </w:r>
            <w:r w:rsidRPr="00C4793D">
              <w:t>automatically</w:t>
            </w:r>
            <w:r w:rsidR="0020390B" w:rsidRPr="00C4793D">
              <w:t xml:space="preserve"> </w:t>
            </w:r>
            <w:r w:rsidRPr="00C4793D">
              <w:t>and</w:t>
            </w:r>
            <w:r w:rsidR="0020390B" w:rsidRPr="00C4793D">
              <w:t xml:space="preserve"> </w:t>
            </w:r>
            <w:r w:rsidRPr="00C4793D">
              <w:t>periodically</w:t>
            </w:r>
            <w:r w:rsidR="0020390B" w:rsidRPr="00C4793D">
              <w:t xml:space="preserve"> </w:t>
            </w:r>
            <w:r w:rsidRPr="00C4793D">
              <w:t>the</w:t>
            </w:r>
            <w:r w:rsidR="0020390B" w:rsidRPr="00C4793D">
              <w:t xml:space="preserve"> </w:t>
            </w:r>
            <w:r w:rsidRPr="00C4793D">
              <w:t>availability</w:t>
            </w:r>
            <w:r w:rsidR="0020390B" w:rsidRPr="00C4793D">
              <w:t xml:space="preserve"> </w:t>
            </w:r>
            <w:r w:rsidRPr="00C4793D">
              <w:t>and</w:t>
            </w:r>
            <w:r w:rsidR="0020390B" w:rsidRPr="00C4793D">
              <w:t xml:space="preserve"> </w:t>
            </w:r>
            <w:r w:rsidRPr="00C4793D">
              <w:t>effectiveness</w:t>
            </w:r>
            <w:r w:rsidR="0020390B" w:rsidRPr="00C4793D">
              <w:t xml:space="preserve"> </w:t>
            </w:r>
            <w:r w:rsidRPr="00C4793D">
              <w:t>of</w:t>
            </w:r>
            <w:r w:rsidR="0020390B" w:rsidRPr="00C4793D">
              <w:t xml:space="preserve"> </w:t>
            </w:r>
            <w:r w:rsidRPr="00C4793D">
              <w:t>the</w:t>
            </w:r>
            <w:r w:rsidR="0020390B" w:rsidRPr="00C4793D">
              <w:t xml:space="preserve"> </w:t>
            </w:r>
            <w:r w:rsidRPr="005F0943">
              <w:t>CISE</w:t>
            </w:r>
            <w:r w:rsidR="0020390B" w:rsidRPr="00C4793D">
              <w:t xml:space="preserve"> </w:t>
            </w:r>
            <w:r w:rsidRPr="00C4793D">
              <w:t>services.</w:t>
            </w:r>
          </w:p>
        </w:tc>
      </w:tr>
    </w:tbl>
    <w:p w14:paraId="4E7DABCB" w14:textId="04B62D04" w:rsidR="003A02A7" w:rsidRPr="00C4793D" w:rsidRDefault="003A02A7" w:rsidP="008458BF">
      <w:pPr>
        <w:rPr>
          <w:rFonts w:ascii="Arial" w:hAnsi="Arial" w:cs="Arial"/>
          <w:b/>
        </w:rPr>
      </w:pPr>
    </w:p>
    <w:p w14:paraId="033258E4" w14:textId="2141007C" w:rsidR="00044B20" w:rsidRPr="00C4793D" w:rsidRDefault="002203A9" w:rsidP="0020390B">
      <w:r w:rsidRPr="00C4793D">
        <w:t xml:space="preserve">The logging service shall save </w:t>
      </w:r>
      <w:r w:rsidR="004E2A43" w:rsidRPr="00C4793D">
        <w:t>the minimum set of</w:t>
      </w:r>
      <w:r w:rsidRPr="00C4793D">
        <w:t xml:space="preserve"> logging information described in Table 2.</w:t>
      </w:r>
    </w:p>
    <w:p w14:paraId="34C4767B" w14:textId="2A2D7F35" w:rsidR="008458BF" w:rsidRPr="00C4793D" w:rsidRDefault="008458BF" w:rsidP="0020390B">
      <w:pPr>
        <w:pStyle w:val="TH"/>
      </w:pPr>
      <w:r w:rsidRPr="00C4793D">
        <w:t>Table 2: Logg</w:t>
      </w:r>
      <w:r w:rsidR="00423740" w:rsidRPr="00C4793D">
        <w:t>ed information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15"/>
        <w:gridCol w:w="7014"/>
      </w:tblGrid>
      <w:tr w:rsidR="00463734" w:rsidRPr="00C4793D" w14:paraId="2B1C7572" w14:textId="77777777" w:rsidTr="00840CCB">
        <w:trPr>
          <w:jc w:val="center"/>
        </w:trPr>
        <w:tc>
          <w:tcPr>
            <w:tcW w:w="5000" w:type="pct"/>
            <w:gridSpan w:val="2"/>
            <w:shd w:val="clear" w:color="auto" w:fill="F2F2F2"/>
            <w:vAlign w:val="center"/>
          </w:tcPr>
          <w:p w14:paraId="7301E789" w14:textId="47D54CD1" w:rsidR="00463734" w:rsidRPr="00C4793D" w:rsidRDefault="00423740" w:rsidP="0020390B">
            <w:pPr>
              <w:pStyle w:val="TAH"/>
              <w:rPr>
                <w:lang w:eastAsia="it-IT"/>
              </w:rPr>
            </w:pPr>
            <w:r w:rsidRPr="00C4793D">
              <w:rPr>
                <w:lang w:eastAsia="it-IT"/>
              </w:rPr>
              <w:t>Logging</w:t>
            </w:r>
            <w:r w:rsidR="0020390B" w:rsidRPr="00C4793D">
              <w:rPr>
                <w:lang w:eastAsia="it-IT"/>
              </w:rPr>
              <w:t xml:space="preserve"> </w:t>
            </w:r>
            <w:r w:rsidRPr="00C4793D">
              <w:rPr>
                <w:lang w:eastAsia="it-IT"/>
              </w:rPr>
              <w:t>Service</w:t>
            </w:r>
          </w:p>
        </w:tc>
      </w:tr>
      <w:tr w:rsidR="00463734" w:rsidRPr="00C4793D" w14:paraId="439F594E" w14:textId="77777777" w:rsidTr="00840CCB">
        <w:trPr>
          <w:jc w:val="center"/>
        </w:trPr>
        <w:tc>
          <w:tcPr>
            <w:tcW w:w="1358" w:type="pct"/>
            <w:vAlign w:val="center"/>
          </w:tcPr>
          <w:p w14:paraId="7DD267DC" w14:textId="1D1DF104" w:rsidR="00463734" w:rsidRPr="00C4793D" w:rsidRDefault="00463734" w:rsidP="0020390B">
            <w:pPr>
              <w:pStyle w:val="TAH"/>
              <w:rPr>
                <w:lang w:eastAsia="it-IT"/>
              </w:rPr>
            </w:pPr>
            <w:r w:rsidRPr="00C4793D">
              <w:rPr>
                <w:lang w:eastAsia="it-IT"/>
              </w:rPr>
              <w:t>Parameter</w:t>
            </w:r>
            <w:r w:rsidR="0020390B" w:rsidRPr="00C4793D">
              <w:rPr>
                <w:lang w:eastAsia="it-IT"/>
              </w:rPr>
              <w:t xml:space="preserve"> </w:t>
            </w:r>
            <w:r w:rsidRPr="00C4793D">
              <w:rPr>
                <w:lang w:eastAsia="it-IT"/>
              </w:rPr>
              <w:t>name</w:t>
            </w:r>
          </w:p>
        </w:tc>
        <w:tc>
          <w:tcPr>
            <w:tcW w:w="3642" w:type="pct"/>
            <w:vAlign w:val="center"/>
          </w:tcPr>
          <w:p w14:paraId="0BE74DC6" w14:textId="77777777" w:rsidR="00463734" w:rsidRPr="00C4793D" w:rsidRDefault="00463734" w:rsidP="0020390B">
            <w:pPr>
              <w:pStyle w:val="TAH"/>
              <w:rPr>
                <w:lang w:eastAsia="it-IT"/>
              </w:rPr>
            </w:pPr>
            <w:r w:rsidRPr="00C4793D">
              <w:rPr>
                <w:lang w:eastAsia="it-IT"/>
              </w:rPr>
              <w:t>Description</w:t>
            </w:r>
          </w:p>
        </w:tc>
      </w:tr>
      <w:tr w:rsidR="00463734" w:rsidRPr="00C4793D" w14:paraId="0AA6F811" w14:textId="77777777" w:rsidTr="00840CCB">
        <w:trPr>
          <w:jc w:val="center"/>
        </w:trPr>
        <w:tc>
          <w:tcPr>
            <w:tcW w:w="1358" w:type="pct"/>
          </w:tcPr>
          <w:p w14:paraId="5331DDE6" w14:textId="21209273" w:rsidR="00463734" w:rsidRPr="00C4793D" w:rsidRDefault="00463734" w:rsidP="0020390B">
            <w:pPr>
              <w:pStyle w:val="TAL"/>
            </w:pPr>
            <w:proofErr w:type="spellStart"/>
            <w:r w:rsidRPr="00C4793D">
              <w:t>message_context_id</w:t>
            </w:r>
            <w:proofErr w:type="spellEnd"/>
          </w:p>
        </w:tc>
        <w:tc>
          <w:tcPr>
            <w:tcW w:w="3642" w:type="pct"/>
            <w:vAlign w:val="center"/>
          </w:tcPr>
          <w:p w14:paraId="3B1AB538" w14:textId="2E7ACA07" w:rsidR="00463734" w:rsidRPr="00C4793D" w:rsidRDefault="00463734" w:rsidP="0020390B">
            <w:pPr>
              <w:pStyle w:val="TAL"/>
              <w:rPr>
                <w:b/>
                <w:bCs/>
                <w:lang w:eastAsia="it-IT"/>
              </w:rPr>
            </w:pPr>
            <w:r w:rsidRPr="00C4793D">
              <w:rPr>
                <w:bCs/>
                <w:lang w:eastAsia="it-IT"/>
              </w:rPr>
              <w:t>Message</w:t>
            </w:r>
            <w:r w:rsidR="0020390B" w:rsidRPr="00C4793D">
              <w:rPr>
                <w:bCs/>
                <w:lang w:eastAsia="it-IT"/>
              </w:rPr>
              <w:t xml:space="preserve"> </w:t>
            </w:r>
            <w:r w:rsidRPr="00C4793D">
              <w:rPr>
                <w:bCs/>
                <w:lang w:eastAsia="it-IT"/>
              </w:rPr>
              <w:t>context</w:t>
            </w:r>
            <w:r w:rsidR="0020390B" w:rsidRPr="00C4793D">
              <w:rPr>
                <w:bCs/>
                <w:lang w:eastAsia="it-IT"/>
              </w:rPr>
              <w:t xml:space="preserve"> </w:t>
            </w:r>
            <w:r w:rsidRPr="00C4793D">
              <w:rPr>
                <w:bCs/>
                <w:lang w:eastAsia="it-IT"/>
              </w:rPr>
              <w:t>Identification</w:t>
            </w:r>
            <w:r w:rsidR="0020390B" w:rsidRPr="00C4793D">
              <w:rPr>
                <w:bCs/>
                <w:lang w:eastAsia="it-IT"/>
              </w:rPr>
              <w:t xml:space="preserve"> </w:t>
            </w:r>
          </w:p>
        </w:tc>
      </w:tr>
      <w:tr w:rsidR="00463734" w:rsidRPr="00C4793D" w14:paraId="51382C41" w14:textId="77777777" w:rsidTr="00840CCB">
        <w:trPr>
          <w:jc w:val="center"/>
        </w:trPr>
        <w:tc>
          <w:tcPr>
            <w:tcW w:w="1358" w:type="pct"/>
          </w:tcPr>
          <w:p w14:paraId="42876C08" w14:textId="37D8E38B" w:rsidR="00463734" w:rsidRPr="00C4793D" w:rsidRDefault="00463734" w:rsidP="0020390B">
            <w:pPr>
              <w:pStyle w:val="TAL"/>
            </w:pPr>
            <w:proofErr w:type="spellStart"/>
            <w:r w:rsidRPr="00C4793D">
              <w:t>message_correlation_id</w:t>
            </w:r>
            <w:proofErr w:type="spellEnd"/>
          </w:p>
        </w:tc>
        <w:tc>
          <w:tcPr>
            <w:tcW w:w="3642" w:type="pct"/>
            <w:vAlign w:val="center"/>
          </w:tcPr>
          <w:p w14:paraId="60485029" w14:textId="2811D18C" w:rsidR="00463734" w:rsidRPr="00C4793D" w:rsidRDefault="00463734" w:rsidP="0020390B">
            <w:pPr>
              <w:pStyle w:val="TAL"/>
              <w:rPr>
                <w:lang w:eastAsia="it-IT"/>
              </w:rPr>
            </w:pPr>
            <w:r w:rsidRPr="00C4793D">
              <w:t>Correlation</w:t>
            </w:r>
            <w:r w:rsidR="0020390B" w:rsidRPr="00C4793D">
              <w:t xml:space="preserve"> </w:t>
            </w:r>
            <w:r w:rsidRPr="00C4793D">
              <w:t>Identification</w:t>
            </w:r>
            <w:r w:rsidR="0020390B" w:rsidRPr="00C4793D">
              <w:t xml:space="preserve"> </w:t>
            </w:r>
            <w:r w:rsidRPr="00C4793D">
              <w:t>used</w:t>
            </w:r>
            <w:r w:rsidR="0020390B" w:rsidRPr="00C4793D">
              <w:t xml:space="preserve"> </w:t>
            </w:r>
            <w:r w:rsidRPr="00C4793D">
              <w:t>in</w:t>
            </w:r>
            <w:r w:rsidR="0020390B" w:rsidRPr="00C4793D">
              <w:t xml:space="preserve"> </w:t>
            </w:r>
            <w:r w:rsidRPr="00C4793D">
              <w:t>various</w:t>
            </w:r>
            <w:r w:rsidR="0020390B" w:rsidRPr="00C4793D">
              <w:t xml:space="preserve"> </w:t>
            </w:r>
            <w:r w:rsidRPr="00C4793D">
              <w:t>service</w:t>
            </w:r>
            <w:r w:rsidR="0020390B" w:rsidRPr="00C4793D">
              <w:t xml:space="preserve"> </w:t>
            </w:r>
            <w:r w:rsidRPr="00C4793D">
              <w:t>for</w:t>
            </w:r>
            <w:r w:rsidR="0020390B" w:rsidRPr="00C4793D">
              <w:t xml:space="preserve"> </w:t>
            </w:r>
            <w:r w:rsidRPr="00C4793D">
              <w:t>message</w:t>
            </w:r>
          </w:p>
        </w:tc>
      </w:tr>
      <w:tr w:rsidR="00463734" w:rsidRPr="00C4793D" w14:paraId="402FD53D" w14:textId="77777777" w:rsidTr="00840CCB">
        <w:trPr>
          <w:jc w:val="center"/>
        </w:trPr>
        <w:tc>
          <w:tcPr>
            <w:tcW w:w="1358" w:type="pct"/>
          </w:tcPr>
          <w:p w14:paraId="7306A103" w14:textId="6E8E4697" w:rsidR="00463734" w:rsidRPr="00C4793D" w:rsidRDefault="00463734" w:rsidP="0020390B">
            <w:pPr>
              <w:pStyle w:val="TAL"/>
            </w:pPr>
            <w:proofErr w:type="spellStart"/>
            <w:r w:rsidRPr="00C4793D">
              <w:t>message_id</w:t>
            </w:r>
            <w:proofErr w:type="spellEnd"/>
          </w:p>
        </w:tc>
        <w:tc>
          <w:tcPr>
            <w:tcW w:w="3642" w:type="pct"/>
            <w:vAlign w:val="center"/>
          </w:tcPr>
          <w:p w14:paraId="605BE367" w14:textId="437A917A" w:rsidR="00463734" w:rsidRPr="00C4793D" w:rsidRDefault="00463734" w:rsidP="0020390B">
            <w:pPr>
              <w:pStyle w:val="TAL"/>
              <w:rPr>
                <w:lang w:eastAsia="it-IT"/>
              </w:rPr>
            </w:pPr>
            <w:r w:rsidRPr="00C4793D">
              <w:rPr>
                <w:lang w:eastAsia="it-IT"/>
              </w:rPr>
              <w:t>Identification</w:t>
            </w:r>
            <w:r w:rsidR="0020390B" w:rsidRPr="00C4793D">
              <w:rPr>
                <w:lang w:eastAsia="it-IT"/>
              </w:rPr>
              <w:t xml:space="preserve"> </w:t>
            </w:r>
            <w:r w:rsidRPr="00C4793D">
              <w:rPr>
                <w:lang w:eastAsia="it-IT"/>
              </w:rPr>
              <w:t>of</w:t>
            </w:r>
            <w:r w:rsidR="0020390B" w:rsidRPr="00C4793D">
              <w:rPr>
                <w:lang w:eastAsia="it-IT"/>
              </w:rPr>
              <w:t xml:space="preserve"> </w:t>
            </w:r>
            <w:r w:rsidRPr="00C4793D">
              <w:rPr>
                <w:lang w:eastAsia="it-IT"/>
              </w:rPr>
              <w:t>Message</w:t>
            </w:r>
          </w:p>
        </w:tc>
      </w:tr>
      <w:tr w:rsidR="004D7033" w:rsidRPr="00C4793D" w14:paraId="3638CA68" w14:textId="77777777" w:rsidTr="00840CCB">
        <w:trPr>
          <w:jc w:val="center"/>
        </w:trPr>
        <w:tc>
          <w:tcPr>
            <w:tcW w:w="1358" w:type="pct"/>
          </w:tcPr>
          <w:p w14:paraId="43DCC174" w14:textId="584D2C8C" w:rsidR="004D7033" w:rsidRPr="00C4793D" w:rsidRDefault="004D7033" w:rsidP="0020390B">
            <w:pPr>
              <w:pStyle w:val="TAL"/>
            </w:pPr>
            <w:proofErr w:type="spellStart"/>
            <w:r w:rsidRPr="00C4793D">
              <w:t>service_id</w:t>
            </w:r>
            <w:proofErr w:type="spellEnd"/>
          </w:p>
        </w:tc>
        <w:tc>
          <w:tcPr>
            <w:tcW w:w="3642" w:type="pct"/>
            <w:vAlign w:val="center"/>
          </w:tcPr>
          <w:p w14:paraId="06F66978" w14:textId="06DDBA64" w:rsidR="004D7033" w:rsidRPr="00C4793D" w:rsidRDefault="004D7033" w:rsidP="0020390B">
            <w:pPr>
              <w:pStyle w:val="TAL"/>
            </w:pPr>
            <w:r w:rsidRPr="00C4793D">
              <w:rPr>
                <w:bCs/>
                <w:lang w:eastAsia="it-IT"/>
              </w:rPr>
              <w:t>Service</w:t>
            </w:r>
            <w:r w:rsidR="0020390B" w:rsidRPr="00C4793D">
              <w:rPr>
                <w:bCs/>
                <w:lang w:eastAsia="it-IT"/>
              </w:rPr>
              <w:t xml:space="preserve"> </w:t>
            </w:r>
            <w:r w:rsidRPr="00C4793D">
              <w:rPr>
                <w:bCs/>
                <w:lang w:eastAsia="it-IT"/>
              </w:rPr>
              <w:t>Identification</w:t>
            </w:r>
            <w:r w:rsidR="0020390B" w:rsidRPr="00C4793D">
              <w:rPr>
                <w:bCs/>
                <w:lang w:eastAsia="it-IT"/>
              </w:rPr>
              <w:t xml:space="preserve"> </w:t>
            </w:r>
          </w:p>
        </w:tc>
      </w:tr>
      <w:tr w:rsidR="004D7033" w:rsidRPr="00C4793D" w14:paraId="3DAABF00" w14:textId="77777777" w:rsidTr="00840CCB">
        <w:trPr>
          <w:jc w:val="center"/>
        </w:trPr>
        <w:tc>
          <w:tcPr>
            <w:tcW w:w="1358" w:type="pct"/>
          </w:tcPr>
          <w:p w14:paraId="204F95FA" w14:textId="1BFD4695" w:rsidR="004D7033" w:rsidRPr="00C4793D" w:rsidRDefault="004D7033" w:rsidP="0020390B">
            <w:pPr>
              <w:pStyle w:val="TAL"/>
            </w:pPr>
            <w:proofErr w:type="spellStart"/>
            <w:r w:rsidRPr="005F0943">
              <w:t>log</w:t>
            </w:r>
            <w:r w:rsidRPr="00C4793D">
              <w:t>_message</w:t>
            </w:r>
            <w:proofErr w:type="spellEnd"/>
          </w:p>
        </w:tc>
        <w:tc>
          <w:tcPr>
            <w:tcW w:w="3642" w:type="pct"/>
            <w:vAlign w:val="center"/>
          </w:tcPr>
          <w:p w14:paraId="28396A2B" w14:textId="0A5A374B" w:rsidR="004D7033" w:rsidRPr="00C4793D" w:rsidRDefault="004D7033" w:rsidP="0020390B">
            <w:pPr>
              <w:pStyle w:val="TAL"/>
            </w:pPr>
            <w:r w:rsidRPr="00C4793D">
              <w:t>The</w:t>
            </w:r>
            <w:r w:rsidR="0020390B" w:rsidRPr="00C4793D">
              <w:t xml:space="preserve"> </w:t>
            </w:r>
            <w:proofErr w:type="gramStart"/>
            <w:r w:rsidRPr="00C4793D">
              <w:t>high</w:t>
            </w:r>
            <w:r w:rsidR="0020390B" w:rsidRPr="00C4793D">
              <w:t xml:space="preserve"> </w:t>
            </w:r>
            <w:r w:rsidRPr="00C4793D">
              <w:t>level</w:t>
            </w:r>
            <w:proofErr w:type="gramEnd"/>
            <w:r w:rsidR="0020390B" w:rsidRPr="00C4793D">
              <w:t xml:space="preserve"> </w:t>
            </w:r>
            <w:r w:rsidRPr="00C4793D">
              <w:t>name</w:t>
            </w:r>
            <w:r w:rsidR="0020390B" w:rsidRPr="00C4793D">
              <w:t xml:space="preserve"> </w:t>
            </w:r>
            <w:r w:rsidRPr="00C4793D">
              <w:t>of</w:t>
            </w:r>
            <w:r w:rsidR="0020390B" w:rsidRPr="00C4793D">
              <w:t xml:space="preserve"> </w:t>
            </w:r>
            <w:r w:rsidRPr="00C4793D">
              <w:t>the</w:t>
            </w:r>
            <w:r w:rsidR="0020390B" w:rsidRPr="00C4793D">
              <w:t xml:space="preserve"> </w:t>
            </w:r>
            <w:r w:rsidRPr="005F0943">
              <w:t>LOG</w:t>
            </w:r>
            <w:r w:rsidR="0020390B" w:rsidRPr="00C4793D">
              <w:t xml:space="preserve"> </w:t>
            </w:r>
            <w:r w:rsidRPr="00C4793D">
              <w:t>code</w:t>
            </w:r>
          </w:p>
        </w:tc>
      </w:tr>
      <w:tr w:rsidR="004D7033" w:rsidRPr="00C4793D" w14:paraId="43C9D69E" w14:textId="77777777" w:rsidTr="00840CCB">
        <w:trPr>
          <w:jc w:val="center"/>
        </w:trPr>
        <w:tc>
          <w:tcPr>
            <w:tcW w:w="1358" w:type="pct"/>
          </w:tcPr>
          <w:p w14:paraId="12E11B7C" w14:textId="07EEB91D" w:rsidR="004D7033" w:rsidRPr="00C4793D" w:rsidRDefault="004D7033" w:rsidP="0020390B">
            <w:pPr>
              <w:pStyle w:val="TAL"/>
            </w:pPr>
            <w:proofErr w:type="spellStart"/>
            <w:r w:rsidRPr="00C4793D">
              <w:t>trace_</w:t>
            </w:r>
            <w:r w:rsidRPr="005F0943">
              <w:t>log</w:t>
            </w:r>
            <w:r w:rsidRPr="00C4793D">
              <w:t>_details</w:t>
            </w:r>
            <w:proofErr w:type="spellEnd"/>
          </w:p>
        </w:tc>
        <w:tc>
          <w:tcPr>
            <w:tcW w:w="3642" w:type="pct"/>
            <w:vAlign w:val="center"/>
          </w:tcPr>
          <w:p w14:paraId="60E81DBD" w14:textId="26BAECD8" w:rsidR="004D7033" w:rsidRPr="00C4793D" w:rsidRDefault="004D7033" w:rsidP="0020390B">
            <w:pPr>
              <w:pStyle w:val="TAL"/>
            </w:pPr>
            <w:r w:rsidRPr="00C4793D">
              <w:t>The</w:t>
            </w:r>
            <w:r w:rsidR="0020390B" w:rsidRPr="00C4793D">
              <w:t xml:space="preserve"> </w:t>
            </w:r>
            <w:r w:rsidRPr="00C4793D">
              <w:t>detailed</w:t>
            </w:r>
            <w:r w:rsidR="0020390B" w:rsidRPr="00C4793D">
              <w:t xml:space="preserve"> </w:t>
            </w:r>
            <w:r w:rsidRPr="00C4793D">
              <w:t>description</w:t>
            </w:r>
            <w:r w:rsidR="0020390B" w:rsidRPr="00C4793D">
              <w:t xml:space="preserve"> </w:t>
            </w:r>
            <w:r w:rsidRPr="00C4793D">
              <w:t>of</w:t>
            </w:r>
            <w:r w:rsidR="0020390B" w:rsidRPr="00C4793D">
              <w:t xml:space="preserve"> </w:t>
            </w:r>
            <w:r w:rsidRPr="00C4793D">
              <w:t>the</w:t>
            </w:r>
            <w:r w:rsidR="0020390B" w:rsidRPr="00C4793D">
              <w:t xml:space="preserve"> </w:t>
            </w:r>
            <w:r w:rsidRPr="005F0943">
              <w:t>LOG</w:t>
            </w:r>
            <w:r w:rsidR="0020390B" w:rsidRPr="00C4793D">
              <w:t xml:space="preserve"> </w:t>
            </w:r>
            <w:r w:rsidRPr="00C4793D">
              <w:t>code</w:t>
            </w:r>
          </w:p>
        </w:tc>
      </w:tr>
      <w:tr w:rsidR="004D7033" w:rsidRPr="00C4793D" w14:paraId="26D214BF" w14:textId="77777777" w:rsidTr="00840CCB">
        <w:trPr>
          <w:jc w:val="center"/>
        </w:trPr>
        <w:tc>
          <w:tcPr>
            <w:tcW w:w="1358" w:type="pct"/>
          </w:tcPr>
          <w:p w14:paraId="432F562A" w14:textId="0CA9C73F" w:rsidR="004D7033" w:rsidRPr="00C4793D" w:rsidRDefault="004D7033" w:rsidP="0020390B">
            <w:pPr>
              <w:pStyle w:val="TAL"/>
            </w:pPr>
            <w:proofErr w:type="spellStart"/>
            <w:r w:rsidRPr="00C4793D">
              <w:t>message_creation_date_time</w:t>
            </w:r>
            <w:proofErr w:type="spellEnd"/>
          </w:p>
        </w:tc>
        <w:tc>
          <w:tcPr>
            <w:tcW w:w="3642" w:type="pct"/>
            <w:vAlign w:val="center"/>
          </w:tcPr>
          <w:p w14:paraId="0A096E1D" w14:textId="18D7C542" w:rsidR="004D7033" w:rsidRPr="00C4793D" w:rsidRDefault="00B17E6A" w:rsidP="0020390B">
            <w:pPr>
              <w:pStyle w:val="TAL"/>
            </w:pPr>
            <w:r w:rsidRPr="00C4793D">
              <w:rPr>
                <w:lang w:eastAsia="it-IT"/>
              </w:rPr>
              <w:t>The</w:t>
            </w:r>
            <w:r w:rsidR="0020390B" w:rsidRPr="00C4793D">
              <w:rPr>
                <w:lang w:eastAsia="it-IT"/>
              </w:rPr>
              <w:t xml:space="preserve"> </w:t>
            </w:r>
            <w:r w:rsidRPr="00C4793D">
              <w:rPr>
                <w:lang w:eastAsia="it-IT"/>
              </w:rPr>
              <w:t>date</w:t>
            </w:r>
            <w:r w:rsidR="0020390B" w:rsidRPr="00C4793D">
              <w:rPr>
                <w:lang w:eastAsia="it-IT"/>
              </w:rPr>
              <w:t xml:space="preserve"> </w:t>
            </w:r>
            <w:r w:rsidRPr="00C4793D">
              <w:rPr>
                <w:lang w:eastAsia="it-IT"/>
              </w:rPr>
              <w:t>of</w:t>
            </w:r>
            <w:r w:rsidR="0020390B" w:rsidRPr="00C4793D">
              <w:rPr>
                <w:lang w:eastAsia="it-IT"/>
              </w:rPr>
              <w:t xml:space="preserve"> </w:t>
            </w:r>
            <w:r w:rsidRPr="005F0943">
              <w:rPr>
                <w:lang w:eastAsia="it-IT"/>
              </w:rPr>
              <w:t>log</w:t>
            </w:r>
            <w:r w:rsidR="0020390B" w:rsidRPr="00C4793D">
              <w:rPr>
                <w:lang w:eastAsia="it-IT"/>
              </w:rPr>
              <w:t xml:space="preserve"> </w:t>
            </w:r>
            <w:r w:rsidRPr="00C4793D">
              <w:rPr>
                <w:lang w:eastAsia="it-IT"/>
              </w:rPr>
              <w:t>generation</w:t>
            </w:r>
          </w:p>
        </w:tc>
      </w:tr>
      <w:tr w:rsidR="004D7033" w:rsidRPr="00C4793D" w14:paraId="2E10C3E9" w14:textId="77777777" w:rsidTr="00840CCB">
        <w:trPr>
          <w:jc w:val="center"/>
        </w:trPr>
        <w:tc>
          <w:tcPr>
            <w:tcW w:w="1358" w:type="pct"/>
          </w:tcPr>
          <w:p w14:paraId="6A63DE83" w14:textId="370B48CE" w:rsidR="004D7033" w:rsidRPr="00C4793D" w:rsidRDefault="004D7033" w:rsidP="0020390B">
            <w:pPr>
              <w:pStyle w:val="TAL"/>
            </w:pPr>
            <w:proofErr w:type="spellStart"/>
            <w:r w:rsidRPr="005F0943">
              <w:t>log</w:t>
            </w:r>
            <w:r w:rsidRPr="00C4793D">
              <w:t>_level_type</w:t>
            </w:r>
            <w:proofErr w:type="spellEnd"/>
          </w:p>
        </w:tc>
        <w:tc>
          <w:tcPr>
            <w:tcW w:w="3642" w:type="pct"/>
            <w:vAlign w:val="center"/>
          </w:tcPr>
          <w:p w14:paraId="145C2554" w14:textId="47DAC152" w:rsidR="004D7033" w:rsidRPr="00C4793D" w:rsidRDefault="004D7033" w:rsidP="0020390B">
            <w:pPr>
              <w:pStyle w:val="TAL"/>
            </w:pPr>
            <w:r w:rsidRPr="005F0943">
              <w:rPr>
                <w:lang w:eastAsia="it-IT"/>
              </w:rPr>
              <w:t>Log</w:t>
            </w:r>
            <w:r w:rsidR="0020390B" w:rsidRPr="00C4793D">
              <w:rPr>
                <w:lang w:eastAsia="it-IT"/>
              </w:rPr>
              <w:t xml:space="preserve"> </w:t>
            </w:r>
            <w:r w:rsidRPr="00C4793D">
              <w:rPr>
                <w:lang w:eastAsia="it-IT"/>
              </w:rPr>
              <w:t>Level</w:t>
            </w:r>
            <w:r w:rsidR="0020390B" w:rsidRPr="00C4793D">
              <w:rPr>
                <w:lang w:eastAsia="it-IT"/>
              </w:rPr>
              <w:t xml:space="preserve"> </w:t>
            </w:r>
            <w:r w:rsidRPr="00C4793D">
              <w:rPr>
                <w:lang w:eastAsia="it-IT"/>
              </w:rPr>
              <w:t>Types</w:t>
            </w:r>
            <w:r w:rsidR="0020390B" w:rsidRPr="00C4793D">
              <w:rPr>
                <w:lang w:eastAsia="it-IT"/>
              </w:rPr>
              <w:t xml:space="preserve"> </w:t>
            </w:r>
            <w:r w:rsidR="00B17E6A" w:rsidRPr="00C4793D">
              <w:rPr>
                <w:lang w:eastAsia="it-IT"/>
              </w:rPr>
              <w:t>(DEBUG,</w:t>
            </w:r>
            <w:r w:rsidR="001A2FC4">
              <w:rPr>
                <w:lang w:eastAsia="it-IT"/>
              </w:rPr>
              <w:t xml:space="preserve"> </w:t>
            </w:r>
            <w:r w:rsidR="00B17E6A" w:rsidRPr="00C4793D">
              <w:rPr>
                <w:lang w:eastAsia="it-IT"/>
              </w:rPr>
              <w:t>INFO,</w:t>
            </w:r>
            <w:r w:rsidR="001A2FC4">
              <w:rPr>
                <w:lang w:eastAsia="it-IT"/>
              </w:rPr>
              <w:t xml:space="preserve"> </w:t>
            </w:r>
            <w:r w:rsidR="00B17E6A" w:rsidRPr="00C4793D">
              <w:rPr>
                <w:lang w:eastAsia="it-IT"/>
              </w:rPr>
              <w:t>WARN,</w:t>
            </w:r>
            <w:r w:rsidR="001A2FC4">
              <w:rPr>
                <w:lang w:eastAsia="it-IT"/>
              </w:rPr>
              <w:t xml:space="preserve"> </w:t>
            </w:r>
            <w:r w:rsidR="00B17E6A" w:rsidRPr="00C4793D">
              <w:rPr>
                <w:lang w:eastAsia="it-IT"/>
              </w:rPr>
              <w:t>ERROR,</w:t>
            </w:r>
            <w:r w:rsidR="001A2FC4">
              <w:rPr>
                <w:lang w:eastAsia="it-IT"/>
              </w:rPr>
              <w:t xml:space="preserve"> </w:t>
            </w:r>
            <w:r w:rsidR="00B17E6A" w:rsidRPr="00C4793D">
              <w:rPr>
                <w:lang w:eastAsia="it-IT"/>
              </w:rPr>
              <w:t>FATAL)</w:t>
            </w:r>
          </w:p>
        </w:tc>
      </w:tr>
    </w:tbl>
    <w:p w14:paraId="1FFE97FB" w14:textId="77777777" w:rsidR="00463734" w:rsidRPr="00C4793D" w:rsidRDefault="00463734" w:rsidP="00D846DB">
      <w:pPr>
        <w:ind w:left="284"/>
      </w:pPr>
    </w:p>
    <w:p w14:paraId="3FD1F438" w14:textId="38DFA3ED" w:rsidR="004E2A43" w:rsidRDefault="002203A9" w:rsidP="008458BF">
      <w:r w:rsidRPr="00C4793D">
        <w:t xml:space="preserve">The Accounting Service shall save </w:t>
      </w:r>
      <w:r w:rsidR="004E2A43" w:rsidRPr="00C4793D">
        <w:t>the minimum</w:t>
      </w:r>
      <w:r w:rsidRPr="00C4793D">
        <w:t xml:space="preserve"> set of information described in Table 3</w:t>
      </w:r>
      <w:r w:rsidR="001F6F32">
        <w:t>.</w:t>
      </w:r>
    </w:p>
    <w:p w14:paraId="5BC0DF83" w14:textId="01A01C64" w:rsidR="001F6F32" w:rsidRPr="00C4793D" w:rsidRDefault="001F6F32" w:rsidP="00CE525C">
      <w:pPr>
        <w:pStyle w:val="TH"/>
      </w:pPr>
      <w:r w:rsidRPr="00C4793D">
        <w:t>Table 3: Information saved by the Accounting Service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15"/>
        <w:gridCol w:w="7014"/>
      </w:tblGrid>
      <w:tr w:rsidR="008458BF" w:rsidRPr="00C4793D" w14:paraId="26224AAB" w14:textId="77777777" w:rsidTr="00840CCB">
        <w:trPr>
          <w:tblHeader/>
          <w:jc w:val="center"/>
        </w:trPr>
        <w:tc>
          <w:tcPr>
            <w:tcW w:w="5000" w:type="pct"/>
            <w:gridSpan w:val="2"/>
            <w:shd w:val="clear" w:color="auto" w:fill="F2F2F2"/>
            <w:vAlign w:val="center"/>
          </w:tcPr>
          <w:p w14:paraId="35B2C452" w14:textId="2730FDA9" w:rsidR="008458BF" w:rsidRPr="00C4793D" w:rsidRDefault="008458BF" w:rsidP="00840CCB">
            <w:pPr>
              <w:pStyle w:val="TAH"/>
              <w:rPr>
                <w:lang w:eastAsia="it-IT"/>
              </w:rPr>
            </w:pPr>
            <w:r w:rsidRPr="00C4793D">
              <w:rPr>
                <w:lang w:eastAsia="it-IT"/>
              </w:rPr>
              <w:t>Accounting</w:t>
            </w:r>
            <w:r w:rsidR="0020390B" w:rsidRPr="00C4793D">
              <w:rPr>
                <w:lang w:eastAsia="it-IT"/>
              </w:rPr>
              <w:t xml:space="preserve"> </w:t>
            </w:r>
            <w:r w:rsidR="00423740" w:rsidRPr="00C4793D">
              <w:rPr>
                <w:lang w:eastAsia="it-IT"/>
              </w:rPr>
              <w:t>Service</w:t>
            </w:r>
          </w:p>
        </w:tc>
      </w:tr>
      <w:tr w:rsidR="008458BF" w:rsidRPr="00C4793D" w14:paraId="746F86AA" w14:textId="77777777" w:rsidTr="00840CCB">
        <w:trPr>
          <w:tblHeader/>
          <w:jc w:val="center"/>
        </w:trPr>
        <w:tc>
          <w:tcPr>
            <w:tcW w:w="1358" w:type="pct"/>
            <w:vAlign w:val="center"/>
          </w:tcPr>
          <w:p w14:paraId="0C974389" w14:textId="52A312D8" w:rsidR="008458BF" w:rsidRPr="00C4793D" w:rsidRDefault="008458BF" w:rsidP="00840CCB">
            <w:pPr>
              <w:pStyle w:val="TAH"/>
              <w:rPr>
                <w:lang w:eastAsia="it-IT"/>
              </w:rPr>
            </w:pPr>
            <w:r w:rsidRPr="00C4793D">
              <w:rPr>
                <w:lang w:eastAsia="it-IT"/>
              </w:rPr>
              <w:t>Parameter</w:t>
            </w:r>
            <w:r w:rsidR="0020390B" w:rsidRPr="00C4793D">
              <w:rPr>
                <w:lang w:eastAsia="it-IT"/>
              </w:rPr>
              <w:t xml:space="preserve"> </w:t>
            </w:r>
            <w:r w:rsidRPr="00C4793D">
              <w:rPr>
                <w:lang w:eastAsia="it-IT"/>
              </w:rPr>
              <w:t>name</w:t>
            </w:r>
          </w:p>
        </w:tc>
        <w:tc>
          <w:tcPr>
            <w:tcW w:w="3642" w:type="pct"/>
            <w:vAlign w:val="center"/>
          </w:tcPr>
          <w:p w14:paraId="2206A834" w14:textId="77777777" w:rsidR="008458BF" w:rsidRPr="00C4793D" w:rsidRDefault="008458BF" w:rsidP="00840CCB">
            <w:pPr>
              <w:pStyle w:val="TAH"/>
              <w:rPr>
                <w:lang w:eastAsia="it-IT"/>
              </w:rPr>
            </w:pPr>
            <w:r w:rsidRPr="00C4793D">
              <w:rPr>
                <w:lang w:eastAsia="it-IT"/>
              </w:rPr>
              <w:t>Description</w:t>
            </w:r>
          </w:p>
        </w:tc>
      </w:tr>
      <w:tr w:rsidR="008458BF" w:rsidRPr="00C4793D" w14:paraId="72054C10" w14:textId="77777777" w:rsidTr="00840CCB">
        <w:trPr>
          <w:tblHeader/>
          <w:jc w:val="center"/>
        </w:trPr>
        <w:tc>
          <w:tcPr>
            <w:tcW w:w="1358" w:type="pct"/>
          </w:tcPr>
          <w:p w14:paraId="758E154D" w14:textId="77777777" w:rsidR="008458BF" w:rsidRPr="00C4793D" w:rsidRDefault="008458BF" w:rsidP="00840CCB">
            <w:pPr>
              <w:pStyle w:val="TAL"/>
            </w:pPr>
            <w:proofErr w:type="spellStart"/>
            <w:r w:rsidRPr="00C4793D">
              <w:t>message_context_id</w:t>
            </w:r>
            <w:proofErr w:type="spellEnd"/>
          </w:p>
        </w:tc>
        <w:tc>
          <w:tcPr>
            <w:tcW w:w="3642" w:type="pct"/>
            <w:vAlign w:val="center"/>
          </w:tcPr>
          <w:p w14:paraId="66D41A64" w14:textId="499C4D8D" w:rsidR="008458BF" w:rsidRPr="00C4793D" w:rsidRDefault="008458BF" w:rsidP="00840CCB">
            <w:pPr>
              <w:pStyle w:val="TAL"/>
              <w:rPr>
                <w:b/>
                <w:bCs/>
                <w:lang w:eastAsia="it-IT"/>
              </w:rPr>
            </w:pPr>
            <w:r w:rsidRPr="00C4793D">
              <w:rPr>
                <w:bCs/>
                <w:lang w:eastAsia="it-IT"/>
              </w:rPr>
              <w:t>Message</w:t>
            </w:r>
            <w:r w:rsidR="0020390B" w:rsidRPr="00C4793D">
              <w:rPr>
                <w:bCs/>
                <w:lang w:eastAsia="it-IT"/>
              </w:rPr>
              <w:t xml:space="preserve"> </w:t>
            </w:r>
            <w:r w:rsidRPr="00C4793D">
              <w:rPr>
                <w:bCs/>
                <w:lang w:eastAsia="it-IT"/>
              </w:rPr>
              <w:t>context</w:t>
            </w:r>
            <w:r w:rsidR="0020390B" w:rsidRPr="00C4793D">
              <w:rPr>
                <w:bCs/>
                <w:lang w:eastAsia="it-IT"/>
              </w:rPr>
              <w:t xml:space="preserve"> </w:t>
            </w:r>
            <w:r w:rsidRPr="00C4793D">
              <w:rPr>
                <w:bCs/>
                <w:lang w:eastAsia="it-IT"/>
              </w:rPr>
              <w:t>Identification</w:t>
            </w:r>
            <w:r w:rsidR="0020390B" w:rsidRPr="00C4793D">
              <w:rPr>
                <w:bCs/>
                <w:lang w:eastAsia="it-IT"/>
              </w:rPr>
              <w:t xml:space="preserve"> </w:t>
            </w:r>
          </w:p>
        </w:tc>
      </w:tr>
      <w:tr w:rsidR="008458BF" w:rsidRPr="00C4793D" w14:paraId="5BA046B9" w14:textId="77777777" w:rsidTr="00840CCB">
        <w:trPr>
          <w:tblHeader/>
          <w:jc w:val="center"/>
        </w:trPr>
        <w:tc>
          <w:tcPr>
            <w:tcW w:w="1358" w:type="pct"/>
          </w:tcPr>
          <w:p w14:paraId="5043E491" w14:textId="77777777" w:rsidR="008458BF" w:rsidRPr="00C4793D" w:rsidRDefault="008458BF" w:rsidP="00840CCB">
            <w:pPr>
              <w:pStyle w:val="TAL"/>
            </w:pPr>
            <w:proofErr w:type="spellStart"/>
            <w:r w:rsidRPr="00C4793D">
              <w:t>message_correlation_id</w:t>
            </w:r>
            <w:proofErr w:type="spellEnd"/>
          </w:p>
        </w:tc>
        <w:tc>
          <w:tcPr>
            <w:tcW w:w="3642" w:type="pct"/>
            <w:vAlign w:val="center"/>
          </w:tcPr>
          <w:p w14:paraId="57A47819" w14:textId="6EA43F83" w:rsidR="008458BF" w:rsidRPr="00C4793D" w:rsidRDefault="008458BF" w:rsidP="00840CCB">
            <w:pPr>
              <w:pStyle w:val="TAL"/>
              <w:rPr>
                <w:lang w:eastAsia="it-IT"/>
              </w:rPr>
            </w:pPr>
            <w:r w:rsidRPr="00C4793D">
              <w:t>Correlation</w:t>
            </w:r>
            <w:r w:rsidR="0020390B" w:rsidRPr="00C4793D">
              <w:t xml:space="preserve"> </w:t>
            </w:r>
            <w:r w:rsidRPr="00C4793D">
              <w:t>Identification</w:t>
            </w:r>
            <w:r w:rsidR="0020390B" w:rsidRPr="00C4793D">
              <w:t xml:space="preserve"> </w:t>
            </w:r>
            <w:r w:rsidRPr="00C4793D">
              <w:t>used</w:t>
            </w:r>
            <w:r w:rsidR="0020390B" w:rsidRPr="00C4793D">
              <w:t xml:space="preserve"> </w:t>
            </w:r>
            <w:r w:rsidRPr="00C4793D">
              <w:t>in</w:t>
            </w:r>
            <w:r w:rsidR="0020390B" w:rsidRPr="00C4793D">
              <w:t xml:space="preserve"> </w:t>
            </w:r>
            <w:r w:rsidRPr="00C4793D">
              <w:t>various</w:t>
            </w:r>
            <w:r w:rsidR="0020390B" w:rsidRPr="00C4793D">
              <w:t xml:space="preserve"> </w:t>
            </w:r>
            <w:r w:rsidRPr="00C4793D">
              <w:t>service</w:t>
            </w:r>
            <w:r w:rsidR="0020390B" w:rsidRPr="00C4793D">
              <w:t xml:space="preserve"> </w:t>
            </w:r>
            <w:r w:rsidRPr="00C4793D">
              <w:t>for</w:t>
            </w:r>
            <w:r w:rsidR="0020390B" w:rsidRPr="00C4793D">
              <w:t xml:space="preserve"> </w:t>
            </w:r>
            <w:r w:rsidRPr="00C4793D">
              <w:t>message</w:t>
            </w:r>
          </w:p>
        </w:tc>
      </w:tr>
      <w:tr w:rsidR="008458BF" w:rsidRPr="00C4793D" w14:paraId="68C9BB36" w14:textId="77777777" w:rsidTr="00840CCB">
        <w:trPr>
          <w:tblHeader/>
          <w:jc w:val="center"/>
        </w:trPr>
        <w:tc>
          <w:tcPr>
            <w:tcW w:w="1358" w:type="pct"/>
          </w:tcPr>
          <w:p w14:paraId="2EC619C6" w14:textId="77777777" w:rsidR="008458BF" w:rsidRPr="00C4793D" w:rsidRDefault="008458BF" w:rsidP="00840CCB">
            <w:pPr>
              <w:pStyle w:val="TAL"/>
            </w:pPr>
            <w:proofErr w:type="spellStart"/>
            <w:r w:rsidRPr="00C4793D">
              <w:t>message_id</w:t>
            </w:r>
            <w:proofErr w:type="spellEnd"/>
          </w:p>
        </w:tc>
        <w:tc>
          <w:tcPr>
            <w:tcW w:w="3642" w:type="pct"/>
            <w:vAlign w:val="center"/>
          </w:tcPr>
          <w:p w14:paraId="00D7905C" w14:textId="6A615AA9" w:rsidR="008458BF" w:rsidRPr="00C4793D" w:rsidRDefault="008458BF" w:rsidP="00840CCB">
            <w:pPr>
              <w:pStyle w:val="TAL"/>
              <w:rPr>
                <w:lang w:eastAsia="it-IT"/>
              </w:rPr>
            </w:pPr>
            <w:r w:rsidRPr="00C4793D">
              <w:rPr>
                <w:lang w:eastAsia="it-IT"/>
              </w:rPr>
              <w:t>Identification</w:t>
            </w:r>
            <w:r w:rsidR="0020390B" w:rsidRPr="00C4793D">
              <w:rPr>
                <w:lang w:eastAsia="it-IT"/>
              </w:rPr>
              <w:t xml:space="preserve"> </w:t>
            </w:r>
            <w:r w:rsidRPr="00C4793D">
              <w:rPr>
                <w:lang w:eastAsia="it-IT"/>
              </w:rPr>
              <w:t>of</w:t>
            </w:r>
            <w:r w:rsidR="0020390B" w:rsidRPr="00C4793D">
              <w:rPr>
                <w:lang w:eastAsia="it-IT"/>
              </w:rPr>
              <w:t xml:space="preserve"> </w:t>
            </w:r>
            <w:r w:rsidRPr="00C4793D">
              <w:rPr>
                <w:lang w:eastAsia="it-IT"/>
              </w:rPr>
              <w:t>Message</w:t>
            </w:r>
          </w:p>
        </w:tc>
      </w:tr>
      <w:tr w:rsidR="008458BF" w:rsidRPr="00C4793D" w14:paraId="2B21C874" w14:textId="77777777" w:rsidTr="00840CCB">
        <w:trPr>
          <w:tblHeader/>
          <w:jc w:val="center"/>
        </w:trPr>
        <w:tc>
          <w:tcPr>
            <w:tcW w:w="1358" w:type="pct"/>
          </w:tcPr>
          <w:p w14:paraId="1E2003C0" w14:textId="77777777" w:rsidR="008458BF" w:rsidRPr="00C4793D" w:rsidRDefault="008458BF" w:rsidP="00840CCB">
            <w:pPr>
              <w:pStyle w:val="TAL"/>
            </w:pPr>
            <w:proofErr w:type="spellStart"/>
            <w:r w:rsidRPr="00C4793D">
              <w:t>operation_category</w:t>
            </w:r>
            <w:proofErr w:type="spellEnd"/>
          </w:p>
        </w:tc>
        <w:tc>
          <w:tcPr>
            <w:tcW w:w="3642" w:type="pct"/>
            <w:vAlign w:val="center"/>
          </w:tcPr>
          <w:p w14:paraId="4D3CA8BA" w14:textId="6E684D3B" w:rsidR="008458BF" w:rsidRPr="00C4793D" w:rsidRDefault="008458BF" w:rsidP="00840CCB">
            <w:pPr>
              <w:pStyle w:val="TAL"/>
            </w:pPr>
            <w:r w:rsidRPr="00C4793D">
              <w:t>The</w:t>
            </w:r>
            <w:r w:rsidR="0020390B" w:rsidRPr="00C4793D">
              <w:t xml:space="preserve"> </w:t>
            </w:r>
            <w:r w:rsidRPr="00C4793D">
              <w:t>operation</w:t>
            </w:r>
            <w:r w:rsidR="0020390B" w:rsidRPr="00C4793D">
              <w:t xml:space="preserve"> </w:t>
            </w:r>
            <w:r w:rsidRPr="00C4793D">
              <w:t>of</w:t>
            </w:r>
            <w:r w:rsidR="0020390B" w:rsidRPr="00C4793D">
              <w:t xml:space="preserve"> </w:t>
            </w:r>
            <w:r w:rsidRPr="00C4793D">
              <w:t>the</w:t>
            </w:r>
            <w:r w:rsidR="0020390B" w:rsidRPr="00C4793D">
              <w:t xml:space="preserve"> </w:t>
            </w:r>
            <w:r w:rsidRPr="00C4793D">
              <w:t>Message</w:t>
            </w:r>
            <w:r w:rsidR="0020390B" w:rsidRPr="00C4793D">
              <w:t xml:space="preserve"> </w:t>
            </w:r>
            <w:r w:rsidRPr="00C4793D">
              <w:t>(</w:t>
            </w:r>
            <w:r w:rsidRPr="005F0943">
              <w:t>Push</w:t>
            </w:r>
            <w:r w:rsidR="0020390B" w:rsidRPr="00C4793D">
              <w:t xml:space="preserve"> </w:t>
            </w:r>
            <w:r w:rsidRPr="00C4793D">
              <w:t>Known,</w:t>
            </w:r>
            <w:r w:rsidR="0020390B" w:rsidRPr="00C4793D">
              <w:t xml:space="preserve"> </w:t>
            </w:r>
            <w:r w:rsidRPr="005F0943">
              <w:t>Push</w:t>
            </w:r>
            <w:r w:rsidR="0020390B" w:rsidRPr="00C4793D">
              <w:t xml:space="preserve"> </w:t>
            </w:r>
            <w:r w:rsidRPr="00C4793D">
              <w:t>Unknown,</w:t>
            </w:r>
            <w:r w:rsidR="0020390B" w:rsidRPr="00C4793D">
              <w:t xml:space="preserve"> </w:t>
            </w:r>
            <w:r w:rsidRPr="00C4793D">
              <w:t>Pull</w:t>
            </w:r>
            <w:r w:rsidR="0020390B" w:rsidRPr="00C4793D">
              <w:t xml:space="preserve"> </w:t>
            </w:r>
            <w:r w:rsidRPr="00C4793D">
              <w:t>Request</w:t>
            </w:r>
            <w:r w:rsidR="0020390B" w:rsidRPr="00C4793D">
              <w:t xml:space="preserve"> </w:t>
            </w:r>
            <w:r w:rsidRPr="00C4793D">
              <w:t>Known,</w:t>
            </w:r>
            <w:r w:rsidR="0020390B" w:rsidRPr="00C4793D">
              <w:t xml:space="preserve"> </w:t>
            </w:r>
            <w:r w:rsidRPr="00C4793D">
              <w:t>Pull</w:t>
            </w:r>
            <w:r w:rsidR="0020390B" w:rsidRPr="00C4793D">
              <w:t xml:space="preserve"> </w:t>
            </w:r>
            <w:r w:rsidRPr="00C4793D">
              <w:t>Request</w:t>
            </w:r>
            <w:r w:rsidR="0020390B" w:rsidRPr="00C4793D">
              <w:t xml:space="preserve"> </w:t>
            </w:r>
            <w:r w:rsidRPr="00C4793D">
              <w:t>Unknown</w:t>
            </w:r>
            <w:r w:rsidR="0020390B" w:rsidRPr="00C4793D">
              <w:t xml:space="preserve"> </w:t>
            </w:r>
            <w:r w:rsidRPr="00C4793D">
              <w:t>etc)</w:t>
            </w:r>
          </w:p>
        </w:tc>
      </w:tr>
      <w:tr w:rsidR="008458BF" w:rsidRPr="00C4793D" w14:paraId="18807DB7" w14:textId="77777777" w:rsidTr="00840CCB">
        <w:trPr>
          <w:tblHeader/>
          <w:jc w:val="center"/>
        </w:trPr>
        <w:tc>
          <w:tcPr>
            <w:tcW w:w="1358" w:type="pct"/>
          </w:tcPr>
          <w:p w14:paraId="4A13DEA9" w14:textId="77777777" w:rsidR="008458BF" w:rsidRPr="00C4793D" w:rsidRDefault="008458BF" w:rsidP="00840CCB">
            <w:pPr>
              <w:pStyle w:val="TAL"/>
            </w:pPr>
            <w:proofErr w:type="spellStart"/>
            <w:r w:rsidRPr="00C4793D">
              <w:t>message_creation_date_time</w:t>
            </w:r>
            <w:proofErr w:type="spellEnd"/>
          </w:p>
        </w:tc>
        <w:tc>
          <w:tcPr>
            <w:tcW w:w="3642" w:type="pct"/>
            <w:vAlign w:val="center"/>
          </w:tcPr>
          <w:p w14:paraId="7751CF09" w14:textId="213A4025" w:rsidR="008458BF" w:rsidRPr="00C4793D" w:rsidRDefault="008458BF" w:rsidP="00840CCB">
            <w:pPr>
              <w:pStyle w:val="TAL"/>
            </w:pPr>
            <w:r w:rsidRPr="00C4793D">
              <w:t>The</w:t>
            </w:r>
            <w:r w:rsidR="0020390B" w:rsidRPr="00C4793D">
              <w:t xml:space="preserve"> </w:t>
            </w:r>
            <w:r w:rsidRPr="00C4793D">
              <w:t>creation</w:t>
            </w:r>
            <w:r w:rsidR="0020390B" w:rsidRPr="00C4793D">
              <w:t xml:space="preserve"> </w:t>
            </w:r>
            <w:r w:rsidRPr="00C4793D">
              <w:t>date</w:t>
            </w:r>
            <w:r w:rsidR="0020390B" w:rsidRPr="00C4793D">
              <w:t xml:space="preserve"> </w:t>
            </w:r>
            <w:r w:rsidRPr="00C4793D">
              <w:t>of</w:t>
            </w:r>
            <w:r w:rsidR="0020390B" w:rsidRPr="00C4793D">
              <w:t xml:space="preserve"> </w:t>
            </w:r>
            <w:r w:rsidRPr="00C4793D">
              <w:t>the</w:t>
            </w:r>
            <w:r w:rsidR="0020390B" w:rsidRPr="00C4793D">
              <w:t xml:space="preserve"> </w:t>
            </w:r>
            <w:r w:rsidRPr="00C4793D">
              <w:t>message</w:t>
            </w:r>
          </w:p>
        </w:tc>
      </w:tr>
      <w:tr w:rsidR="008458BF" w:rsidRPr="00C4793D" w14:paraId="04FC9DCE" w14:textId="77777777" w:rsidTr="00840CCB">
        <w:trPr>
          <w:tblHeader/>
          <w:jc w:val="center"/>
        </w:trPr>
        <w:tc>
          <w:tcPr>
            <w:tcW w:w="1358" w:type="pct"/>
          </w:tcPr>
          <w:p w14:paraId="14638942" w14:textId="77777777" w:rsidR="008458BF" w:rsidRPr="00C4793D" w:rsidRDefault="008458BF" w:rsidP="00840CCB">
            <w:pPr>
              <w:pStyle w:val="TAL"/>
            </w:pPr>
            <w:proofErr w:type="spellStart"/>
            <w:r w:rsidRPr="00C4793D">
              <w:t>has_personal_data</w:t>
            </w:r>
            <w:proofErr w:type="spellEnd"/>
          </w:p>
        </w:tc>
        <w:tc>
          <w:tcPr>
            <w:tcW w:w="3642" w:type="pct"/>
            <w:vAlign w:val="center"/>
          </w:tcPr>
          <w:p w14:paraId="49957028" w14:textId="3C5FA659" w:rsidR="008458BF" w:rsidRPr="00C4793D" w:rsidRDefault="008458BF" w:rsidP="00840CCB">
            <w:pPr>
              <w:pStyle w:val="TAL"/>
            </w:pPr>
            <w:r w:rsidRPr="00C4793D">
              <w:t>Flag</w:t>
            </w:r>
            <w:r w:rsidR="0020390B" w:rsidRPr="00C4793D">
              <w:t xml:space="preserve"> </w:t>
            </w:r>
            <w:r w:rsidRPr="00C4793D">
              <w:t>indicating</w:t>
            </w:r>
            <w:r w:rsidR="0020390B" w:rsidRPr="00C4793D">
              <w:t xml:space="preserve"> </w:t>
            </w:r>
            <w:r w:rsidRPr="00C4793D">
              <w:t>the</w:t>
            </w:r>
            <w:r w:rsidR="0020390B" w:rsidRPr="00C4793D">
              <w:t xml:space="preserve"> </w:t>
            </w:r>
            <w:r w:rsidRPr="00C4793D">
              <w:t>payload</w:t>
            </w:r>
            <w:r w:rsidR="0020390B" w:rsidRPr="00C4793D">
              <w:t xml:space="preserve"> </w:t>
            </w:r>
            <w:r w:rsidRPr="00C4793D">
              <w:t>of</w:t>
            </w:r>
            <w:r w:rsidR="0020390B" w:rsidRPr="00C4793D">
              <w:t xml:space="preserve"> </w:t>
            </w:r>
            <w:r w:rsidRPr="00C4793D">
              <w:t>the</w:t>
            </w:r>
            <w:r w:rsidR="0020390B" w:rsidRPr="00C4793D">
              <w:t xml:space="preserve"> </w:t>
            </w:r>
            <w:r w:rsidRPr="00C4793D">
              <w:t>message</w:t>
            </w:r>
            <w:r w:rsidR="0020390B" w:rsidRPr="00C4793D">
              <w:t xml:space="preserve"> </w:t>
            </w:r>
            <w:r w:rsidRPr="00C4793D">
              <w:t>as</w:t>
            </w:r>
            <w:r w:rsidR="0020390B" w:rsidRPr="00C4793D">
              <w:t xml:space="preserve"> </w:t>
            </w:r>
            <w:r w:rsidRPr="00C4793D">
              <w:t>personal</w:t>
            </w:r>
            <w:r w:rsidR="0020390B" w:rsidRPr="00C4793D">
              <w:t xml:space="preserve"> </w:t>
            </w:r>
            <w:r w:rsidRPr="00C4793D">
              <w:t>data</w:t>
            </w:r>
          </w:p>
        </w:tc>
      </w:tr>
      <w:tr w:rsidR="008458BF" w:rsidRPr="00C4793D" w14:paraId="4334B772" w14:textId="77777777" w:rsidTr="00840CCB">
        <w:trPr>
          <w:tblHeader/>
          <w:jc w:val="center"/>
        </w:trPr>
        <w:tc>
          <w:tcPr>
            <w:tcW w:w="1358" w:type="pct"/>
          </w:tcPr>
          <w:p w14:paraId="6A3E9132" w14:textId="77777777" w:rsidR="008458BF" w:rsidRPr="00C4793D" w:rsidRDefault="008458BF" w:rsidP="00840CCB">
            <w:pPr>
              <w:pStyle w:val="TAL"/>
            </w:pPr>
            <w:r w:rsidRPr="00C4793D">
              <w:t>sender</w:t>
            </w:r>
          </w:p>
        </w:tc>
        <w:tc>
          <w:tcPr>
            <w:tcW w:w="3642" w:type="pct"/>
            <w:vAlign w:val="center"/>
          </w:tcPr>
          <w:p w14:paraId="7D550F31" w14:textId="45FED55F" w:rsidR="008458BF" w:rsidRPr="00C4793D" w:rsidRDefault="008458BF" w:rsidP="00840CCB">
            <w:pPr>
              <w:pStyle w:val="TAL"/>
            </w:pPr>
            <w:r w:rsidRPr="00C4793D">
              <w:t>Sender</w:t>
            </w:r>
            <w:r w:rsidR="0020390B" w:rsidRPr="00C4793D">
              <w:t xml:space="preserve"> </w:t>
            </w:r>
            <w:r w:rsidRPr="00C4793D">
              <w:t>service</w:t>
            </w:r>
            <w:r w:rsidR="0020390B" w:rsidRPr="00C4793D">
              <w:t xml:space="preserve"> </w:t>
            </w:r>
            <w:r w:rsidRPr="00C4793D">
              <w:t>details</w:t>
            </w:r>
            <w:r w:rsidR="0020390B" w:rsidRPr="00C4793D">
              <w:t xml:space="preserve"> </w:t>
            </w:r>
            <w:r w:rsidRPr="00C4793D">
              <w:t>(see</w:t>
            </w:r>
            <w:r w:rsidR="0020390B" w:rsidRPr="00C4793D">
              <w:t xml:space="preserve"> </w:t>
            </w:r>
            <w:r w:rsidRPr="00C4793D">
              <w:t>table</w:t>
            </w:r>
            <w:r w:rsidR="0020390B" w:rsidRPr="00C4793D">
              <w:t xml:space="preserve"> </w:t>
            </w:r>
            <w:r w:rsidRPr="00C4793D">
              <w:t>3)</w:t>
            </w:r>
          </w:p>
        </w:tc>
      </w:tr>
      <w:tr w:rsidR="008458BF" w:rsidRPr="00C4793D" w14:paraId="4260097B" w14:textId="77777777" w:rsidTr="00840CCB">
        <w:trPr>
          <w:tblHeader/>
          <w:jc w:val="center"/>
        </w:trPr>
        <w:tc>
          <w:tcPr>
            <w:tcW w:w="1358" w:type="pct"/>
          </w:tcPr>
          <w:p w14:paraId="586E78F0" w14:textId="47D48D9E" w:rsidR="008458BF" w:rsidRPr="00C4793D" w:rsidRDefault="00BE23F8" w:rsidP="00840CCB">
            <w:pPr>
              <w:pStyle w:val="TAL"/>
            </w:pPr>
            <w:r w:rsidRPr="00C4793D">
              <w:t>r</w:t>
            </w:r>
            <w:r w:rsidR="008458BF" w:rsidRPr="00C4793D">
              <w:t>ecipient</w:t>
            </w:r>
          </w:p>
        </w:tc>
        <w:tc>
          <w:tcPr>
            <w:tcW w:w="3642" w:type="pct"/>
            <w:vAlign w:val="center"/>
          </w:tcPr>
          <w:p w14:paraId="212277F1" w14:textId="7E7D46BC" w:rsidR="008458BF" w:rsidRPr="00C4793D" w:rsidRDefault="008458BF" w:rsidP="00840CCB">
            <w:pPr>
              <w:pStyle w:val="TAL"/>
            </w:pPr>
            <w:r w:rsidRPr="00C4793D">
              <w:t>Recipient</w:t>
            </w:r>
            <w:r w:rsidR="0020390B" w:rsidRPr="00C4793D">
              <w:t xml:space="preserve"> </w:t>
            </w:r>
            <w:r w:rsidRPr="00C4793D">
              <w:t>service</w:t>
            </w:r>
            <w:r w:rsidR="0020390B" w:rsidRPr="00C4793D">
              <w:t xml:space="preserve"> </w:t>
            </w:r>
            <w:r w:rsidRPr="00C4793D">
              <w:t>details</w:t>
            </w:r>
            <w:r w:rsidR="0020390B" w:rsidRPr="00C4793D">
              <w:t xml:space="preserve"> </w:t>
            </w:r>
            <w:r w:rsidRPr="00C4793D">
              <w:t>(see</w:t>
            </w:r>
            <w:r w:rsidR="0020390B" w:rsidRPr="00C4793D">
              <w:t xml:space="preserve"> </w:t>
            </w:r>
            <w:r w:rsidRPr="00C4793D">
              <w:t>table</w:t>
            </w:r>
            <w:r w:rsidR="0020390B" w:rsidRPr="00C4793D">
              <w:t xml:space="preserve"> </w:t>
            </w:r>
            <w:r w:rsidRPr="00C4793D">
              <w:t>3)</w:t>
            </w:r>
          </w:p>
        </w:tc>
      </w:tr>
      <w:tr w:rsidR="008458BF" w:rsidRPr="00C4793D" w14:paraId="791548EA" w14:textId="77777777" w:rsidTr="00840CCB">
        <w:trPr>
          <w:tblHeader/>
          <w:jc w:val="center"/>
        </w:trPr>
        <w:tc>
          <w:tcPr>
            <w:tcW w:w="1358" w:type="pct"/>
          </w:tcPr>
          <w:p w14:paraId="79587E9C" w14:textId="77777777" w:rsidR="008458BF" w:rsidRPr="00C4793D" w:rsidRDefault="008458BF" w:rsidP="00840CCB">
            <w:pPr>
              <w:pStyle w:val="TAL"/>
            </w:pPr>
            <w:proofErr w:type="spellStart"/>
            <w:r w:rsidRPr="00C4793D">
              <w:t>operational_purpose</w:t>
            </w:r>
            <w:proofErr w:type="spellEnd"/>
          </w:p>
        </w:tc>
        <w:tc>
          <w:tcPr>
            <w:tcW w:w="3642" w:type="pct"/>
            <w:vAlign w:val="center"/>
          </w:tcPr>
          <w:p w14:paraId="52FE1916" w14:textId="3D90BB61" w:rsidR="008458BF" w:rsidRPr="00C4793D" w:rsidRDefault="008458BF" w:rsidP="00840CCB">
            <w:pPr>
              <w:pStyle w:val="TAL"/>
            </w:pPr>
            <w:r w:rsidRPr="00C4793D">
              <w:t>The</w:t>
            </w:r>
            <w:r w:rsidR="0020390B" w:rsidRPr="00C4793D">
              <w:t xml:space="preserve"> </w:t>
            </w:r>
            <w:r w:rsidRPr="00C4793D">
              <w:t>operational</w:t>
            </w:r>
            <w:r w:rsidR="0020390B" w:rsidRPr="00C4793D">
              <w:t xml:space="preserve"> </w:t>
            </w:r>
            <w:r w:rsidRPr="00C4793D">
              <w:t>purpose</w:t>
            </w:r>
            <w:r w:rsidR="0020390B" w:rsidRPr="00C4793D">
              <w:t xml:space="preserve"> </w:t>
            </w:r>
            <w:r w:rsidRPr="00C4793D">
              <w:t>of</w:t>
            </w:r>
            <w:r w:rsidR="0020390B" w:rsidRPr="00C4793D">
              <w:t xml:space="preserve"> </w:t>
            </w:r>
            <w:r w:rsidRPr="00C4793D">
              <w:t>the</w:t>
            </w:r>
            <w:r w:rsidR="0020390B" w:rsidRPr="00C4793D">
              <w:t xml:space="preserve"> </w:t>
            </w:r>
            <w:r w:rsidRPr="00C4793D">
              <w:t>message</w:t>
            </w:r>
          </w:p>
        </w:tc>
      </w:tr>
      <w:tr w:rsidR="008458BF" w:rsidRPr="00C4793D" w14:paraId="2F2D6FA0" w14:textId="77777777" w:rsidTr="00840CCB">
        <w:trPr>
          <w:tblHeader/>
          <w:jc w:val="center"/>
        </w:trPr>
        <w:tc>
          <w:tcPr>
            <w:tcW w:w="1358" w:type="pct"/>
          </w:tcPr>
          <w:p w14:paraId="409B36BD" w14:textId="77777777" w:rsidR="008458BF" w:rsidRPr="00C4793D" w:rsidRDefault="008458BF" w:rsidP="00840CCB">
            <w:pPr>
              <w:pStyle w:val="TAL"/>
            </w:pPr>
            <w:r w:rsidRPr="00C4793D">
              <w:t>entities</w:t>
            </w:r>
          </w:p>
        </w:tc>
        <w:tc>
          <w:tcPr>
            <w:tcW w:w="3642" w:type="pct"/>
            <w:vAlign w:val="center"/>
          </w:tcPr>
          <w:p w14:paraId="1D8FC2B6" w14:textId="19B1722B" w:rsidR="008458BF" w:rsidRPr="00C4793D" w:rsidRDefault="008458BF" w:rsidP="00840CCB">
            <w:pPr>
              <w:pStyle w:val="TAL"/>
            </w:pPr>
            <w:r w:rsidRPr="00C4793D">
              <w:t>The</w:t>
            </w:r>
            <w:r w:rsidR="0020390B" w:rsidRPr="00C4793D">
              <w:t xml:space="preserve"> </w:t>
            </w:r>
            <w:r w:rsidRPr="00C4793D">
              <w:t>List</w:t>
            </w:r>
            <w:r w:rsidR="0020390B" w:rsidRPr="00C4793D">
              <w:t xml:space="preserve"> </w:t>
            </w:r>
            <w:r w:rsidRPr="00C4793D">
              <w:t>of</w:t>
            </w:r>
            <w:r w:rsidR="0020390B" w:rsidRPr="00C4793D">
              <w:t xml:space="preserve"> </w:t>
            </w:r>
            <w:r w:rsidRPr="00C4793D">
              <w:t>entities</w:t>
            </w:r>
            <w:r w:rsidR="0020390B" w:rsidRPr="00C4793D">
              <w:t xml:space="preserve"> </w:t>
            </w:r>
            <w:r w:rsidRPr="00C4793D">
              <w:t>exchanged</w:t>
            </w:r>
            <w:r w:rsidR="0020390B" w:rsidRPr="00C4793D">
              <w:t xml:space="preserve"> </w:t>
            </w:r>
            <w:r w:rsidRPr="00C4793D">
              <w:t>within</w:t>
            </w:r>
            <w:r w:rsidR="0020390B" w:rsidRPr="00C4793D">
              <w:t xml:space="preserve"> </w:t>
            </w:r>
            <w:r w:rsidRPr="00C4793D">
              <w:t>message</w:t>
            </w:r>
            <w:r w:rsidR="0020390B" w:rsidRPr="00C4793D">
              <w:t xml:space="preserve"> </w:t>
            </w:r>
            <w:r w:rsidRPr="00C4793D">
              <w:t>(see</w:t>
            </w:r>
            <w:r w:rsidR="0020390B" w:rsidRPr="00C4793D">
              <w:t xml:space="preserve"> </w:t>
            </w:r>
            <w:r w:rsidRPr="00C4793D">
              <w:t>table</w:t>
            </w:r>
            <w:r w:rsidR="0020390B" w:rsidRPr="00C4793D">
              <w:t xml:space="preserve"> </w:t>
            </w:r>
            <w:r w:rsidRPr="00C4793D">
              <w:t>4)</w:t>
            </w:r>
          </w:p>
        </w:tc>
      </w:tr>
    </w:tbl>
    <w:p w14:paraId="2CD97E6E" w14:textId="77777777" w:rsidR="000911FE" w:rsidRPr="00C4793D" w:rsidRDefault="000911FE" w:rsidP="00DC11A5"/>
    <w:p w14:paraId="7DE461F2" w14:textId="3C840B94" w:rsidR="000911FE" w:rsidRPr="00C4793D" w:rsidRDefault="004E2A43" w:rsidP="0020390B">
      <w:r w:rsidRPr="00C4793D">
        <w:t>The Accounting Service shall have the minimum set of message information described in Table 4.</w:t>
      </w:r>
    </w:p>
    <w:p w14:paraId="51DDBD5F" w14:textId="649D3418" w:rsidR="008458BF" w:rsidRPr="00C4793D" w:rsidRDefault="008458BF" w:rsidP="0020390B">
      <w:pPr>
        <w:pStyle w:val="TH"/>
      </w:pPr>
      <w:r w:rsidRPr="00C4793D">
        <w:t>Table 4</w:t>
      </w:r>
      <w:r w:rsidR="00DD433D" w:rsidRPr="00C4793D">
        <w:t xml:space="preserve">: </w:t>
      </w:r>
      <w:r w:rsidRPr="00C4793D">
        <w:t xml:space="preserve">Message </w:t>
      </w:r>
      <w:r w:rsidR="0084575E" w:rsidRPr="00C4793D">
        <w:t>Information saved by the Accounting Service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15"/>
        <w:gridCol w:w="7014"/>
      </w:tblGrid>
      <w:tr w:rsidR="00CD11D5" w:rsidRPr="00C4793D" w14:paraId="0B6DBD6E" w14:textId="77777777" w:rsidTr="00840CCB">
        <w:trPr>
          <w:tblHeader/>
          <w:jc w:val="center"/>
        </w:trPr>
        <w:tc>
          <w:tcPr>
            <w:tcW w:w="5000" w:type="pct"/>
            <w:gridSpan w:val="2"/>
            <w:shd w:val="clear" w:color="auto" w:fill="F2F2F2"/>
            <w:vAlign w:val="center"/>
          </w:tcPr>
          <w:p w14:paraId="1EBB1DAA" w14:textId="4BFFA2D3" w:rsidR="00CD11D5" w:rsidRPr="00C4793D" w:rsidRDefault="00CD11D5" w:rsidP="00B83AA7">
            <w:pPr>
              <w:pStyle w:val="TAH"/>
              <w:rPr>
                <w:lang w:eastAsia="it-IT"/>
              </w:rPr>
            </w:pPr>
            <w:r w:rsidRPr="00C4793D">
              <w:rPr>
                <w:lang w:eastAsia="it-IT"/>
              </w:rPr>
              <w:t>Message</w:t>
            </w:r>
            <w:r w:rsidR="00B83AA7" w:rsidRPr="00C4793D">
              <w:rPr>
                <w:lang w:eastAsia="it-IT"/>
              </w:rPr>
              <w:t xml:space="preserve"> </w:t>
            </w:r>
            <w:r w:rsidR="0084575E" w:rsidRPr="00C4793D">
              <w:rPr>
                <w:lang w:eastAsia="it-IT"/>
              </w:rPr>
              <w:t>Information</w:t>
            </w:r>
          </w:p>
        </w:tc>
      </w:tr>
      <w:tr w:rsidR="00CD11D5" w:rsidRPr="00C4793D" w14:paraId="05C2BE3E" w14:textId="77777777" w:rsidTr="00840CCB">
        <w:trPr>
          <w:tblHeader/>
          <w:jc w:val="center"/>
        </w:trPr>
        <w:tc>
          <w:tcPr>
            <w:tcW w:w="1358" w:type="pct"/>
            <w:vAlign w:val="center"/>
          </w:tcPr>
          <w:p w14:paraId="0C08E10F" w14:textId="5933AB44" w:rsidR="00CD11D5" w:rsidRPr="00C4793D" w:rsidRDefault="00CD11D5" w:rsidP="00B83AA7">
            <w:pPr>
              <w:pStyle w:val="TAH"/>
              <w:rPr>
                <w:lang w:eastAsia="it-IT"/>
              </w:rPr>
            </w:pPr>
            <w:r w:rsidRPr="00C4793D">
              <w:rPr>
                <w:lang w:eastAsia="it-IT"/>
              </w:rPr>
              <w:t>Parameter</w:t>
            </w:r>
            <w:r w:rsidR="00B83AA7" w:rsidRPr="00C4793D">
              <w:rPr>
                <w:lang w:eastAsia="it-IT"/>
              </w:rPr>
              <w:t xml:space="preserve"> </w:t>
            </w:r>
            <w:r w:rsidRPr="00C4793D">
              <w:rPr>
                <w:lang w:eastAsia="it-IT"/>
              </w:rPr>
              <w:t>name</w:t>
            </w:r>
          </w:p>
        </w:tc>
        <w:tc>
          <w:tcPr>
            <w:tcW w:w="3642" w:type="pct"/>
            <w:vAlign w:val="center"/>
          </w:tcPr>
          <w:p w14:paraId="4BAEA37D" w14:textId="77777777" w:rsidR="00CD11D5" w:rsidRPr="00C4793D" w:rsidRDefault="00CD11D5" w:rsidP="00B83AA7">
            <w:pPr>
              <w:pStyle w:val="TAH"/>
              <w:rPr>
                <w:lang w:eastAsia="it-IT"/>
              </w:rPr>
            </w:pPr>
            <w:r w:rsidRPr="00C4793D">
              <w:rPr>
                <w:lang w:eastAsia="it-IT"/>
              </w:rPr>
              <w:t>Description</w:t>
            </w:r>
          </w:p>
        </w:tc>
      </w:tr>
      <w:tr w:rsidR="00CD11D5" w:rsidRPr="00C4793D" w14:paraId="128EA2F0" w14:textId="77777777" w:rsidTr="00840CCB">
        <w:trPr>
          <w:tblHeader/>
          <w:jc w:val="center"/>
        </w:trPr>
        <w:tc>
          <w:tcPr>
            <w:tcW w:w="1358" w:type="pct"/>
          </w:tcPr>
          <w:p w14:paraId="1B08FD1C" w14:textId="5F7BB27C" w:rsidR="00CD11D5" w:rsidRPr="00C4793D" w:rsidRDefault="00CD11D5" w:rsidP="00B83AA7">
            <w:pPr>
              <w:pStyle w:val="TAL"/>
            </w:pPr>
            <w:proofErr w:type="spellStart"/>
            <w:r w:rsidRPr="00C4793D">
              <w:t>service_id</w:t>
            </w:r>
            <w:proofErr w:type="spellEnd"/>
          </w:p>
        </w:tc>
        <w:tc>
          <w:tcPr>
            <w:tcW w:w="3642" w:type="pct"/>
            <w:vAlign w:val="center"/>
          </w:tcPr>
          <w:p w14:paraId="42E2D192" w14:textId="2046B5F7" w:rsidR="00CD11D5" w:rsidRPr="00C4793D" w:rsidRDefault="00CD11D5" w:rsidP="00B83AA7">
            <w:pPr>
              <w:pStyle w:val="TAL"/>
              <w:rPr>
                <w:b/>
                <w:bCs/>
                <w:lang w:eastAsia="it-IT"/>
              </w:rPr>
            </w:pPr>
            <w:r w:rsidRPr="00C4793D">
              <w:rPr>
                <w:bCs/>
                <w:lang w:eastAsia="it-IT"/>
              </w:rPr>
              <w:t>The</w:t>
            </w:r>
            <w:r w:rsidR="00B83AA7" w:rsidRPr="00C4793D">
              <w:rPr>
                <w:bCs/>
                <w:lang w:eastAsia="it-IT"/>
              </w:rPr>
              <w:t xml:space="preserve"> </w:t>
            </w:r>
            <w:r w:rsidRPr="00C4793D">
              <w:rPr>
                <w:bCs/>
                <w:lang w:eastAsia="it-IT"/>
              </w:rPr>
              <w:t>id</w:t>
            </w:r>
            <w:r w:rsidR="00B83AA7" w:rsidRPr="00C4793D">
              <w:rPr>
                <w:bCs/>
                <w:lang w:eastAsia="it-IT"/>
              </w:rPr>
              <w:t xml:space="preserve"> </w:t>
            </w:r>
            <w:r w:rsidRPr="00C4793D">
              <w:rPr>
                <w:bCs/>
                <w:lang w:eastAsia="it-IT"/>
              </w:rPr>
              <w:t>of</w:t>
            </w:r>
            <w:r w:rsidR="00B83AA7" w:rsidRPr="00C4793D">
              <w:rPr>
                <w:bCs/>
                <w:lang w:eastAsia="it-IT"/>
              </w:rPr>
              <w:t xml:space="preserve"> </w:t>
            </w:r>
            <w:r w:rsidRPr="00C4793D">
              <w:rPr>
                <w:bCs/>
                <w:lang w:eastAsia="it-IT"/>
              </w:rPr>
              <w:t>the</w:t>
            </w:r>
            <w:r w:rsidR="00B83AA7" w:rsidRPr="00C4793D">
              <w:rPr>
                <w:bCs/>
                <w:lang w:eastAsia="it-IT"/>
              </w:rPr>
              <w:t xml:space="preserve"> </w:t>
            </w:r>
            <w:r w:rsidRPr="00C4793D">
              <w:rPr>
                <w:bCs/>
                <w:lang w:eastAsia="it-IT"/>
              </w:rPr>
              <w:t>service</w:t>
            </w:r>
          </w:p>
        </w:tc>
      </w:tr>
      <w:tr w:rsidR="00CD11D5" w:rsidRPr="00C4793D" w14:paraId="36E49D9D" w14:textId="77777777" w:rsidTr="00840CCB">
        <w:trPr>
          <w:tblHeader/>
          <w:jc w:val="center"/>
        </w:trPr>
        <w:tc>
          <w:tcPr>
            <w:tcW w:w="1358" w:type="pct"/>
          </w:tcPr>
          <w:p w14:paraId="050D7CF3" w14:textId="4027174C" w:rsidR="00CD11D5" w:rsidRPr="00C4793D" w:rsidRDefault="00CD11D5" w:rsidP="00B83AA7">
            <w:pPr>
              <w:pStyle w:val="TAL"/>
            </w:pPr>
            <w:proofErr w:type="spellStart"/>
            <w:r w:rsidRPr="00C4793D">
              <w:t>service_type</w:t>
            </w:r>
            <w:proofErr w:type="spellEnd"/>
          </w:p>
        </w:tc>
        <w:tc>
          <w:tcPr>
            <w:tcW w:w="3642" w:type="pct"/>
            <w:vAlign w:val="center"/>
          </w:tcPr>
          <w:p w14:paraId="717F2CBF" w14:textId="61C9E528" w:rsidR="00CD11D5" w:rsidRPr="00C4793D" w:rsidRDefault="00CD11D5" w:rsidP="00B83AA7">
            <w:pPr>
              <w:pStyle w:val="TAL"/>
              <w:rPr>
                <w:lang w:eastAsia="it-IT"/>
              </w:rPr>
            </w:pPr>
            <w:r w:rsidRPr="00C4793D">
              <w:t>The</w:t>
            </w:r>
            <w:r w:rsidR="00B83AA7" w:rsidRPr="00C4793D">
              <w:t xml:space="preserve"> </w:t>
            </w:r>
            <w:r w:rsidRPr="00C4793D">
              <w:t>type</w:t>
            </w:r>
            <w:r w:rsidR="00B83AA7" w:rsidRPr="00C4793D">
              <w:t xml:space="preserve"> </w:t>
            </w:r>
            <w:r w:rsidRPr="00C4793D">
              <w:t>of</w:t>
            </w:r>
            <w:r w:rsidR="00B83AA7" w:rsidRPr="00C4793D">
              <w:t xml:space="preserve"> </w:t>
            </w:r>
            <w:r w:rsidRPr="00C4793D">
              <w:t>the</w:t>
            </w:r>
            <w:r w:rsidR="00B83AA7" w:rsidRPr="00C4793D">
              <w:t xml:space="preserve"> </w:t>
            </w:r>
            <w:r w:rsidRPr="00C4793D">
              <w:t>service</w:t>
            </w:r>
            <w:r w:rsidR="00B83AA7" w:rsidRPr="00C4793D">
              <w:t xml:space="preserve"> </w:t>
            </w:r>
            <w:r w:rsidRPr="00C4793D">
              <w:t>with</w:t>
            </w:r>
            <w:r w:rsidR="00B83AA7" w:rsidRPr="00C4793D">
              <w:t xml:space="preserve"> </w:t>
            </w:r>
            <w:r w:rsidRPr="00C4793D">
              <w:t>regards</w:t>
            </w:r>
            <w:r w:rsidR="00B83AA7" w:rsidRPr="00C4793D">
              <w:t xml:space="preserve"> </w:t>
            </w:r>
            <w:r w:rsidRPr="00C4793D">
              <w:t>to</w:t>
            </w:r>
            <w:r w:rsidR="00B83AA7" w:rsidRPr="00C4793D">
              <w:t xml:space="preserve"> </w:t>
            </w:r>
            <w:r w:rsidRPr="00C4793D">
              <w:t>entities</w:t>
            </w:r>
            <w:r w:rsidR="00B83AA7" w:rsidRPr="00C4793D">
              <w:t xml:space="preserve"> </w:t>
            </w:r>
            <w:r w:rsidRPr="00C4793D">
              <w:t>which</w:t>
            </w:r>
            <w:r w:rsidR="00B83AA7" w:rsidRPr="00C4793D">
              <w:t xml:space="preserve"> </w:t>
            </w:r>
            <w:r w:rsidRPr="00C4793D">
              <w:t>can</w:t>
            </w:r>
            <w:r w:rsidR="00B83AA7" w:rsidRPr="00C4793D">
              <w:t xml:space="preserve"> </w:t>
            </w:r>
            <w:r w:rsidRPr="00C4793D">
              <w:t>be</w:t>
            </w:r>
            <w:r w:rsidR="00B83AA7" w:rsidRPr="00C4793D">
              <w:t xml:space="preserve"> </w:t>
            </w:r>
            <w:r w:rsidRPr="00C4793D">
              <w:t>exchanged</w:t>
            </w:r>
          </w:p>
        </w:tc>
      </w:tr>
      <w:tr w:rsidR="00CD11D5" w:rsidRPr="00C4793D" w14:paraId="094086F5" w14:textId="77777777" w:rsidTr="00840CCB">
        <w:trPr>
          <w:tblHeader/>
          <w:jc w:val="center"/>
        </w:trPr>
        <w:tc>
          <w:tcPr>
            <w:tcW w:w="1358" w:type="pct"/>
          </w:tcPr>
          <w:p w14:paraId="7B7F5E2F" w14:textId="61C96421" w:rsidR="00CD11D5" w:rsidRPr="00C4793D" w:rsidRDefault="00CD11D5" w:rsidP="00B83AA7">
            <w:pPr>
              <w:pStyle w:val="TAL"/>
            </w:pPr>
            <w:proofErr w:type="spellStart"/>
            <w:r w:rsidRPr="00C4793D">
              <w:t>service_operation</w:t>
            </w:r>
            <w:proofErr w:type="spellEnd"/>
          </w:p>
        </w:tc>
        <w:tc>
          <w:tcPr>
            <w:tcW w:w="3642" w:type="pct"/>
            <w:vAlign w:val="center"/>
          </w:tcPr>
          <w:p w14:paraId="604D1C38" w14:textId="3E504AE5" w:rsidR="00CD11D5" w:rsidRPr="00C4793D" w:rsidRDefault="00CD11D5" w:rsidP="00B83AA7">
            <w:pPr>
              <w:pStyle w:val="TAL"/>
              <w:rPr>
                <w:lang w:eastAsia="it-IT"/>
              </w:rPr>
            </w:pPr>
            <w:r w:rsidRPr="00C4793D">
              <w:rPr>
                <w:lang w:eastAsia="it-IT"/>
              </w:rPr>
              <w:t>The</w:t>
            </w:r>
            <w:r w:rsidR="00B83AA7" w:rsidRPr="00C4793D">
              <w:rPr>
                <w:lang w:eastAsia="it-IT"/>
              </w:rPr>
              <w:t xml:space="preserve"> </w:t>
            </w:r>
            <w:r w:rsidRPr="00C4793D">
              <w:rPr>
                <w:lang w:eastAsia="it-IT"/>
              </w:rPr>
              <w:t>operation</w:t>
            </w:r>
            <w:r w:rsidR="00B83AA7" w:rsidRPr="00C4793D">
              <w:rPr>
                <w:lang w:eastAsia="it-IT"/>
              </w:rPr>
              <w:t xml:space="preserve"> </w:t>
            </w:r>
            <w:r w:rsidRPr="00C4793D">
              <w:rPr>
                <w:lang w:eastAsia="it-IT"/>
              </w:rPr>
              <w:t>type</w:t>
            </w:r>
            <w:r w:rsidR="00B83AA7" w:rsidRPr="00C4793D">
              <w:rPr>
                <w:lang w:eastAsia="it-IT"/>
              </w:rPr>
              <w:t xml:space="preserve"> </w:t>
            </w:r>
            <w:r w:rsidRPr="00C4793D">
              <w:rPr>
                <w:lang w:eastAsia="it-IT"/>
              </w:rPr>
              <w:t>of</w:t>
            </w:r>
            <w:r w:rsidR="00B83AA7" w:rsidRPr="00C4793D">
              <w:rPr>
                <w:lang w:eastAsia="it-IT"/>
              </w:rPr>
              <w:t xml:space="preserve"> </w:t>
            </w:r>
            <w:r w:rsidRPr="00C4793D">
              <w:rPr>
                <w:lang w:eastAsia="it-IT"/>
              </w:rPr>
              <w:t>the</w:t>
            </w:r>
            <w:r w:rsidR="00B83AA7" w:rsidRPr="00C4793D">
              <w:rPr>
                <w:lang w:eastAsia="it-IT"/>
              </w:rPr>
              <w:t xml:space="preserve"> </w:t>
            </w:r>
            <w:r w:rsidRPr="00C4793D">
              <w:rPr>
                <w:lang w:eastAsia="it-IT"/>
              </w:rPr>
              <w:t>service</w:t>
            </w:r>
            <w:r w:rsidR="00B83AA7" w:rsidRPr="00C4793D">
              <w:rPr>
                <w:lang w:eastAsia="it-IT"/>
              </w:rPr>
              <w:t xml:space="preserve"> </w:t>
            </w:r>
            <w:r w:rsidRPr="00C4793D">
              <w:rPr>
                <w:lang w:eastAsia="it-IT"/>
              </w:rPr>
              <w:t>(</w:t>
            </w:r>
            <w:r w:rsidRPr="005F0943">
              <w:rPr>
                <w:lang w:eastAsia="it-IT"/>
              </w:rPr>
              <w:t>push</w:t>
            </w:r>
            <w:r w:rsidRPr="00C4793D">
              <w:rPr>
                <w:lang w:eastAsia="it-IT"/>
              </w:rPr>
              <w:t>,</w:t>
            </w:r>
            <w:r w:rsidR="00B83AA7" w:rsidRPr="00C4793D">
              <w:rPr>
                <w:lang w:eastAsia="it-IT"/>
              </w:rPr>
              <w:t xml:space="preserve"> </w:t>
            </w:r>
            <w:r w:rsidRPr="00C4793D">
              <w:rPr>
                <w:lang w:eastAsia="it-IT"/>
              </w:rPr>
              <w:t>pull,</w:t>
            </w:r>
            <w:r w:rsidR="00B83AA7" w:rsidRPr="00C4793D">
              <w:rPr>
                <w:lang w:eastAsia="it-IT"/>
              </w:rPr>
              <w:t xml:space="preserve"> </w:t>
            </w:r>
            <w:r w:rsidRPr="00C4793D">
              <w:rPr>
                <w:lang w:eastAsia="it-IT"/>
              </w:rPr>
              <w:t>subscribe,</w:t>
            </w:r>
            <w:r w:rsidR="00B83AA7" w:rsidRPr="00C4793D">
              <w:rPr>
                <w:lang w:eastAsia="it-IT"/>
              </w:rPr>
              <w:t xml:space="preserve"> </w:t>
            </w:r>
            <w:r w:rsidRPr="00C4793D">
              <w:rPr>
                <w:lang w:eastAsia="it-IT"/>
              </w:rPr>
              <w:t>acknowledgement,</w:t>
            </w:r>
            <w:r w:rsidR="00B83AA7" w:rsidRPr="00C4793D">
              <w:rPr>
                <w:lang w:eastAsia="it-IT"/>
              </w:rPr>
              <w:t xml:space="preserve"> </w:t>
            </w:r>
            <w:r w:rsidRPr="00C4793D">
              <w:rPr>
                <w:lang w:eastAsia="it-IT"/>
              </w:rPr>
              <w:t>feedback)</w:t>
            </w:r>
          </w:p>
        </w:tc>
      </w:tr>
      <w:tr w:rsidR="00CD11D5" w:rsidRPr="00C4793D" w14:paraId="02995462" w14:textId="77777777" w:rsidTr="00840CCB">
        <w:trPr>
          <w:tblHeader/>
          <w:jc w:val="center"/>
        </w:trPr>
        <w:tc>
          <w:tcPr>
            <w:tcW w:w="1358" w:type="pct"/>
          </w:tcPr>
          <w:p w14:paraId="0B862D17" w14:textId="196B534D" w:rsidR="00CD11D5" w:rsidRPr="00C4793D" w:rsidRDefault="00CD11D5" w:rsidP="00B83AA7">
            <w:pPr>
              <w:pStyle w:val="TAL"/>
            </w:pPr>
            <w:proofErr w:type="spellStart"/>
            <w:r w:rsidRPr="00C4793D">
              <w:t>service_role</w:t>
            </w:r>
            <w:proofErr w:type="spellEnd"/>
          </w:p>
        </w:tc>
        <w:tc>
          <w:tcPr>
            <w:tcW w:w="3642" w:type="pct"/>
            <w:vAlign w:val="center"/>
          </w:tcPr>
          <w:p w14:paraId="357C74CB" w14:textId="0039988F" w:rsidR="00CD11D5" w:rsidRPr="00C4793D" w:rsidRDefault="00CD11D5" w:rsidP="00B83AA7">
            <w:pPr>
              <w:pStyle w:val="TAL"/>
            </w:pPr>
            <w:r w:rsidRPr="00C4793D">
              <w:t>The</w:t>
            </w:r>
            <w:r w:rsidR="00B83AA7" w:rsidRPr="00C4793D">
              <w:t xml:space="preserve"> </w:t>
            </w:r>
            <w:r w:rsidRPr="00C4793D">
              <w:t>Role</w:t>
            </w:r>
            <w:r w:rsidR="00B83AA7" w:rsidRPr="00C4793D">
              <w:t xml:space="preserve"> </w:t>
            </w:r>
            <w:r w:rsidRPr="00C4793D">
              <w:t>of</w:t>
            </w:r>
            <w:r w:rsidR="00B83AA7" w:rsidRPr="00C4793D">
              <w:t xml:space="preserve"> </w:t>
            </w:r>
            <w:r w:rsidRPr="00C4793D">
              <w:t>the</w:t>
            </w:r>
            <w:r w:rsidR="00B83AA7" w:rsidRPr="00C4793D">
              <w:t xml:space="preserve"> </w:t>
            </w:r>
            <w:r w:rsidRPr="00C4793D">
              <w:t>service</w:t>
            </w:r>
            <w:r w:rsidR="00B83AA7" w:rsidRPr="00C4793D">
              <w:t xml:space="preserve"> </w:t>
            </w:r>
            <w:r w:rsidRPr="00C4793D">
              <w:t>(producer</w:t>
            </w:r>
            <w:r w:rsidR="00B83AA7" w:rsidRPr="00C4793D">
              <w:t xml:space="preserve"> </w:t>
            </w:r>
            <w:r w:rsidRPr="00C4793D">
              <w:t>/</w:t>
            </w:r>
            <w:r w:rsidR="00B83AA7" w:rsidRPr="00C4793D">
              <w:t xml:space="preserve"> </w:t>
            </w:r>
            <w:r w:rsidRPr="00C4793D">
              <w:t>consumer)</w:t>
            </w:r>
          </w:p>
        </w:tc>
      </w:tr>
      <w:tr w:rsidR="00CD11D5" w:rsidRPr="00C4793D" w14:paraId="26EEE927" w14:textId="77777777" w:rsidTr="00840CCB">
        <w:trPr>
          <w:tblHeader/>
          <w:jc w:val="center"/>
        </w:trPr>
        <w:tc>
          <w:tcPr>
            <w:tcW w:w="1358" w:type="pct"/>
          </w:tcPr>
          <w:p w14:paraId="4F46F5C3" w14:textId="1771FCF5" w:rsidR="00CD11D5" w:rsidRPr="00C4793D" w:rsidRDefault="00CD11D5" w:rsidP="00B83AA7">
            <w:pPr>
              <w:pStyle w:val="TAL"/>
            </w:pPr>
            <w:proofErr w:type="spellStart"/>
            <w:r w:rsidRPr="00C4793D">
              <w:t>service_status</w:t>
            </w:r>
            <w:proofErr w:type="spellEnd"/>
          </w:p>
        </w:tc>
        <w:tc>
          <w:tcPr>
            <w:tcW w:w="3642" w:type="pct"/>
            <w:vAlign w:val="center"/>
          </w:tcPr>
          <w:p w14:paraId="704F2297" w14:textId="350F6E26" w:rsidR="00CD11D5" w:rsidRPr="00C4793D" w:rsidRDefault="00CD11D5" w:rsidP="00B83AA7">
            <w:pPr>
              <w:pStyle w:val="TAL"/>
            </w:pPr>
            <w:r w:rsidRPr="00C4793D">
              <w:t>The</w:t>
            </w:r>
            <w:r w:rsidR="00B83AA7" w:rsidRPr="00C4793D">
              <w:t xml:space="preserve"> </w:t>
            </w:r>
            <w:r w:rsidRPr="00C4793D">
              <w:t>status</w:t>
            </w:r>
            <w:r w:rsidR="00B83AA7" w:rsidRPr="00C4793D">
              <w:t xml:space="preserve"> </w:t>
            </w:r>
            <w:r w:rsidRPr="00C4793D">
              <w:t>of</w:t>
            </w:r>
            <w:r w:rsidR="00B83AA7" w:rsidRPr="00C4793D">
              <w:t xml:space="preserve"> </w:t>
            </w:r>
            <w:r w:rsidRPr="00C4793D">
              <w:t>the</w:t>
            </w:r>
            <w:r w:rsidR="00B83AA7" w:rsidRPr="00C4793D">
              <w:t xml:space="preserve"> </w:t>
            </w:r>
            <w:r w:rsidRPr="00C4793D">
              <w:t>service</w:t>
            </w:r>
            <w:r w:rsidR="00B83AA7" w:rsidRPr="00C4793D">
              <w:t xml:space="preserve"> </w:t>
            </w:r>
            <w:r w:rsidRPr="00C4793D">
              <w:t>(online,</w:t>
            </w:r>
            <w:r w:rsidR="00B83AA7" w:rsidRPr="00C4793D">
              <w:t xml:space="preserve"> </w:t>
            </w:r>
            <w:r w:rsidRPr="00C4793D">
              <w:t>offline</w:t>
            </w:r>
            <w:r w:rsidR="00B83AA7" w:rsidRPr="00C4793D">
              <w:t xml:space="preserve"> </w:t>
            </w:r>
            <w:r w:rsidRPr="00C4793D">
              <w:t>etc)</w:t>
            </w:r>
          </w:p>
        </w:tc>
      </w:tr>
      <w:tr w:rsidR="00CD11D5" w:rsidRPr="00C4793D" w14:paraId="5A19FA6E" w14:textId="77777777" w:rsidTr="00840CCB">
        <w:trPr>
          <w:tblHeader/>
          <w:jc w:val="center"/>
        </w:trPr>
        <w:tc>
          <w:tcPr>
            <w:tcW w:w="1358" w:type="pct"/>
          </w:tcPr>
          <w:p w14:paraId="36733F08" w14:textId="01FBB322" w:rsidR="00CD11D5" w:rsidRPr="00C4793D" w:rsidRDefault="00CD11D5" w:rsidP="00B83AA7">
            <w:pPr>
              <w:pStyle w:val="TAL"/>
            </w:pPr>
            <w:proofErr w:type="spellStart"/>
            <w:r w:rsidRPr="00C4793D">
              <w:t>participant_name</w:t>
            </w:r>
            <w:proofErr w:type="spellEnd"/>
          </w:p>
        </w:tc>
        <w:tc>
          <w:tcPr>
            <w:tcW w:w="3642" w:type="pct"/>
            <w:vAlign w:val="center"/>
          </w:tcPr>
          <w:p w14:paraId="7E45E2C7" w14:textId="067ABDDD" w:rsidR="00CD11D5" w:rsidRPr="00C4793D" w:rsidRDefault="00CD11D5" w:rsidP="00B83AA7">
            <w:pPr>
              <w:pStyle w:val="TAL"/>
            </w:pPr>
            <w:r w:rsidRPr="00C4793D">
              <w:t>The</w:t>
            </w:r>
            <w:r w:rsidR="00B83AA7" w:rsidRPr="00C4793D">
              <w:t xml:space="preserve"> </w:t>
            </w:r>
            <w:r w:rsidRPr="00C4793D">
              <w:t>name</w:t>
            </w:r>
            <w:r w:rsidR="00B83AA7" w:rsidRPr="00C4793D">
              <w:t xml:space="preserve"> </w:t>
            </w:r>
            <w:r w:rsidRPr="00C4793D">
              <w:t>of</w:t>
            </w:r>
            <w:r w:rsidR="00B83AA7" w:rsidRPr="00C4793D">
              <w:t xml:space="preserve"> </w:t>
            </w:r>
            <w:r w:rsidRPr="00C4793D">
              <w:t>the</w:t>
            </w:r>
            <w:r w:rsidR="00B83AA7" w:rsidRPr="00C4793D">
              <w:t xml:space="preserve"> </w:t>
            </w:r>
            <w:r w:rsidRPr="00C4793D">
              <w:t>participant</w:t>
            </w:r>
            <w:r w:rsidR="00B83AA7" w:rsidRPr="00C4793D">
              <w:t xml:space="preserve"> </w:t>
            </w:r>
            <w:r w:rsidRPr="00C4793D">
              <w:t>legacy</w:t>
            </w:r>
            <w:r w:rsidR="00B83AA7" w:rsidRPr="00C4793D">
              <w:t xml:space="preserve"> </w:t>
            </w:r>
            <w:r w:rsidRPr="00C4793D">
              <w:t>system</w:t>
            </w:r>
            <w:r w:rsidR="00B83AA7" w:rsidRPr="00C4793D">
              <w:t xml:space="preserve"> </w:t>
            </w:r>
            <w:r w:rsidRPr="00C4793D">
              <w:t>offering</w:t>
            </w:r>
            <w:r w:rsidR="00B83AA7" w:rsidRPr="00C4793D">
              <w:t xml:space="preserve"> </w:t>
            </w:r>
            <w:r w:rsidRPr="00C4793D">
              <w:t>the</w:t>
            </w:r>
            <w:r w:rsidR="00B83AA7" w:rsidRPr="00C4793D">
              <w:t xml:space="preserve"> </w:t>
            </w:r>
            <w:r w:rsidRPr="00C4793D">
              <w:t>service</w:t>
            </w:r>
          </w:p>
        </w:tc>
      </w:tr>
      <w:tr w:rsidR="00CD11D5" w:rsidRPr="00C4793D" w14:paraId="0DD7C1B0" w14:textId="77777777" w:rsidTr="00840CCB">
        <w:trPr>
          <w:tblHeader/>
          <w:jc w:val="center"/>
        </w:trPr>
        <w:tc>
          <w:tcPr>
            <w:tcW w:w="1358" w:type="pct"/>
          </w:tcPr>
          <w:p w14:paraId="31A93DD4" w14:textId="64AFF33B" w:rsidR="00CD11D5" w:rsidRPr="00C4793D" w:rsidRDefault="00CD11D5" w:rsidP="00B83AA7">
            <w:pPr>
              <w:pStyle w:val="TAL"/>
            </w:pPr>
            <w:proofErr w:type="spellStart"/>
            <w:r w:rsidRPr="00C4793D">
              <w:t>participant_member_state</w:t>
            </w:r>
            <w:proofErr w:type="spellEnd"/>
          </w:p>
        </w:tc>
        <w:tc>
          <w:tcPr>
            <w:tcW w:w="3642" w:type="pct"/>
            <w:vAlign w:val="center"/>
          </w:tcPr>
          <w:p w14:paraId="44B5CF1F" w14:textId="5F923CDF" w:rsidR="00CD11D5" w:rsidRPr="00C4793D" w:rsidRDefault="00CD11D5" w:rsidP="00B83AA7">
            <w:pPr>
              <w:pStyle w:val="TAL"/>
            </w:pPr>
            <w:r w:rsidRPr="00C4793D">
              <w:t>The</w:t>
            </w:r>
            <w:r w:rsidR="00B83AA7" w:rsidRPr="00C4793D">
              <w:t xml:space="preserve"> </w:t>
            </w:r>
            <w:r w:rsidRPr="00C4793D">
              <w:t>member</w:t>
            </w:r>
            <w:r w:rsidR="00B83AA7" w:rsidRPr="00C4793D">
              <w:t xml:space="preserve"> </w:t>
            </w:r>
            <w:r w:rsidRPr="00C4793D">
              <w:t>state</w:t>
            </w:r>
            <w:r w:rsidR="00B83AA7" w:rsidRPr="00C4793D">
              <w:t xml:space="preserve"> </w:t>
            </w:r>
            <w:r w:rsidRPr="00C4793D">
              <w:t>code</w:t>
            </w:r>
            <w:r w:rsidR="00B83AA7" w:rsidRPr="00C4793D">
              <w:t xml:space="preserve"> </w:t>
            </w:r>
            <w:r w:rsidRPr="00C4793D">
              <w:t>of</w:t>
            </w:r>
            <w:r w:rsidR="00B83AA7" w:rsidRPr="00C4793D">
              <w:t xml:space="preserve"> </w:t>
            </w:r>
            <w:r w:rsidRPr="00C4793D">
              <w:t>the</w:t>
            </w:r>
            <w:r w:rsidR="00B83AA7" w:rsidRPr="00C4793D">
              <w:t xml:space="preserve"> </w:t>
            </w:r>
            <w:r w:rsidRPr="00C4793D">
              <w:t>legacy</w:t>
            </w:r>
            <w:r w:rsidR="00B83AA7" w:rsidRPr="00C4793D">
              <w:t xml:space="preserve"> </w:t>
            </w:r>
            <w:r w:rsidRPr="00C4793D">
              <w:t>system</w:t>
            </w:r>
            <w:r w:rsidR="00B83AA7" w:rsidRPr="00C4793D">
              <w:t xml:space="preserve"> </w:t>
            </w:r>
            <w:r w:rsidRPr="00C4793D">
              <w:t>offering</w:t>
            </w:r>
            <w:r w:rsidR="00B83AA7" w:rsidRPr="00C4793D">
              <w:t xml:space="preserve"> </w:t>
            </w:r>
            <w:r w:rsidRPr="00C4793D">
              <w:t>the</w:t>
            </w:r>
            <w:r w:rsidR="00B83AA7" w:rsidRPr="00C4793D">
              <w:t xml:space="preserve"> </w:t>
            </w:r>
            <w:r w:rsidRPr="00C4793D">
              <w:t>service</w:t>
            </w:r>
          </w:p>
        </w:tc>
      </w:tr>
      <w:tr w:rsidR="00CD11D5" w:rsidRPr="00C4793D" w14:paraId="4FF73048" w14:textId="77777777" w:rsidTr="00840CCB">
        <w:trPr>
          <w:tblHeader/>
          <w:jc w:val="center"/>
        </w:trPr>
        <w:tc>
          <w:tcPr>
            <w:tcW w:w="1358" w:type="pct"/>
          </w:tcPr>
          <w:p w14:paraId="292E4638" w14:textId="6B0EB14B" w:rsidR="00CD11D5" w:rsidRPr="00C4793D" w:rsidRDefault="00CD11D5" w:rsidP="00B83AA7">
            <w:pPr>
              <w:pStyle w:val="TAL"/>
            </w:pPr>
            <w:proofErr w:type="spellStart"/>
            <w:r w:rsidRPr="00C4793D">
              <w:t>sea_basin</w:t>
            </w:r>
            <w:proofErr w:type="spellEnd"/>
          </w:p>
        </w:tc>
        <w:tc>
          <w:tcPr>
            <w:tcW w:w="3642" w:type="pct"/>
            <w:vAlign w:val="center"/>
          </w:tcPr>
          <w:p w14:paraId="6F489E8B" w14:textId="6A5A5B31" w:rsidR="00CD11D5" w:rsidRPr="00C4793D" w:rsidRDefault="00CD11D5" w:rsidP="00B83AA7">
            <w:pPr>
              <w:pStyle w:val="TAL"/>
            </w:pPr>
            <w:r w:rsidRPr="00C4793D">
              <w:t>The</w:t>
            </w:r>
            <w:r w:rsidR="00B83AA7" w:rsidRPr="00C4793D">
              <w:t xml:space="preserve"> </w:t>
            </w:r>
            <w:r w:rsidRPr="00C4793D">
              <w:t>sea</w:t>
            </w:r>
            <w:r w:rsidR="00B83AA7" w:rsidRPr="00C4793D">
              <w:t xml:space="preserve"> </w:t>
            </w:r>
            <w:r w:rsidRPr="00C4793D">
              <w:t>basin</w:t>
            </w:r>
            <w:r w:rsidR="00B83AA7" w:rsidRPr="00C4793D">
              <w:t xml:space="preserve"> </w:t>
            </w:r>
            <w:r w:rsidRPr="00C4793D">
              <w:t>operation</w:t>
            </w:r>
            <w:r w:rsidR="00B83AA7" w:rsidRPr="00C4793D">
              <w:t xml:space="preserve"> </w:t>
            </w:r>
            <w:r w:rsidRPr="00C4793D">
              <w:t>of</w:t>
            </w:r>
            <w:r w:rsidR="00B83AA7" w:rsidRPr="00C4793D">
              <w:t xml:space="preserve"> </w:t>
            </w:r>
            <w:r w:rsidRPr="00C4793D">
              <w:t>the</w:t>
            </w:r>
            <w:r w:rsidR="00B83AA7" w:rsidRPr="00C4793D">
              <w:t xml:space="preserve"> </w:t>
            </w:r>
            <w:r w:rsidRPr="00C4793D">
              <w:t>service</w:t>
            </w:r>
          </w:p>
        </w:tc>
      </w:tr>
    </w:tbl>
    <w:p w14:paraId="410AADA3" w14:textId="0C6A3BCB" w:rsidR="008458BF" w:rsidRPr="00C4793D" w:rsidRDefault="008458BF" w:rsidP="008458BF"/>
    <w:p w14:paraId="2BA7DCFD" w14:textId="41F3E638" w:rsidR="00DC11A5" w:rsidRPr="00C4793D" w:rsidRDefault="004E2A43" w:rsidP="00B83AA7">
      <w:r w:rsidRPr="00C4793D">
        <w:t>The Accounting Service shall have the minimum set of entity information reported in Table 5.</w:t>
      </w:r>
    </w:p>
    <w:p w14:paraId="5C168899" w14:textId="1B7AFC0C" w:rsidR="008458BF" w:rsidRPr="00C4793D" w:rsidRDefault="008458BF" w:rsidP="00B83AA7">
      <w:pPr>
        <w:pStyle w:val="TH"/>
      </w:pPr>
      <w:r w:rsidRPr="00C4793D">
        <w:lastRenderedPageBreak/>
        <w:t xml:space="preserve">Table 5: </w:t>
      </w:r>
      <w:r w:rsidR="0084575E" w:rsidRPr="00C4793D">
        <w:t>Entity information to be saved by Accounting Service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15"/>
        <w:gridCol w:w="7014"/>
      </w:tblGrid>
      <w:tr w:rsidR="00294F49" w:rsidRPr="00C4793D" w14:paraId="0C180B5F" w14:textId="77777777" w:rsidTr="00840CCB">
        <w:trPr>
          <w:tblHeader/>
          <w:jc w:val="center"/>
        </w:trPr>
        <w:tc>
          <w:tcPr>
            <w:tcW w:w="5000" w:type="pct"/>
            <w:gridSpan w:val="2"/>
            <w:shd w:val="clear" w:color="auto" w:fill="F2F2F2"/>
            <w:vAlign w:val="center"/>
          </w:tcPr>
          <w:p w14:paraId="4D713C03" w14:textId="59F3995E" w:rsidR="00294F49" w:rsidRPr="00C4793D" w:rsidRDefault="00294F49" w:rsidP="00B83AA7">
            <w:pPr>
              <w:pStyle w:val="TAH"/>
              <w:rPr>
                <w:lang w:eastAsia="it-IT"/>
              </w:rPr>
            </w:pPr>
            <w:r w:rsidRPr="00C4793D">
              <w:rPr>
                <w:lang w:eastAsia="it-IT"/>
              </w:rPr>
              <w:t>Entity</w:t>
            </w:r>
            <w:r w:rsidR="00B83AA7" w:rsidRPr="00C4793D">
              <w:rPr>
                <w:lang w:eastAsia="it-IT"/>
              </w:rPr>
              <w:t xml:space="preserve"> </w:t>
            </w:r>
            <w:r w:rsidR="0084575E" w:rsidRPr="00C4793D">
              <w:rPr>
                <w:lang w:eastAsia="it-IT"/>
              </w:rPr>
              <w:t>Information</w:t>
            </w:r>
          </w:p>
        </w:tc>
      </w:tr>
      <w:tr w:rsidR="00294F49" w:rsidRPr="00C4793D" w14:paraId="4554F38C" w14:textId="77777777" w:rsidTr="00840CCB">
        <w:trPr>
          <w:tblHeader/>
          <w:jc w:val="center"/>
        </w:trPr>
        <w:tc>
          <w:tcPr>
            <w:tcW w:w="1358" w:type="pct"/>
            <w:vAlign w:val="center"/>
          </w:tcPr>
          <w:p w14:paraId="1178EB8B" w14:textId="130F6B30" w:rsidR="00294F49" w:rsidRPr="00C4793D" w:rsidRDefault="00294F49" w:rsidP="00B83AA7">
            <w:pPr>
              <w:pStyle w:val="TAH"/>
              <w:rPr>
                <w:lang w:eastAsia="it-IT"/>
              </w:rPr>
            </w:pPr>
            <w:r w:rsidRPr="00C4793D">
              <w:rPr>
                <w:lang w:eastAsia="it-IT"/>
              </w:rPr>
              <w:t>Parameter</w:t>
            </w:r>
            <w:r w:rsidR="00B83AA7" w:rsidRPr="00C4793D">
              <w:rPr>
                <w:lang w:eastAsia="it-IT"/>
              </w:rPr>
              <w:t xml:space="preserve"> </w:t>
            </w:r>
            <w:r w:rsidRPr="00C4793D">
              <w:rPr>
                <w:lang w:eastAsia="it-IT"/>
              </w:rPr>
              <w:t>name</w:t>
            </w:r>
          </w:p>
        </w:tc>
        <w:tc>
          <w:tcPr>
            <w:tcW w:w="3642" w:type="pct"/>
            <w:vAlign w:val="center"/>
          </w:tcPr>
          <w:p w14:paraId="66F0F787" w14:textId="77777777" w:rsidR="00294F49" w:rsidRPr="00C4793D" w:rsidRDefault="00294F49" w:rsidP="00B83AA7">
            <w:pPr>
              <w:pStyle w:val="TAH"/>
              <w:rPr>
                <w:lang w:eastAsia="it-IT"/>
              </w:rPr>
            </w:pPr>
            <w:r w:rsidRPr="00C4793D">
              <w:rPr>
                <w:lang w:eastAsia="it-IT"/>
              </w:rPr>
              <w:t>Description</w:t>
            </w:r>
          </w:p>
        </w:tc>
      </w:tr>
      <w:tr w:rsidR="00294F49" w:rsidRPr="00C4793D" w14:paraId="0468FB89" w14:textId="77777777" w:rsidTr="00840CCB">
        <w:trPr>
          <w:tblHeader/>
          <w:jc w:val="center"/>
        </w:trPr>
        <w:tc>
          <w:tcPr>
            <w:tcW w:w="1358" w:type="pct"/>
          </w:tcPr>
          <w:p w14:paraId="67102536" w14:textId="5183E319" w:rsidR="00294F49" w:rsidRPr="00C4793D" w:rsidRDefault="00294F49" w:rsidP="00B83AA7">
            <w:pPr>
              <w:pStyle w:val="TAL"/>
            </w:pPr>
            <w:r w:rsidRPr="00C4793D">
              <w:t>name</w:t>
            </w:r>
          </w:p>
        </w:tc>
        <w:tc>
          <w:tcPr>
            <w:tcW w:w="3642" w:type="pct"/>
            <w:vAlign w:val="center"/>
          </w:tcPr>
          <w:p w14:paraId="71708346" w14:textId="513285EE" w:rsidR="00294F49" w:rsidRPr="00C4793D" w:rsidRDefault="008312B4" w:rsidP="00B83AA7">
            <w:pPr>
              <w:pStyle w:val="TAL"/>
              <w:rPr>
                <w:b/>
                <w:bCs/>
                <w:lang w:eastAsia="it-IT"/>
              </w:rPr>
            </w:pPr>
            <w:r w:rsidRPr="00C4793D">
              <w:rPr>
                <w:bCs/>
                <w:lang w:eastAsia="it-IT"/>
              </w:rPr>
              <w:t>The</w:t>
            </w:r>
            <w:r w:rsidR="00B83AA7" w:rsidRPr="00C4793D">
              <w:rPr>
                <w:bCs/>
                <w:lang w:eastAsia="it-IT"/>
              </w:rPr>
              <w:t xml:space="preserve"> </w:t>
            </w:r>
            <w:r w:rsidRPr="00C4793D">
              <w:rPr>
                <w:bCs/>
                <w:lang w:eastAsia="it-IT"/>
              </w:rPr>
              <w:t>simple</w:t>
            </w:r>
            <w:r w:rsidR="00B83AA7" w:rsidRPr="00C4793D">
              <w:rPr>
                <w:bCs/>
                <w:lang w:eastAsia="it-IT"/>
              </w:rPr>
              <w:t xml:space="preserve"> </w:t>
            </w:r>
            <w:r w:rsidRPr="00C4793D">
              <w:rPr>
                <w:bCs/>
                <w:lang w:eastAsia="it-IT"/>
              </w:rPr>
              <w:t>class</w:t>
            </w:r>
            <w:r w:rsidR="00B83AA7" w:rsidRPr="00C4793D">
              <w:rPr>
                <w:bCs/>
                <w:lang w:eastAsia="it-IT"/>
              </w:rPr>
              <w:t xml:space="preserve"> </w:t>
            </w:r>
            <w:r w:rsidRPr="00C4793D">
              <w:rPr>
                <w:bCs/>
                <w:lang w:eastAsia="it-IT"/>
              </w:rPr>
              <w:t>name</w:t>
            </w:r>
            <w:r w:rsidR="00B83AA7" w:rsidRPr="00C4793D">
              <w:rPr>
                <w:bCs/>
                <w:lang w:eastAsia="it-IT"/>
              </w:rPr>
              <w:t xml:space="preserve"> </w:t>
            </w:r>
            <w:r w:rsidRPr="00C4793D">
              <w:rPr>
                <w:bCs/>
                <w:lang w:eastAsia="it-IT"/>
              </w:rPr>
              <w:t>of</w:t>
            </w:r>
            <w:r w:rsidR="00B83AA7" w:rsidRPr="00C4793D">
              <w:rPr>
                <w:bCs/>
                <w:lang w:eastAsia="it-IT"/>
              </w:rPr>
              <w:t xml:space="preserve"> </w:t>
            </w:r>
            <w:r w:rsidRPr="00C4793D">
              <w:rPr>
                <w:bCs/>
                <w:lang w:eastAsia="it-IT"/>
              </w:rPr>
              <w:t>the</w:t>
            </w:r>
            <w:r w:rsidR="00B83AA7" w:rsidRPr="00C4793D">
              <w:rPr>
                <w:bCs/>
                <w:lang w:eastAsia="it-IT"/>
              </w:rPr>
              <w:t xml:space="preserve"> </w:t>
            </w:r>
            <w:r w:rsidRPr="005F0943">
              <w:rPr>
                <w:bCs/>
                <w:lang w:eastAsia="it-IT"/>
              </w:rPr>
              <w:t>CISE</w:t>
            </w:r>
            <w:r w:rsidR="00B83AA7" w:rsidRPr="00C4793D">
              <w:rPr>
                <w:bCs/>
                <w:lang w:eastAsia="it-IT"/>
              </w:rPr>
              <w:t xml:space="preserve"> </w:t>
            </w:r>
            <w:r w:rsidRPr="00C4793D">
              <w:rPr>
                <w:bCs/>
                <w:lang w:eastAsia="it-IT"/>
              </w:rPr>
              <w:t>Data</w:t>
            </w:r>
            <w:r w:rsidR="00B83AA7" w:rsidRPr="00C4793D">
              <w:rPr>
                <w:bCs/>
                <w:lang w:eastAsia="it-IT"/>
              </w:rPr>
              <w:t xml:space="preserve"> </w:t>
            </w:r>
            <w:r w:rsidRPr="00C4793D">
              <w:rPr>
                <w:bCs/>
                <w:lang w:eastAsia="it-IT"/>
              </w:rPr>
              <w:t>Model</w:t>
            </w:r>
            <w:r w:rsidR="00B83AA7" w:rsidRPr="00C4793D">
              <w:rPr>
                <w:bCs/>
                <w:lang w:eastAsia="it-IT"/>
              </w:rPr>
              <w:t xml:space="preserve"> </w:t>
            </w:r>
            <w:r w:rsidRPr="00C4793D">
              <w:rPr>
                <w:bCs/>
                <w:lang w:eastAsia="it-IT"/>
              </w:rPr>
              <w:t>entity</w:t>
            </w:r>
            <w:r w:rsidR="00B83AA7" w:rsidRPr="00C4793D">
              <w:rPr>
                <w:bCs/>
                <w:lang w:eastAsia="it-IT"/>
              </w:rPr>
              <w:t xml:space="preserve"> </w:t>
            </w:r>
            <w:r w:rsidRPr="00C4793D">
              <w:rPr>
                <w:bCs/>
                <w:lang w:eastAsia="it-IT"/>
              </w:rPr>
              <w:t>being</w:t>
            </w:r>
            <w:r w:rsidR="00B83AA7" w:rsidRPr="00C4793D">
              <w:rPr>
                <w:bCs/>
                <w:lang w:eastAsia="it-IT"/>
              </w:rPr>
              <w:t xml:space="preserve"> </w:t>
            </w:r>
            <w:r w:rsidRPr="00C4793D">
              <w:rPr>
                <w:bCs/>
                <w:lang w:eastAsia="it-IT"/>
              </w:rPr>
              <w:t>exchanged</w:t>
            </w:r>
          </w:p>
        </w:tc>
      </w:tr>
      <w:tr w:rsidR="00294F49" w:rsidRPr="00C4793D" w14:paraId="4D023ED6" w14:textId="77777777" w:rsidTr="00840CCB">
        <w:trPr>
          <w:tblHeader/>
          <w:jc w:val="center"/>
        </w:trPr>
        <w:tc>
          <w:tcPr>
            <w:tcW w:w="1358" w:type="pct"/>
          </w:tcPr>
          <w:p w14:paraId="4A8667D9" w14:textId="7696B30F" w:rsidR="00294F49" w:rsidRPr="00C4793D" w:rsidRDefault="008312B4" w:rsidP="00B83AA7">
            <w:pPr>
              <w:pStyle w:val="TAL"/>
            </w:pPr>
            <w:r w:rsidRPr="00C4793D">
              <w:t>attributes</w:t>
            </w:r>
          </w:p>
        </w:tc>
        <w:tc>
          <w:tcPr>
            <w:tcW w:w="3642" w:type="pct"/>
            <w:vAlign w:val="center"/>
          </w:tcPr>
          <w:p w14:paraId="214AC8B3" w14:textId="79278870" w:rsidR="00294F49" w:rsidRPr="00C4793D" w:rsidRDefault="008312B4" w:rsidP="00B83AA7">
            <w:pPr>
              <w:pStyle w:val="TAL"/>
              <w:rPr>
                <w:lang w:eastAsia="it-IT"/>
              </w:rPr>
            </w:pPr>
            <w:r w:rsidRPr="00C4793D">
              <w:t>The</w:t>
            </w:r>
            <w:r w:rsidR="00B83AA7" w:rsidRPr="00C4793D">
              <w:t xml:space="preserve"> </w:t>
            </w:r>
            <w:r w:rsidRPr="00C4793D">
              <w:t>name</w:t>
            </w:r>
            <w:r w:rsidR="00B83AA7" w:rsidRPr="00C4793D">
              <w:t xml:space="preserve"> </w:t>
            </w:r>
            <w:r w:rsidRPr="00C4793D">
              <w:t>of</w:t>
            </w:r>
            <w:r w:rsidR="00B83AA7" w:rsidRPr="00C4793D">
              <w:t xml:space="preserve"> </w:t>
            </w:r>
            <w:r w:rsidRPr="00C4793D">
              <w:t>the</w:t>
            </w:r>
            <w:r w:rsidR="00B83AA7" w:rsidRPr="00C4793D">
              <w:t xml:space="preserve"> </w:t>
            </w:r>
            <w:r w:rsidRPr="005F0943">
              <w:t>CISE</w:t>
            </w:r>
            <w:r w:rsidR="00B83AA7" w:rsidRPr="00C4793D">
              <w:t xml:space="preserve"> </w:t>
            </w:r>
            <w:r w:rsidRPr="00C4793D">
              <w:t>Data</w:t>
            </w:r>
            <w:r w:rsidR="00B83AA7" w:rsidRPr="00C4793D">
              <w:t xml:space="preserve"> </w:t>
            </w:r>
            <w:r w:rsidRPr="00C4793D">
              <w:t>Model</w:t>
            </w:r>
            <w:r w:rsidR="00B83AA7" w:rsidRPr="00C4793D">
              <w:t xml:space="preserve"> </w:t>
            </w:r>
            <w:r w:rsidRPr="00C4793D">
              <w:t>entity</w:t>
            </w:r>
            <w:r w:rsidR="00F0145E">
              <w:t>'</w:t>
            </w:r>
            <w:r w:rsidRPr="00C4793D">
              <w:t>s</w:t>
            </w:r>
            <w:r w:rsidR="00B83AA7" w:rsidRPr="00C4793D">
              <w:t xml:space="preserve"> </w:t>
            </w:r>
            <w:r w:rsidRPr="00C4793D">
              <w:t>fields</w:t>
            </w:r>
            <w:r w:rsidR="00B83AA7" w:rsidRPr="00C4793D">
              <w:t xml:space="preserve"> </w:t>
            </w:r>
            <w:r w:rsidRPr="00C4793D">
              <w:t>being</w:t>
            </w:r>
            <w:r w:rsidR="00B83AA7" w:rsidRPr="00C4793D">
              <w:t xml:space="preserve"> </w:t>
            </w:r>
            <w:r w:rsidRPr="00C4793D">
              <w:t>exchanged</w:t>
            </w:r>
          </w:p>
        </w:tc>
      </w:tr>
    </w:tbl>
    <w:p w14:paraId="7A3CC9FF" w14:textId="77777777" w:rsidR="000911FE" w:rsidRPr="00C4793D" w:rsidRDefault="000911FE" w:rsidP="00146AA7"/>
    <w:p w14:paraId="3A147AD0" w14:textId="76F15362" w:rsidR="00ED171F" w:rsidRPr="00C4793D" w:rsidRDefault="0048288E" w:rsidP="00556D30">
      <w:pPr>
        <w:pStyle w:val="Heading4"/>
      </w:pPr>
      <w:bookmarkStart w:id="133" w:name="_Toc71035446"/>
      <w:bookmarkStart w:id="134" w:name="_Toc71115856"/>
      <w:bookmarkStart w:id="135" w:name="_Toc71618922"/>
      <w:bookmarkStart w:id="136" w:name="_Toc128743352"/>
      <w:r w:rsidRPr="00C4793D">
        <w:rPr>
          <w:lang w:eastAsia="it-IT"/>
        </w:rPr>
        <w:t>5.3.</w:t>
      </w:r>
      <w:r w:rsidR="001F6F32">
        <w:rPr>
          <w:lang w:eastAsia="it-IT"/>
        </w:rPr>
        <w:t>2</w:t>
      </w:r>
      <w:r w:rsidRPr="00C4793D">
        <w:rPr>
          <w:lang w:eastAsia="it-IT"/>
        </w:rPr>
        <w:t>.</w:t>
      </w:r>
      <w:r w:rsidR="00505892" w:rsidRPr="00C4793D">
        <w:rPr>
          <w:lang w:eastAsia="it-IT"/>
        </w:rPr>
        <w:t>3</w:t>
      </w:r>
      <w:r w:rsidRPr="00C4793D">
        <w:rPr>
          <w:lang w:eastAsia="it-IT"/>
        </w:rPr>
        <w:tab/>
      </w:r>
      <w:r w:rsidR="00ED171F" w:rsidRPr="00C4793D">
        <w:rPr>
          <w:lang w:eastAsia="it-IT"/>
        </w:rPr>
        <w:t>Application Security Services</w:t>
      </w:r>
      <w:bookmarkEnd w:id="133"/>
      <w:bookmarkEnd w:id="134"/>
      <w:bookmarkEnd w:id="135"/>
      <w:bookmarkEnd w:id="136"/>
    </w:p>
    <w:p w14:paraId="53859570" w14:textId="70F4C810" w:rsidR="00D846DB" w:rsidRPr="00C4793D" w:rsidRDefault="00ED171F" w:rsidP="00556D30">
      <w:pPr>
        <w:pStyle w:val="Heading5"/>
      </w:pPr>
      <w:bookmarkStart w:id="137" w:name="_Toc71035447"/>
      <w:bookmarkStart w:id="138" w:name="_Toc71115857"/>
      <w:bookmarkStart w:id="139" w:name="_Toc71618923"/>
      <w:bookmarkStart w:id="140" w:name="_Toc128743353"/>
      <w:r w:rsidRPr="00C4793D">
        <w:t>5.</w:t>
      </w:r>
      <w:r w:rsidR="00500D22" w:rsidRPr="00C4793D">
        <w:t>3</w:t>
      </w:r>
      <w:r w:rsidRPr="00C4793D">
        <w:t>.</w:t>
      </w:r>
      <w:r w:rsidR="001F6F32">
        <w:t>2</w:t>
      </w:r>
      <w:r w:rsidRPr="00C4793D">
        <w:t>.</w:t>
      </w:r>
      <w:r w:rsidR="00505892" w:rsidRPr="00C4793D">
        <w:t>3</w:t>
      </w:r>
      <w:r w:rsidRPr="00C4793D">
        <w:t>.1</w:t>
      </w:r>
      <w:r w:rsidRPr="00C4793D">
        <w:tab/>
      </w:r>
      <w:r w:rsidR="009147DC" w:rsidRPr="00C4793D">
        <w:rPr>
          <w:lang w:eastAsia="it-IT"/>
        </w:rPr>
        <w:t xml:space="preserve">Identification and </w:t>
      </w:r>
      <w:r w:rsidR="00D846DB" w:rsidRPr="00C4793D">
        <w:rPr>
          <w:lang w:eastAsia="it-IT"/>
        </w:rPr>
        <w:t>Authentication Services</w:t>
      </w:r>
      <w:bookmarkEnd w:id="137"/>
      <w:bookmarkEnd w:id="138"/>
      <w:bookmarkEnd w:id="139"/>
      <w:bookmarkEnd w:id="140"/>
      <w:r w:rsidR="00D846DB" w:rsidRPr="00C4793D">
        <w:t xml:space="preserve"> </w:t>
      </w:r>
    </w:p>
    <w:p w14:paraId="7C22D8BC" w14:textId="3BBC9712" w:rsidR="00C82A98" w:rsidRPr="00C4793D" w:rsidRDefault="009B4E0F" w:rsidP="00F76B7F">
      <w:r w:rsidRPr="00C4793D">
        <w:t>The</w:t>
      </w:r>
      <w:r w:rsidR="009147DC" w:rsidRPr="00C4793D">
        <w:t xml:space="preserve"> Identification and</w:t>
      </w:r>
      <w:r w:rsidRPr="00C4793D">
        <w:t xml:space="preserve"> </w:t>
      </w:r>
      <w:r w:rsidR="009147DC" w:rsidRPr="00C4793D">
        <w:t>A</w:t>
      </w:r>
      <w:r w:rsidRPr="00C4793D">
        <w:t xml:space="preserve">uthentication services </w:t>
      </w:r>
      <w:r w:rsidR="00550860" w:rsidRPr="00C4793D">
        <w:t>s</w:t>
      </w:r>
      <w:r w:rsidRPr="00C4793D">
        <w:t>hall fulfil the requirements</w:t>
      </w:r>
      <w:r w:rsidR="00BB7EE3" w:rsidRPr="00C4793D">
        <w:t xml:space="preserve"> [Fun-</w:t>
      </w:r>
      <w:r w:rsidR="008D01DB" w:rsidRPr="005F0943">
        <w:t>I</w:t>
      </w:r>
      <w:r w:rsidR="00BB7EE3" w:rsidRPr="005F0943">
        <w:t>AA</w:t>
      </w:r>
      <w:r w:rsidR="00BB7EE3" w:rsidRPr="00C4793D">
        <w:t>-01], [Fun-</w:t>
      </w:r>
      <w:r w:rsidR="008D01DB" w:rsidRPr="005F0943">
        <w:t>I</w:t>
      </w:r>
      <w:r w:rsidR="00BB7EE3" w:rsidRPr="005F0943">
        <w:t>AA</w:t>
      </w:r>
      <w:r w:rsidR="00BB7EE3" w:rsidRPr="00C4793D">
        <w:t>-02] [Fun-</w:t>
      </w:r>
      <w:r w:rsidR="008D01DB" w:rsidRPr="005F0943">
        <w:t>I</w:t>
      </w:r>
      <w:r w:rsidR="00BB7EE3" w:rsidRPr="005F0943">
        <w:t>AA</w:t>
      </w:r>
      <w:r w:rsidR="00BB7EE3" w:rsidRPr="00C4793D">
        <w:t>-03], [Fun-</w:t>
      </w:r>
      <w:r w:rsidR="008D01DB" w:rsidRPr="005F0943">
        <w:t>I</w:t>
      </w:r>
      <w:r w:rsidR="00BB7EE3" w:rsidRPr="005F0943">
        <w:t>AA</w:t>
      </w:r>
      <w:r w:rsidR="00BB7EE3" w:rsidRPr="00C4793D">
        <w:t>-04]</w:t>
      </w:r>
      <w:r w:rsidR="00916F6E" w:rsidRPr="00C4793D">
        <w:t xml:space="preserve">, </w:t>
      </w:r>
      <w:r w:rsidRPr="00C4793D">
        <w:t>[Fun-</w:t>
      </w:r>
      <w:r w:rsidR="008D01DB" w:rsidRPr="005F0943">
        <w:t>I</w:t>
      </w:r>
      <w:r w:rsidRPr="005F0943">
        <w:t>AA</w:t>
      </w:r>
      <w:r w:rsidRPr="00C4793D">
        <w:t>-0</w:t>
      </w:r>
      <w:r w:rsidR="00BB7EE3" w:rsidRPr="00C4793D">
        <w:t>5</w:t>
      </w:r>
      <w:r w:rsidRPr="00C4793D">
        <w:t>], [Fun-</w:t>
      </w:r>
      <w:r w:rsidR="008D01DB" w:rsidRPr="005F0943">
        <w:t>I</w:t>
      </w:r>
      <w:r w:rsidRPr="005F0943">
        <w:t>AA</w:t>
      </w:r>
      <w:r w:rsidRPr="00C4793D">
        <w:t>-0</w:t>
      </w:r>
      <w:r w:rsidR="00BB7EE3" w:rsidRPr="00C4793D">
        <w:t>6</w:t>
      </w:r>
      <w:r w:rsidRPr="00C4793D">
        <w:t>]</w:t>
      </w:r>
      <w:r w:rsidR="00BB7EE3" w:rsidRPr="00C4793D">
        <w:t xml:space="preserve"> and [Fun-</w:t>
      </w:r>
      <w:r w:rsidR="008D01DB" w:rsidRPr="005F0943">
        <w:t>I</w:t>
      </w:r>
      <w:r w:rsidR="00BB7EE3" w:rsidRPr="005F0943">
        <w:t>AA</w:t>
      </w:r>
      <w:r w:rsidR="00BB7EE3" w:rsidRPr="00C4793D">
        <w:t>-07]</w:t>
      </w:r>
      <w:r w:rsidRPr="00C4793D">
        <w:t xml:space="preserve"> defined in clause </w:t>
      </w:r>
      <w:r w:rsidR="00B739FC" w:rsidRPr="00C4793D">
        <w:t>5.2.4</w:t>
      </w:r>
      <w:r w:rsidRPr="00C4793D">
        <w:t xml:space="preserve"> of </w:t>
      </w:r>
      <w:r w:rsidR="000911FE" w:rsidRPr="005F0943">
        <w:t>ETSI GS CDM 002</w:t>
      </w:r>
      <w:r w:rsidR="00575704" w:rsidRPr="00C4793D">
        <w:t xml:space="preserve"> </w:t>
      </w:r>
      <w:r w:rsidR="00575704" w:rsidRPr="005F0943">
        <w:t>[</w:t>
      </w:r>
      <w:r w:rsidR="00575704" w:rsidRPr="005F0943">
        <w:fldChar w:fldCharType="begin"/>
      </w:r>
      <w:r w:rsidR="00575704" w:rsidRPr="005F0943">
        <w:instrText xml:space="preserve">REF REF_GSCDM002 \h </w:instrText>
      </w:r>
      <w:r w:rsidR="00575704" w:rsidRPr="005F0943">
        <w:fldChar w:fldCharType="separate"/>
      </w:r>
      <w:r w:rsidR="00575704" w:rsidRPr="005F0943">
        <w:t>1</w:t>
      </w:r>
      <w:r w:rsidR="00575704" w:rsidRPr="005F0943">
        <w:fldChar w:fldCharType="end"/>
      </w:r>
      <w:r w:rsidR="00575704" w:rsidRPr="005F0943">
        <w:t>]</w:t>
      </w:r>
      <w:r w:rsidR="00C804C7" w:rsidRPr="00C4793D">
        <w:t>.</w:t>
      </w:r>
    </w:p>
    <w:p w14:paraId="16D28293" w14:textId="0313CC64" w:rsidR="003163A5" w:rsidRPr="00C4793D" w:rsidRDefault="00AB4BD0" w:rsidP="00F76B7F">
      <w:r w:rsidRPr="005F0943">
        <w:t>CISE</w:t>
      </w:r>
      <w:r w:rsidRPr="00C4793D">
        <w:t xml:space="preserve"> </w:t>
      </w:r>
      <w:r w:rsidR="00331936" w:rsidRPr="00C4793D">
        <w:t>shall define</w:t>
      </w:r>
      <w:r w:rsidRPr="00C4793D">
        <w:t xml:space="preserve"> </w:t>
      </w:r>
      <w:r w:rsidR="00331936" w:rsidRPr="00C4793D">
        <w:t xml:space="preserve">at least </w:t>
      </w:r>
      <w:r w:rsidR="003163A5" w:rsidRPr="00C4793D">
        <w:t>three kinds of users:</w:t>
      </w:r>
    </w:p>
    <w:p w14:paraId="24E7FE79" w14:textId="7D8C5B52" w:rsidR="003163A5" w:rsidRPr="00C4793D" w:rsidRDefault="003163A5" w:rsidP="00F76B7F">
      <w:pPr>
        <w:pStyle w:val="B1"/>
      </w:pPr>
      <w:r w:rsidRPr="005F0943">
        <w:t>CISE</w:t>
      </w:r>
      <w:r w:rsidRPr="00C4793D">
        <w:t xml:space="preserve"> Participant: one of the legacy systems connected and can operate as a service provider or service </w:t>
      </w:r>
      <w:proofErr w:type="gramStart"/>
      <w:r w:rsidRPr="00C4793D">
        <w:t>consumer;</w:t>
      </w:r>
      <w:proofErr w:type="gramEnd"/>
    </w:p>
    <w:p w14:paraId="731A1CDB" w14:textId="2E241A8D" w:rsidR="003163A5" w:rsidRPr="00C4793D" w:rsidRDefault="003163A5" w:rsidP="00F76B7F">
      <w:pPr>
        <w:pStyle w:val="B1"/>
      </w:pPr>
      <w:r w:rsidRPr="005F0943">
        <w:t>CISE</w:t>
      </w:r>
      <w:r w:rsidRPr="00C4793D">
        <w:t xml:space="preserve"> Configuration Manager: responsible for the </w:t>
      </w:r>
      <w:r w:rsidRPr="005F0943">
        <w:t>CISE</w:t>
      </w:r>
      <w:r w:rsidRPr="00C4793D">
        <w:t xml:space="preserve"> Node, for the management of the services and for the definition of their Access Right </w:t>
      </w:r>
      <w:proofErr w:type="gramStart"/>
      <w:r w:rsidRPr="00C4793D">
        <w:t>Policy;</w:t>
      </w:r>
      <w:proofErr w:type="gramEnd"/>
    </w:p>
    <w:p w14:paraId="63815EF0" w14:textId="4F4EBBD9" w:rsidR="003163A5" w:rsidRPr="00C4793D" w:rsidRDefault="003163A5" w:rsidP="00F76B7F">
      <w:pPr>
        <w:pStyle w:val="B1"/>
      </w:pPr>
      <w:r w:rsidRPr="005F0943">
        <w:t>CISE</w:t>
      </w:r>
      <w:r w:rsidRPr="00C4793D">
        <w:t xml:space="preserve"> </w:t>
      </w:r>
      <w:r w:rsidR="00014971" w:rsidRPr="00C4793D">
        <w:t>Node</w:t>
      </w:r>
      <w:r w:rsidRPr="00C4793D">
        <w:t xml:space="preserve"> Administrator: responsible to add/update/delete Participants.</w:t>
      </w:r>
    </w:p>
    <w:p w14:paraId="65C1EA31" w14:textId="03D46FB1" w:rsidR="00E116D3" w:rsidRPr="00C4793D" w:rsidRDefault="00E116D3" w:rsidP="00F76B7F">
      <w:r w:rsidRPr="00C4793D">
        <w:t xml:space="preserve">The authentication mechanism used to access </w:t>
      </w:r>
      <w:r w:rsidRPr="005F0943">
        <w:t>CISE</w:t>
      </w:r>
      <w:r w:rsidRPr="00C4793D">
        <w:t xml:space="preserve"> network shall be based on </w:t>
      </w:r>
      <w:r w:rsidR="001F6F32">
        <w:t>X</w:t>
      </w:r>
      <w:r w:rsidRPr="00C4793D">
        <w:t>.509</w:t>
      </w:r>
      <w:r w:rsidR="00331936" w:rsidRPr="00C4793D">
        <w:t xml:space="preserve"> </w:t>
      </w:r>
      <w:r w:rsidRPr="00C4793D">
        <w:t>certificates</w:t>
      </w:r>
      <w:r w:rsidR="00D57954" w:rsidRPr="00C4793D">
        <w:t>,</w:t>
      </w:r>
      <w:r w:rsidR="00575704" w:rsidRPr="00C4793D">
        <w:t xml:space="preserve"> </w:t>
      </w:r>
      <w:r w:rsidR="00087A24">
        <w:t xml:space="preserve">according to </w:t>
      </w:r>
      <w:r w:rsidR="00D57954" w:rsidRPr="005F0943">
        <w:t>Recommendation IT</w:t>
      </w:r>
      <w:r w:rsidR="00D57954" w:rsidRPr="00087A24">
        <w:t xml:space="preserve">U-T X-509 </w:t>
      </w:r>
      <w:r w:rsidR="00575704" w:rsidRPr="00087A24">
        <w:t>[</w:t>
      </w:r>
      <w:r w:rsidR="00575704" w:rsidRPr="00087A24">
        <w:fldChar w:fldCharType="begin"/>
      </w:r>
      <w:r w:rsidR="00575704" w:rsidRPr="00087A24">
        <w:instrText xml:space="preserve">REF REF_RECOMMENDATIONITU_TX_509 \h </w:instrText>
      </w:r>
      <w:r w:rsidR="00087A24">
        <w:instrText xml:space="preserve"> \* MERGEFORMAT </w:instrText>
      </w:r>
      <w:r w:rsidR="00575704" w:rsidRPr="00087A24">
        <w:fldChar w:fldCharType="separate"/>
      </w:r>
      <w:r w:rsidR="00575704" w:rsidRPr="00087A24">
        <w:t>2</w:t>
      </w:r>
      <w:r w:rsidR="00575704" w:rsidRPr="00087A24">
        <w:fldChar w:fldCharType="end"/>
      </w:r>
      <w:r w:rsidR="00575704" w:rsidRPr="00087A24">
        <w:t>]</w:t>
      </w:r>
      <w:r w:rsidRPr="00087A24">
        <w:t>.</w:t>
      </w:r>
    </w:p>
    <w:p w14:paraId="481ED61C" w14:textId="7D6BD976" w:rsidR="00E116D3" w:rsidRPr="00C4793D" w:rsidRDefault="00916F6E" w:rsidP="00F76B7F">
      <w:r w:rsidRPr="00C4793D">
        <w:t xml:space="preserve">Dedicated </w:t>
      </w:r>
      <w:r w:rsidRPr="005F0943">
        <w:t>PKI</w:t>
      </w:r>
      <w:r w:rsidRPr="00C4793D">
        <w:t xml:space="preserve"> Certification Authorities shall issue these certificates, for both CLASSIFIED and UNCLASSIFIED networks</w:t>
      </w:r>
      <w:r w:rsidR="00E116D3" w:rsidRPr="00C4793D">
        <w:t xml:space="preserve">. </w:t>
      </w:r>
    </w:p>
    <w:p w14:paraId="6E27EFD3" w14:textId="131C215E" w:rsidR="001266BD" w:rsidRPr="00C4793D" w:rsidRDefault="00E116D3" w:rsidP="00F76B7F">
      <w:r w:rsidRPr="00C4793D">
        <w:t>Each Member State shall have its own Root Certification Authority</w:t>
      </w:r>
      <w:r w:rsidR="008B69A8" w:rsidRPr="00C4793D">
        <w:t xml:space="preserve"> hosted in the Node and</w:t>
      </w:r>
      <w:r w:rsidRPr="00C4793D">
        <w:t xml:space="preserve"> federated with the others at application security level. This mean that a </w:t>
      </w:r>
      <w:r w:rsidRPr="005F0943">
        <w:t>CISE</w:t>
      </w:r>
      <w:r w:rsidRPr="00C4793D">
        <w:t xml:space="preserve"> user, linked to a given Node, and hence trusted by its own Certification Authority, can request data and services on all the other </w:t>
      </w:r>
      <w:r w:rsidRPr="005F0943">
        <w:t>CISE</w:t>
      </w:r>
      <w:r w:rsidRPr="00C4793D">
        <w:t xml:space="preserve"> Node. </w:t>
      </w:r>
    </w:p>
    <w:p w14:paraId="3F6D03E1" w14:textId="1C286367" w:rsidR="00E116D3" w:rsidRPr="00C4793D" w:rsidRDefault="00E116D3" w:rsidP="00F76B7F">
      <w:r w:rsidRPr="00C4793D">
        <w:t xml:space="preserve">The </w:t>
      </w:r>
      <w:r w:rsidR="00014971" w:rsidRPr="00C4793D">
        <w:t xml:space="preserve">Node </w:t>
      </w:r>
      <w:r w:rsidRPr="00C4793D">
        <w:t>Administrator</w:t>
      </w:r>
      <w:r w:rsidR="00C77724" w:rsidRPr="00C4793D">
        <w:t xml:space="preserve"> </w:t>
      </w:r>
      <w:r w:rsidR="00014971" w:rsidRPr="00C4793D">
        <w:t>is</w:t>
      </w:r>
      <w:r w:rsidRPr="00C4793D">
        <w:t xml:space="preserve"> responsible for the registration of Participants</w:t>
      </w:r>
      <w:r w:rsidR="00014971" w:rsidRPr="00C4793D">
        <w:t>.</w:t>
      </w:r>
    </w:p>
    <w:p w14:paraId="543AA92D" w14:textId="35DCF1F7" w:rsidR="00E116D3" w:rsidRPr="00C4793D" w:rsidRDefault="00E116D3" w:rsidP="00F76B7F">
      <w:r w:rsidRPr="00C4793D">
        <w:t xml:space="preserve">Since the UNCLASSIFIED and CLASSIFIED networks are physically separated, Participants with classification CLASSIFIED, and the services they provide, are not visible to the UNCLASSIFIED ones. The two networks have separate </w:t>
      </w:r>
      <w:r w:rsidRPr="005F0943">
        <w:t>PKI</w:t>
      </w:r>
      <w:r w:rsidRPr="00C4793D">
        <w:t xml:space="preserve"> services and separate Root Certification Authorities. </w:t>
      </w:r>
    </w:p>
    <w:p w14:paraId="6C286BED" w14:textId="684814E9" w:rsidR="00E116D3" w:rsidRPr="00C4793D" w:rsidRDefault="00E116D3" w:rsidP="00F76B7F">
      <w:r w:rsidRPr="00C4793D">
        <w:t xml:space="preserve">Every Member State owns its </w:t>
      </w:r>
      <w:r w:rsidRPr="005F0943">
        <w:t>PKI</w:t>
      </w:r>
      <w:r w:rsidRPr="00C4793D">
        <w:t xml:space="preserve">. Each </w:t>
      </w:r>
      <w:r w:rsidRPr="005F0943">
        <w:t>PKI</w:t>
      </w:r>
      <w:r w:rsidRPr="00C4793D">
        <w:t xml:space="preserve"> has its own trust in Certification Authority that emits the site certificates. Any </w:t>
      </w:r>
      <w:r w:rsidRPr="005F0943">
        <w:t>CISE</w:t>
      </w:r>
      <w:r w:rsidRPr="00C4793D">
        <w:t xml:space="preserve"> Node trusts the Certification Authority of all other </w:t>
      </w:r>
      <w:r w:rsidRPr="005F0943">
        <w:t>CISE</w:t>
      </w:r>
      <w:r w:rsidRPr="00C4793D">
        <w:t xml:space="preserve"> Nodes for the domain that they represent.</w:t>
      </w:r>
    </w:p>
    <w:p w14:paraId="7A034EAF" w14:textId="2D006608" w:rsidR="00985BB6" w:rsidRPr="00C4793D" w:rsidRDefault="007502D9" w:rsidP="00F76B7F">
      <w:r w:rsidRPr="00C4793D">
        <w:t xml:space="preserve">Figure </w:t>
      </w:r>
      <w:r w:rsidR="008C5305">
        <w:t>17</w:t>
      </w:r>
      <w:r w:rsidR="008C5305" w:rsidRPr="00C4793D">
        <w:t xml:space="preserve"> </w:t>
      </w:r>
      <w:r w:rsidR="00E116D3" w:rsidRPr="00C4793D">
        <w:t>shows th</w:t>
      </w:r>
      <w:r w:rsidRPr="00C4793D">
        <w:t xml:space="preserve">e relationship between any </w:t>
      </w:r>
      <w:r w:rsidRPr="005F0943">
        <w:t>CA</w:t>
      </w:r>
      <w:r w:rsidRPr="00C4793D">
        <w:t xml:space="preserve"> </w:t>
      </w:r>
      <w:r w:rsidRPr="005F0943">
        <w:t>CISE</w:t>
      </w:r>
      <w:r w:rsidRPr="00C4793D">
        <w:t xml:space="preserve"> </w:t>
      </w:r>
      <w:r w:rsidRPr="005F0943">
        <w:t>PKI</w:t>
      </w:r>
      <w:r w:rsidRPr="00C4793D">
        <w:t xml:space="preserve"> infrastructure inside </w:t>
      </w:r>
      <w:r w:rsidRPr="005F0943">
        <w:t>CISE</w:t>
      </w:r>
      <w:r w:rsidR="00E116D3" w:rsidRPr="00C4793D">
        <w:t xml:space="preserve"> network.</w:t>
      </w:r>
    </w:p>
    <w:p w14:paraId="5424BFC6" w14:textId="00D7E64D" w:rsidR="001A7E65" w:rsidRPr="00C4793D" w:rsidRDefault="001A7E65" w:rsidP="00F76B7F">
      <w:r w:rsidRPr="00C4793D">
        <w:t>The trust is performed adding all the Member States (that agree to participate) as trusted root certificate for the new member state.</w:t>
      </w:r>
    </w:p>
    <w:p w14:paraId="6C37634F" w14:textId="299E6FF2" w:rsidR="000911FE" w:rsidRPr="00C4793D" w:rsidRDefault="000911FE" w:rsidP="000911FE">
      <w:r w:rsidRPr="00C4793D">
        <w:t xml:space="preserve">The secure transfer of information between participants of the </w:t>
      </w:r>
      <w:r w:rsidRPr="005F0943">
        <w:t>CISE</w:t>
      </w:r>
      <w:r w:rsidRPr="00C4793D">
        <w:t xml:space="preserve"> Network can be ensured by using the </w:t>
      </w:r>
      <w:r w:rsidRPr="005F0943">
        <w:t>XML</w:t>
      </w:r>
      <w:r w:rsidRPr="00C4793D">
        <w:t xml:space="preserve"> signature, which is encapsulated in every message exchanged via </w:t>
      </w:r>
      <w:r w:rsidRPr="005F0943">
        <w:t>CISE</w:t>
      </w:r>
      <w:r w:rsidRPr="00C4793D">
        <w:t xml:space="preserve"> Nodes</w:t>
      </w:r>
      <w:r w:rsidR="00575704" w:rsidRPr="00C4793D">
        <w:t xml:space="preserve"> </w:t>
      </w:r>
      <w:r w:rsidR="005F4C7C" w:rsidRPr="005F0943">
        <w:t>[</w:t>
      </w:r>
      <w:r w:rsidR="005F4C7C" w:rsidRPr="005F0943">
        <w:fldChar w:fldCharType="begin"/>
      </w:r>
      <w:r w:rsidR="005F4C7C" w:rsidRPr="005F0943">
        <w:instrText xml:space="preserve">REF REF_GRCDM001 \h </w:instrText>
      </w:r>
      <w:r w:rsidR="005F4C7C" w:rsidRPr="005F0943">
        <w:fldChar w:fldCharType="separate"/>
      </w:r>
      <w:r w:rsidR="005F4C7C" w:rsidRPr="005F0943">
        <w:t>i.</w:t>
      </w:r>
      <w:r w:rsidR="005F4C7C">
        <w:t>2</w:t>
      </w:r>
      <w:r w:rsidR="005F4C7C" w:rsidRPr="005F0943">
        <w:fldChar w:fldCharType="end"/>
      </w:r>
      <w:r w:rsidR="005F4C7C" w:rsidRPr="005F0943">
        <w:t>]</w:t>
      </w:r>
      <w:r w:rsidR="005F4C7C">
        <w:t>.</w:t>
      </w:r>
    </w:p>
    <w:p w14:paraId="23E9CC1B" w14:textId="752C5FFF" w:rsidR="000911FE" w:rsidRPr="00C4793D" w:rsidRDefault="000911FE" w:rsidP="00F76B7F">
      <w:r w:rsidRPr="00C4793D">
        <w:t xml:space="preserve">The message signature mechanism when sending a message from Adaptor A -connected to </w:t>
      </w:r>
      <w:r w:rsidRPr="005F0943">
        <w:t>CISE</w:t>
      </w:r>
      <w:r w:rsidRPr="00C4793D">
        <w:t xml:space="preserve"> Node A1- to Adaptor</w:t>
      </w:r>
      <w:r w:rsidR="003234ED">
        <w:t> </w:t>
      </w:r>
      <w:r w:rsidRPr="00C4793D">
        <w:t xml:space="preserve">B -connected to </w:t>
      </w:r>
      <w:r w:rsidRPr="005F0943">
        <w:t>CISE</w:t>
      </w:r>
      <w:r w:rsidRPr="00C4793D">
        <w:t xml:space="preserve"> Node B1- consists of the following steps:</w:t>
      </w:r>
    </w:p>
    <w:p w14:paraId="5B47EBC4" w14:textId="77777777" w:rsidR="000911FE" w:rsidRPr="00C4793D" w:rsidRDefault="000911FE" w:rsidP="00891003">
      <w:pPr>
        <w:pStyle w:val="BN"/>
        <w:numPr>
          <w:ilvl w:val="0"/>
          <w:numId w:val="18"/>
        </w:numPr>
      </w:pPr>
      <w:r w:rsidRPr="00087A24">
        <w:t>Adaptor A signs the whole message using its own Certificate generated by its CISE Node Trusted Authority.</w:t>
      </w:r>
    </w:p>
    <w:p w14:paraId="712CB4BD" w14:textId="77777777" w:rsidR="000911FE" w:rsidRPr="00C4793D" w:rsidRDefault="000911FE" w:rsidP="00891003">
      <w:pPr>
        <w:pStyle w:val="B1"/>
      </w:pPr>
      <w:r w:rsidRPr="005F0943">
        <w:t>CISE</w:t>
      </w:r>
      <w:r w:rsidRPr="00C4793D">
        <w:t xml:space="preserve"> Node A1 receives the message from Adaptor A and:</w:t>
      </w:r>
    </w:p>
    <w:p w14:paraId="5B1E9E23" w14:textId="77777777" w:rsidR="000911FE" w:rsidRPr="00C4793D" w:rsidRDefault="000911FE" w:rsidP="00891003">
      <w:pPr>
        <w:pStyle w:val="B2"/>
      </w:pPr>
      <w:r w:rsidRPr="00C4793D">
        <w:t>Verifies the signature of Adaptor A.</w:t>
      </w:r>
    </w:p>
    <w:p w14:paraId="40A578B6" w14:textId="4EAFC631" w:rsidR="000911FE" w:rsidRPr="00C4793D" w:rsidRDefault="000911FE" w:rsidP="00891003">
      <w:pPr>
        <w:pStyle w:val="B2"/>
      </w:pPr>
      <w:r w:rsidRPr="00C4793D">
        <w:t xml:space="preserve">Signs the whole message again using the </w:t>
      </w:r>
      <w:r w:rsidRPr="005F0943">
        <w:t>CISE</w:t>
      </w:r>
      <w:r w:rsidRPr="00C4793D">
        <w:t xml:space="preserve"> Node</w:t>
      </w:r>
      <w:r w:rsidR="00F0145E">
        <w:t>'</w:t>
      </w:r>
      <w:r w:rsidRPr="00C4793D">
        <w:t xml:space="preserve">s Certificate which is trusted by all other connected </w:t>
      </w:r>
      <w:r w:rsidRPr="005F0943">
        <w:t>CISE</w:t>
      </w:r>
      <w:r w:rsidRPr="00C4793D">
        <w:t xml:space="preserve"> Nodes.</w:t>
      </w:r>
    </w:p>
    <w:p w14:paraId="2714A959" w14:textId="77777777" w:rsidR="000911FE" w:rsidRPr="00C4793D" w:rsidRDefault="000911FE" w:rsidP="00891003">
      <w:pPr>
        <w:pStyle w:val="B2"/>
      </w:pPr>
      <w:r w:rsidRPr="00C4793D">
        <w:t xml:space="preserve">Sends the message to the recipient </w:t>
      </w:r>
      <w:r w:rsidRPr="005F0943">
        <w:t>CISE</w:t>
      </w:r>
      <w:r w:rsidRPr="00C4793D">
        <w:t xml:space="preserve"> Node B1.</w:t>
      </w:r>
    </w:p>
    <w:p w14:paraId="5EB17CE5" w14:textId="77777777" w:rsidR="000911FE" w:rsidRPr="00C4793D" w:rsidRDefault="000911FE" w:rsidP="00891003">
      <w:pPr>
        <w:pStyle w:val="B1"/>
      </w:pPr>
      <w:r w:rsidRPr="00C4793D">
        <w:lastRenderedPageBreak/>
        <w:t xml:space="preserve">Recipient </w:t>
      </w:r>
      <w:r w:rsidRPr="005F0943">
        <w:t>CISE</w:t>
      </w:r>
      <w:r w:rsidRPr="00C4793D">
        <w:t xml:space="preserve"> Node B1 receives the message from </w:t>
      </w:r>
      <w:r w:rsidRPr="005F0943">
        <w:t>CISE</w:t>
      </w:r>
      <w:r w:rsidRPr="00C4793D">
        <w:t xml:space="preserve"> Node A1 and:</w:t>
      </w:r>
    </w:p>
    <w:p w14:paraId="5A11348E" w14:textId="77777777" w:rsidR="000911FE" w:rsidRPr="00C4793D" w:rsidRDefault="000911FE" w:rsidP="00891003">
      <w:pPr>
        <w:pStyle w:val="B2"/>
      </w:pPr>
      <w:r w:rsidRPr="00C4793D">
        <w:t xml:space="preserve">Verifies the signature of </w:t>
      </w:r>
      <w:r w:rsidRPr="005F0943">
        <w:t>CISE</w:t>
      </w:r>
      <w:r w:rsidRPr="00C4793D">
        <w:t xml:space="preserve"> Node A1.</w:t>
      </w:r>
    </w:p>
    <w:p w14:paraId="611A23D8" w14:textId="77777777" w:rsidR="000911FE" w:rsidRPr="00C4793D" w:rsidRDefault="000911FE" w:rsidP="00891003">
      <w:pPr>
        <w:pStyle w:val="B2"/>
      </w:pPr>
      <w:r w:rsidRPr="00C4793D">
        <w:t xml:space="preserve">Signs the whole message again using </w:t>
      </w:r>
      <w:r w:rsidRPr="005F0943">
        <w:t>CISE</w:t>
      </w:r>
      <w:r w:rsidRPr="00C4793D">
        <w:t xml:space="preserve"> Node B1 Certificate trusted by Adaptor B.</w:t>
      </w:r>
    </w:p>
    <w:p w14:paraId="42DE03C3" w14:textId="77777777" w:rsidR="000911FE" w:rsidRPr="00C4793D" w:rsidRDefault="000911FE" w:rsidP="00891003">
      <w:pPr>
        <w:pStyle w:val="B2"/>
      </w:pPr>
      <w:r w:rsidRPr="00C4793D">
        <w:t>Sends the message to the recipient Adaptor B.</w:t>
      </w:r>
    </w:p>
    <w:p w14:paraId="75AAC959" w14:textId="14EEA819" w:rsidR="003E6885" w:rsidRPr="00C4793D" w:rsidRDefault="000911FE" w:rsidP="00087A24">
      <w:pPr>
        <w:pStyle w:val="BN"/>
      </w:pPr>
      <w:r w:rsidRPr="00C4793D">
        <w:t xml:space="preserve">Adaptor B verifies the signature of the message and processes </w:t>
      </w:r>
      <w:r w:rsidRPr="005F0943">
        <w:t>it</w:t>
      </w:r>
      <w:r w:rsidRPr="00C4793D">
        <w:t>.</w:t>
      </w:r>
    </w:p>
    <w:p w14:paraId="35AE4177" w14:textId="01232C59" w:rsidR="006477ED" w:rsidRPr="00C4793D" w:rsidRDefault="00B76D43" w:rsidP="00891003">
      <w:pPr>
        <w:pStyle w:val="FL"/>
      </w:pPr>
      <w:r w:rsidRPr="00C4793D">
        <w:t xml:space="preserve"> </w:t>
      </w:r>
      <w:r w:rsidRPr="00C4793D">
        <w:rPr>
          <w:noProof/>
          <w:lang w:eastAsia="en-GB"/>
        </w:rPr>
        <w:drawing>
          <wp:inline distT="0" distB="0" distL="0" distR="0" wp14:anchorId="1F58C075" wp14:editId="64FD5716">
            <wp:extent cx="6657809" cy="4467225"/>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663361" cy="4470951"/>
                    </a:xfrm>
                    <a:prstGeom prst="rect">
                      <a:avLst/>
                    </a:prstGeom>
                    <a:noFill/>
                    <a:ln>
                      <a:noFill/>
                    </a:ln>
                  </pic:spPr>
                </pic:pic>
              </a:graphicData>
            </a:graphic>
          </wp:inline>
        </w:drawing>
      </w:r>
    </w:p>
    <w:p w14:paraId="26BD0A1F" w14:textId="3C4B06B1" w:rsidR="001A7E65" w:rsidRPr="00C4793D" w:rsidRDefault="007502D9" w:rsidP="00891003">
      <w:pPr>
        <w:pStyle w:val="TF"/>
      </w:pPr>
      <w:r w:rsidRPr="00C4793D">
        <w:t xml:space="preserve">Figure </w:t>
      </w:r>
      <w:r w:rsidR="00A35F38">
        <w:t>17</w:t>
      </w:r>
      <w:r w:rsidRPr="00C4793D">
        <w:t xml:space="preserve">: </w:t>
      </w:r>
      <w:r w:rsidRPr="005F0943">
        <w:t>PKI</w:t>
      </w:r>
      <w:r w:rsidRPr="00C4793D">
        <w:t xml:space="preserve"> Communication Diagram</w:t>
      </w:r>
    </w:p>
    <w:p w14:paraId="37A04DB5" w14:textId="56A8A738" w:rsidR="00D846DB" w:rsidRPr="00C4793D" w:rsidRDefault="009147DC" w:rsidP="00556D30">
      <w:pPr>
        <w:pStyle w:val="Heading5"/>
        <w:rPr>
          <w:lang w:eastAsia="it-IT"/>
        </w:rPr>
      </w:pPr>
      <w:bookmarkStart w:id="141" w:name="_Toc71035448"/>
      <w:bookmarkStart w:id="142" w:name="_Toc71115858"/>
      <w:bookmarkStart w:id="143" w:name="_Toc71618924"/>
      <w:bookmarkStart w:id="144" w:name="_Toc128743354"/>
      <w:r w:rsidRPr="00C4793D">
        <w:rPr>
          <w:lang w:eastAsia="it-IT"/>
        </w:rPr>
        <w:t>5.</w:t>
      </w:r>
      <w:r w:rsidR="00500D22" w:rsidRPr="00C4793D">
        <w:rPr>
          <w:lang w:eastAsia="it-IT"/>
        </w:rPr>
        <w:t>3</w:t>
      </w:r>
      <w:r w:rsidRPr="00C4793D">
        <w:rPr>
          <w:lang w:eastAsia="it-IT"/>
        </w:rPr>
        <w:t>.</w:t>
      </w:r>
      <w:r w:rsidR="001F6F32">
        <w:rPr>
          <w:lang w:eastAsia="it-IT"/>
        </w:rPr>
        <w:t>2</w:t>
      </w:r>
      <w:r w:rsidRPr="00C4793D">
        <w:rPr>
          <w:lang w:eastAsia="it-IT"/>
        </w:rPr>
        <w:t>.</w:t>
      </w:r>
      <w:r w:rsidR="00505892" w:rsidRPr="00C4793D">
        <w:rPr>
          <w:lang w:eastAsia="it-IT"/>
        </w:rPr>
        <w:t>3</w:t>
      </w:r>
      <w:r w:rsidRPr="00C4793D">
        <w:rPr>
          <w:lang w:eastAsia="it-IT"/>
        </w:rPr>
        <w:t>.2</w:t>
      </w:r>
      <w:r w:rsidRPr="00C4793D">
        <w:rPr>
          <w:lang w:eastAsia="it-IT"/>
        </w:rPr>
        <w:tab/>
      </w:r>
      <w:r w:rsidR="005059C6" w:rsidRPr="00C4793D">
        <w:rPr>
          <w:lang w:eastAsia="it-IT"/>
        </w:rPr>
        <w:t xml:space="preserve"> </w:t>
      </w:r>
      <w:r w:rsidR="00D846DB" w:rsidRPr="00C4793D">
        <w:rPr>
          <w:lang w:eastAsia="it-IT"/>
        </w:rPr>
        <w:t>Authorization Services</w:t>
      </w:r>
      <w:bookmarkEnd w:id="141"/>
      <w:bookmarkEnd w:id="142"/>
      <w:bookmarkEnd w:id="143"/>
      <w:bookmarkEnd w:id="144"/>
    </w:p>
    <w:p w14:paraId="727D835A" w14:textId="3A4F9050" w:rsidR="00C82A98" w:rsidRPr="00C4793D" w:rsidRDefault="00802B6F" w:rsidP="00891003">
      <w:pPr>
        <w:rPr>
          <w:b/>
          <w:bCs/>
        </w:rPr>
      </w:pPr>
      <w:r w:rsidRPr="00C4793D">
        <w:t>Authorization services shall fulfil the r</w:t>
      </w:r>
      <w:r w:rsidR="00C82A98" w:rsidRPr="00C4793D">
        <w:t xml:space="preserve">equirements </w:t>
      </w:r>
      <w:r w:rsidRPr="00C4793D">
        <w:t>[Fun-</w:t>
      </w:r>
      <w:r w:rsidR="009F2BC1" w:rsidRPr="005F0943">
        <w:t>I</w:t>
      </w:r>
      <w:r w:rsidRPr="005F0943">
        <w:t>AA</w:t>
      </w:r>
      <w:r w:rsidRPr="00C4793D">
        <w:t>-08], [Fun-</w:t>
      </w:r>
      <w:r w:rsidR="009F2BC1" w:rsidRPr="005F0943">
        <w:t>I</w:t>
      </w:r>
      <w:r w:rsidRPr="005F0943">
        <w:t>AA</w:t>
      </w:r>
      <w:r w:rsidRPr="00C4793D">
        <w:t>-09], [Fun-</w:t>
      </w:r>
      <w:r w:rsidR="009F2BC1" w:rsidRPr="005F0943">
        <w:t>I</w:t>
      </w:r>
      <w:r w:rsidRPr="005F0943">
        <w:t>AA</w:t>
      </w:r>
      <w:r w:rsidRPr="00C4793D">
        <w:t>-10] and [Fun-</w:t>
      </w:r>
      <w:r w:rsidR="009F2BC1" w:rsidRPr="005F0943">
        <w:t>I</w:t>
      </w:r>
      <w:r w:rsidRPr="005F0943">
        <w:t>AA</w:t>
      </w:r>
      <w:r w:rsidRPr="00C4793D">
        <w:t>-11] defined in clause 5.2.4 of</w:t>
      </w:r>
      <w:r w:rsidR="00E067AE" w:rsidRPr="00C4793D">
        <w:t xml:space="preserve"> </w:t>
      </w:r>
      <w:r w:rsidR="00E067AE" w:rsidRPr="005F0943">
        <w:t>ETSI GS CDM 002</w:t>
      </w:r>
      <w:r w:rsidR="00575704" w:rsidRPr="00C4793D">
        <w:t xml:space="preserve"> </w:t>
      </w:r>
      <w:r w:rsidR="00575704" w:rsidRPr="005F0943">
        <w:t>[</w:t>
      </w:r>
      <w:r w:rsidR="00575704" w:rsidRPr="005F0943">
        <w:fldChar w:fldCharType="begin"/>
      </w:r>
      <w:r w:rsidR="00575704" w:rsidRPr="005F0943">
        <w:instrText xml:space="preserve">REF REF_GSCDM002 \h </w:instrText>
      </w:r>
      <w:r w:rsidR="00575704" w:rsidRPr="005F0943">
        <w:fldChar w:fldCharType="separate"/>
      </w:r>
      <w:r w:rsidR="00575704" w:rsidRPr="005F0943">
        <w:t>1</w:t>
      </w:r>
      <w:r w:rsidR="00575704" w:rsidRPr="005F0943">
        <w:fldChar w:fldCharType="end"/>
      </w:r>
      <w:r w:rsidR="00575704" w:rsidRPr="005F0943">
        <w:t>]</w:t>
      </w:r>
      <w:r w:rsidR="00E067AE" w:rsidRPr="00C4793D">
        <w:t>.</w:t>
      </w:r>
    </w:p>
    <w:p w14:paraId="5E99D6CE" w14:textId="77777777" w:rsidR="00D846DB" w:rsidRPr="00C4793D" w:rsidRDefault="00D846DB" w:rsidP="00891003">
      <w:r w:rsidRPr="00C4793D">
        <w:t xml:space="preserve">Authorization shall be a distributed process performed along the network component. </w:t>
      </w:r>
      <w:r w:rsidRPr="005F0943">
        <w:t>It</w:t>
      </w:r>
      <w:r w:rsidRPr="00C4793D">
        <w:t xml:space="preserve"> shall apply to management of requests and replies to avoid useless requests.</w:t>
      </w:r>
    </w:p>
    <w:p w14:paraId="0B5BB39A" w14:textId="7AFFFEA8" w:rsidR="00D846DB" w:rsidRPr="00C4793D" w:rsidRDefault="005D401B" w:rsidP="00891003">
      <w:r w:rsidRPr="00C4793D">
        <w:t xml:space="preserve">Authorization Services shall implement the </w:t>
      </w:r>
      <w:r w:rsidRPr="005F0943">
        <w:t>CISE</w:t>
      </w:r>
      <w:r w:rsidRPr="00C4793D">
        <w:t xml:space="preserve"> access control policy.</w:t>
      </w:r>
    </w:p>
    <w:p w14:paraId="49D979D4" w14:textId="0DF1BA76" w:rsidR="005D401B" w:rsidRPr="00C4793D" w:rsidRDefault="005D401B" w:rsidP="00891003">
      <w:r w:rsidRPr="00C4793D">
        <w:t>Participants shall be connected to the network and are authorized to access the relevant information and services according to the User Community they belong, national agreements and operational purpose (Access Right Matrix).</w:t>
      </w:r>
    </w:p>
    <w:p w14:paraId="773E1194" w14:textId="367CDC60" w:rsidR="005D401B" w:rsidRPr="00C4793D" w:rsidRDefault="003163A5" w:rsidP="00FD2F54">
      <w:pPr>
        <w:rPr>
          <w:rFonts w:cs="Arial"/>
          <w:iCs/>
        </w:rPr>
      </w:pPr>
      <w:r w:rsidRPr="00C4793D">
        <w:rPr>
          <w:rFonts w:cs="Arial"/>
          <w:iCs/>
        </w:rPr>
        <w:t xml:space="preserve">The Configuration Manager shall populate the related Access Right Matrix </w:t>
      </w:r>
      <w:proofErr w:type="gramStart"/>
      <w:r w:rsidRPr="00C4793D">
        <w:rPr>
          <w:rFonts w:cs="Arial"/>
          <w:iCs/>
        </w:rPr>
        <w:t>in order to</w:t>
      </w:r>
      <w:proofErr w:type="gramEnd"/>
      <w:r w:rsidRPr="00C4793D">
        <w:rPr>
          <w:rFonts w:cs="Arial"/>
          <w:iCs/>
        </w:rPr>
        <w:t xml:space="preserve"> define the policy for the availability of the service and of each entity</w:t>
      </w:r>
      <w:r w:rsidR="00F0145E">
        <w:rPr>
          <w:rFonts w:cs="Arial"/>
          <w:iCs/>
        </w:rPr>
        <w:t>'</w:t>
      </w:r>
      <w:r w:rsidRPr="00C4793D">
        <w:rPr>
          <w:rFonts w:cs="Arial"/>
          <w:iCs/>
        </w:rPr>
        <w:t>s attributes exchanged.</w:t>
      </w:r>
    </w:p>
    <w:p w14:paraId="4D45C88D" w14:textId="77777777" w:rsidR="00FD2F54" w:rsidRPr="00C4793D" w:rsidRDefault="00FD2F54" w:rsidP="00B24FCC">
      <w:pPr>
        <w:keepNext/>
        <w:keepLines/>
      </w:pPr>
      <w:r w:rsidRPr="00C4793D">
        <w:lastRenderedPageBreak/>
        <w:t>Rules shall be defined and amended by the Configuration Manager of a Node by using the Administration Console graphical user interface on the bases of:</w:t>
      </w:r>
    </w:p>
    <w:p w14:paraId="30B4BC23" w14:textId="1C0FE8DF" w:rsidR="00FD2F54" w:rsidRPr="00C4793D" w:rsidRDefault="00FD2F54" w:rsidP="00B24FCC">
      <w:pPr>
        <w:pStyle w:val="B1"/>
        <w:keepNext/>
        <w:keepLines/>
      </w:pPr>
      <w:r w:rsidRPr="00C4793D">
        <w:t>Participant Rules</w:t>
      </w:r>
      <w:r w:rsidR="00490615" w:rsidRPr="00C4793D">
        <w:t>:</w:t>
      </w:r>
      <w:r w:rsidRPr="00C4793D">
        <w:t xml:space="preserve"> </w:t>
      </w:r>
    </w:p>
    <w:p w14:paraId="1E681293" w14:textId="070A928C" w:rsidR="00FD2F54" w:rsidRPr="00C4793D" w:rsidRDefault="001F6F32" w:rsidP="00306CA7">
      <w:pPr>
        <w:pStyle w:val="B10"/>
      </w:pPr>
      <w:r>
        <w:tab/>
      </w:r>
      <w:r w:rsidR="00FD2F54" w:rsidRPr="00C4793D">
        <w:t xml:space="preserve">In each Node the Configuration Manager shall define a set of rules for each Service published </w:t>
      </w:r>
      <w:proofErr w:type="gramStart"/>
      <w:r w:rsidR="00FD2F54" w:rsidRPr="00C4793D">
        <w:t>in order to</w:t>
      </w:r>
      <w:proofErr w:type="gramEnd"/>
      <w:r w:rsidR="00FD2F54" w:rsidRPr="00C4793D">
        <w:t xml:space="preserve"> define the Participants that may have access or not to </w:t>
      </w:r>
      <w:r w:rsidR="00FD2F54" w:rsidRPr="005F0943">
        <w:t>it</w:t>
      </w:r>
      <w:r w:rsidR="00FD2F54" w:rsidRPr="00C4793D">
        <w:t>.</w:t>
      </w:r>
    </w:p>
    <w:p w14:paraId="49FFEFEB" w14:textId="1C1E3AB4" w:rsidR="00FD2F54" w:rsidRPr="00C4793D" w:rsidRDefault="00A554FB" w:rsidP="00891003">
      <w:pPr>
        <w:pStyle w:val="B1"/>
      </w:pPr>
      <w:r w:rsidRPr="00C4793D">
        <w:t>Information Elements</w:t>
      </w:r>
      <w:r w:rsidR="00490615" w:rsidRPr="00C4793D">
        <w:t>:</w:t>
      </w:r>
    </w:p>
    <w:p w14:paraId="660B9F26" w14:textId="3A9962A4" w:rsidR="00FA4304" w:rsidRPr="00C4793D" w:rsidRDefault="001F6F32" w:rsidP="00306CA7">
      <w:pPr>
        <w:pStyle w:val="B10"/>
      </w:pPr>
      <w:r>
        <w:tab/>
      </w:r>
      <w:r w:rsidR="00FA4304" w:rsidRPr="00C4793D">
        <w:t xml:space="preserve">In each Node the Configuration manager shall define the specific Participant List allowed to receive </w:t>
      </w:r>
      <w:r w:rsidR="00A554FB" w:rsidRPr="00C4793D">
        <w:t>information elements</w:t>
      </w:r>
      <w:r w:rsidR="00FA4304" w:rsidRPr="00C4793D">
        <w:t>.</w:t>
      </w:r>
    </w:p>
    <w:p w14:paraId="2F318ADE" w14:textId="0BFC5FBB" w:rsidR="00FD2F54" w:rsidRPr="00C4793D" w:rsidRDefault="00FD2F54" w:rsidP="00891003">
      <w:pPr>
        <w:pStyle w:val="B1"/>
      </w:pPr>
      <w:r w:rsidRPr="00C4793D">
        <w:t>Access Right Matrix Check Flow</w:t>
      </w:r>
      <w:r w:rsidR="00490615" w:rsidRPr="00C4793D">
        <w:t>:</w:t>
      </w:r>
    </w:p>
    <w:p w14:paraId="42D37BE9" w14:textId="4E479DC7" w:rsidR="00FA4304" w:rsidRPr="00C4793D" w:rsidRDefault="001F6F32" w:rsidP="00306CA7">
      <w:pPr>
        <w:pStyle w:val="B10"/>
      </w:pPr>
      <w:r>
        <w:tab/>
      </w:r>
      <w:r w:rsidR="00FD2F54" w:rsidRPr="00C4793D">
        <w:t xml:space="preserve">When the Participant wants to consume a service provided by another Participant (Pull request), the Provider </w:t>
      </w:r>
      <w:r w:rsidR="00FA4304" w:rsidRPr="00C4793D">
        <w:t>shall check</w:t>
      </w:r>
      <w:r w:rsidR="00FD2F54" w:rsidRPr="00C4793D">
        <w:t xml:space="preserve"> the Access Right Matrix defined by the Configura</w:t>
      </w:r>
      <w:r w:rsidR="00FA4304" w:rsidRPr="00C4793D">
        <w:t xml:space="preserve">tion Manager of its own </w:t>
      </w:r>
      <w:r w:rsidR="00FD2F54" w:rsidRPr="00C4793D">
        <w:t xml:space="preserve">Node and </w:t>
      </w:r>
      <w:r w:rsidR="00FA4304" w:rsidRPr="00C4793D">
        <w:t>shall reply</w:t>
      </w:r>
      <w:r w:rsidR="00FD2F54" w:rsidRPr="00C4793D">
        <w:t xml:space="preserve"> with a response detailing if the consumer is allowed to retrieve all or pa</w:t>
      </w:r>
      <w:r w:rsidR="00FA4304" w:rsidRPr="00C4793D">
        <w:t>rt of the available information.</w:t>
      </w:r>
    </w:p>
    <w:p w14:paraId="1AA92404" w14:textId="3867C931" w:rsidR="00FD2F54" w:rsidRPr="00C4793D" w:rsidRDefault="00FD2F54" w:rsidP="00891003">
      <w:r w:rsidRPr="00C4793D">
        <w:t xml:space="preserve">If the Consumer has the right to query that service, the Provider </w:t>
      </w:r>
      <w:r w:rsidR="00FA4304" w:rsidRPr="00C4793D">
        <w:t>shall</w:t>
      </w:r>
      <w:r w:rsidRPr="00C4793D">
        <w:t xml:space="preserve"> return </w:t>
      </w:r>
      <w:r w:rsidR="00AC3DC8" w:rsidRPr="00C4793D">
        <w:t>only the information elements</w:t>
      </w:r>
      <w:r w:rsidRPr="00C4793D">
        <w:t xml:space="preserve"> allowed by the Access Right </w:t>
      </w:r>
      <w:r w:rsidR="00C80A2A" w:rsidRPr="00C4793D">
        <w:t>Matrix</w:t>
      </w:r>
      <w:r w:rsidRPr="00C4793D">
        <w:t xml:space="preserve">. </w:t>
      </w:r>
    </w:p>
    <w:p w14:paraId="17124992" w14:textId="7A547190" w:rsidR="00FD2F54" w:rsidRPr="00C4793D" w:rsidRDefault="00FD2F54" w:rsidP="00891003">
      <w:r w:rsidRPr="00C4793D">
        <w:t xml:space="preserve">For the Subscribe the flow is similar and the authorization checks </w:t>
      </w:r>
      <w:r w:rsidR="00FA4304" w:rsidRPr="00C4793D">
        <w:t>shall be</w:t>
      </w:r>
      <w:r w:rsidRPr="00C4793D">
        <w:t xml:space="preserve"> performed by the Provider using the Access Right rules defined on its </w:t>
      </w:r>
      <w:r w:rsidR="00FA4304" w:rsidRPr="00C4793D">
        <w:t>Node</w:t>
      </w:r>
      <w:r w:rsidRPr="00C4793D">
        <w:t xml:space="preserve"> before accepting the Consumer as a valid subscriber.</w:t>
      </w:r>
    </w:p>
    <w:p w14:paraId="339D18FE" w14:textId="0049E51E" w:rsidR="00FD2F54" w:rsidRPr="00C4793D" w:rsidRDefault="00FD2F54" w:rsidP="00891003">
      <w:r w:rsidRPr="00C4793D">
        <w:t xml:space="preserve">When the Participant wants to provide information using the </w:t>
      </w:r>
      <w:r w:rsidRPr="005F0943">
        <w:t>PUSH</w:t>
      </w:r>
      <w:r w:rsidRPr="00C4793D">
        <w:t xml:space="preserve"> pattern of a service to another Participant, the Provider </w:t>
      </w:r>
      <w:r w:rsidR="00FA4304" w:rsidRPr="00C4793D">
        <w:t>shall check</w:t>
      </w:r>
      <w:r w:rsidRPr="00C4793D">
        <w:t xml:space="preserve"> the Access Right Matrix defined by the Configura</w:t>
      </w:r>
      <w:r w:rsidR="00FA4304" w:rsidRPr="00C4793D">
        <w:t xml:space="preserve">tion Manager of its own </w:t>
      </w:r>
      <w:r w:rsidRPr="00C4793D">
        <w:t xml:space="preserve">Node. </w:t>
      </w:r>
    </w:p>
    <w:p w14:paraId="3C7FBE8A" w14:textId="25C6CD78" w:rsidR="00D846DB" w:rsidRPr="00C4793D" w:rsidRDefault="00FD2F54" w:rsidP="00891003">
      <w:r w:rsidRPr="00C4793D">
        <w:t xml:space="preserve">The message </w:t>
      </w:r>
      <w:r w:rsidR="00FA4304" w:rsidRPr="00C4793D">
        <w:t xml:space="preserve">shall </w:t>
      </w:r>
      <w:r w:rsidRPr="00C4793D">
        <w:t xml:space="preserve">be delivered to the Consumer only if </w:t>
      </w:r>
      <w:r w:rsidRPr="005F0943">
        <w:t>it</w:t>
      </w:r>
      <w:r w:rsidRPr="00C4793D">
        <w:t xml:space="preserve"> is allowed in the Access Right Matrix defined above and </w:t>
      </w:r>
      <w:r w:rsidRPr="005F0943">
        <w:t>it</w:t>
      </w:r>
      <w:r w:rsidRPr="00C4793D">
        <w:t xml:space="preserve"> </w:t>
      </w:r>
      <w:r w:rsidR="00FA4304" w:rsidRPr="00C4793D">
        <w:t>shall</w:t>
      </w:r>
      <w:r w:rsidRPr="00C4793D">
        <w:t xml:space="preserve"> contain only the </w:t>
      </w:r>
      <w:r w:rsidR="00AC3DC8" w:rsidRPr="00C4793D">
        <w:t>information</w:t>
      </w:r>
      <w:r w:rsidRPr="00C4793D">
        <w:t xml:space="preserve"> allowed.</w:t>
      </w:r>
    </w:p>
    <w:p w14:paraId="0BBD7732" w14:textId="0E7230BD" w:rsidR="00D846DB" w:rsidRPr="00C4793D" w:rsidRDefault="00500D22" w:rsidP="00556D30">
      <w:pPr>
        <w:pStyle w:val="Heading4"/>
        <w:rPr>
          <w:lang w:eastAsia="it-IT"/>
        </w:rPr>
      </w:pPr>
      <w:bookmarkStart w:id="145" w:name="_Toc71035449"/>
      <w:bookmarkStart w:id="146" w:name="_Toc71115859"/>
      <w:bookmarkStart w:id="147" w:name="_Toc71618925"/>
      <w:bookmarkStart w:id="148" w:name="_Toc128743355"/>
      <w:r w:rsidRPr="00C4793D">
        <w:rPr>
          <w:lang w:eastAsia="it-IT"/>
        </w:rPr>
        <w:t>5.3.</w:t>
      </w:r>
      <w:r w:rsidR="001F6F32">
        <w:rPr>
          <w:lang w:eastAsia="it-IT"/>
        </w:rPr>
        <w:t>2</w:t>
      </w:r>
      <w:r w:rsidRPr="00C4793D">
        <w:rPr>
          <w:lang w:eastAsia="it-IT"/>
        </w:rPr>
        <w:t>.</w:t>
      </w:r>
      <w:r w:rsidR="00505892" w:rsidRPr="00C4793D">
        <w:rPr>
          <w:lang w:eastAsia="it-IT"/>
        </w:rPr>
        <w:t>4</w:t>
      </w:r>
      <w:r w:rsidRPr="00C4793D">
        <w:rPr>
          <w:lang w:eastAsia="it-IT"/>
        </w:rPr>
        <w:tab/>
      </w:r>
      <w:r w:rsidR="00D846DB" w:rsidRPr="00C4793D">
        <w:rPr>
          <w:lang w:eastAsia="it-IT"/>
        </w:rPr>
        <w:t>Network and Secure Communication Services</w:t>
      </w:r>
      <w:bookmarkEnd w:id="145"/>
      <w:bookmarkEnd w:id="146"/>
      <w:bookmarkEnd w:id="147"/>
      <w:bookmarkEnd w:id="148"/>
    </w:p>
    <w:p w14:paraId="340DAFC0" w14:textId="4F72808A" w:rsidR="00505892" w:rsidRPr="00C4793D" w:rsidRDefault="00505892" w:rsidP="00556D30">
      <w:pPr>
        <w:pStyle w:val="Heading5"/>
      </w:pPr>
      <w:bookmarkStart w:id="149" w:name="_Toc71035450"/>
      <w:bookmarkStart w:id="150" w:name="_Toc71115860"/>
      <w:bookmarkStart w:id="151" w:name="_Toc71618926"/>
      <w:bookmarkStart w:id="152" w:name="_Toc128743356"/>
      <w:r w:rsidRPr="00C4793D">
        <w:t>5.3.</w:t>
      </w:r>
      <w:r w:rsidR="001F6F32">
        <w:t>2</w:t>
      </w:r>
      <w:r w:rsidRPr="00C4793D">
        <w:t>.4.1</w:t>
      </w:r>
      <w:r w:rsidR="00891003" w:rsidRPr="00C4793D">
        <w:tab/>
      </w:r>
      <w:r w:rsidRPr="00C4793D">
        <w:t>General Requirements</w:t>
      </w:r>
      <w:bookmarkEnd w:id="149"/>
      <w:bookmarkEnd w:id="150"/>
      <w:bookmarkEnd w:id="151"/>
      <w:bookmarkEnd w:id="152"/>
      <w:r w:rsidRPr="00C4793D">
        <w:t xml:space="preserve"> </w:t>
      </w:r>
    </w:p>
    <w:p w14:paraId="008850F4" w14:textId="51329A44" w:rsidR="00CF796F" w:rsidRPr="00C4793D" w:rsidRDefault="00CF796F" w:rsidP="00891003">
      <w:r w:rsidRPr="00C4793D">
        <w:t>The Network and Secure Communication Services shall fulfil the requirements defined in clause</w:t>
      </w:r>
      <w:r w:rsidR="00CE06CB">
        <w:t>s</w:t>
      </w:r>
      <w:r w:rsidRPr="00C4793D">
        <w:t xml:space="preserve"> 5.2.2</w:t>
      </w:r>
      <w:r w:rsidR="00CE06CB">
        <w:t>,</w:t>
      </w:r>
      <w:r w:rsidRPr="00C4793D">
        <w:t xml:space="preserve"> 5.2.3 and [Fun</w:t>
      </w:r>
      <w:r w:rsidR="001F6F32">
        <w:noBreakHyphen/>
      </w:r>
      <w:r w:rsidRPr="005F0943">
        <w:t>DM</w:t>
      </w:r>
      <w:r w:rsidRPr="00C4793D">
        <w:t>-07]</w:t>
      </w:r>
      <w:r w:rsidRPr="00C4793D">
        <w:rPr>
          <w:bCs/>
        </w:rPr>
        <w:t xml:space="preserve"> </w:t>
      </w:r>
      <w:r w:rsidRPr="00C4793D">
        <w:t xml:space="preserve">of </w:t>
      </w:r>
      <w:r w:rsidRPr="005F0943">
        <w:t>ETSI GS CDM 002</w:t>
      </w:r>
      <w:r w:rsidR="00575704" w:rsidRPr="00C4793D">
        <w:t xml:space="preserve"> </w:t>
      </w:r>
      <w:r w:rsidR="00575704" w:rsidRPr="005F0943">
        <w:t>[</w:t>
      </w:r>
      <w:r w:rsidR="00575704" w:rsidRPr="005F0943">
        <w:fldChar w:fldCharType="begin"/>
      </w:r>
      <w:r w:rsidR="00575704" w:rsidRPr="005F0943">
        <w:instrText xml:space="preserve">REF REF_GSCDM002 \h </w:instrText>
      </w:r>
      <w:r w:rsidR="00575704" w:rsidRPr="005F0943">
        <w:fldChar w:fldCharType="separate"/>
      </w:r>
      <w:r w:rsidR="00575704" w:rsidRPr="005F0943">
        <w:t>1</w:t>
      </w:r>
      <w:r w:rsidR="00575704" w:rsidRPr="005F0943">
        <w:fldChar w:fldCharType="end"/>
      </w:r>
      <w:r w:rsidR="00575704" w:rsidRPr="005F0943">
        <w:t>]</w:t>
      </w:r>
      <w:r w:rsidR="005B0721" w:rsidRPr="00C4793D">
        <w:t>.</w:t>
      </w:r>
    </w:p>
    <w:p w14:paraId="6F1AEAE0" w14:textId="48F912AD" w:rsidR="00D846DB" w:rsidRPr="00C4793D" w:rsidRDefault="00D846DB" w:rsidP="00891003">
      <w:r w:rsidRPr="00C4793D">
        <w:t xml:space="preserve">The Network service </w:t>
      </w:r>
      <w:r w:rsidR="006B026B" w:rsidRPr="00C4793D">
        <w:t xml:space="preserve">shall </w:t>
      </w:r>
      <w:r w:rsidRPr="00C4793D">
        <w:t>encrypt the network with a cryptographic protocol</w:t>
      </w:r>
      <w:r w:rsidR="00694D1A" w:rsidRPr="00C4793D">
        <w:t xml:space="preserve">: </w:t>
      </w:r>
      <w:r w:rsidR="00575704" w:rsidRPr="005F0943">
        <w:t>IETF RFC 5246</w:t>
      </w:r>
      <w:r w:rsidR="00575704" w:rsidRPr="00C4793D">
        <w:t xml:space="preserve"> </w:t>
      </w:r>
      <w:r w:rsidR="00575704" w:rsidRPr="005F0943">
        <w:t>[</w:t>
      </w:r>
      <w:r w:rsidR="00575704" w:rsidRPr="005F0943">
        <w:fldChar w:fldCharType="begin"/>
      </w:r>
      <w:r w:rsidR="00575704" w:rsidRPr="005F0943">
        <w:instrText xml:space="preserve">REF REF_IETFRFC5246 \h </w:instrText>
      </w:r>
      <w:r w:rsidR="00575704" w:rsidRPr="005F0943">
        <w:fldChar w:fldCharType="separate"/>
      </w:r>
      <w:r w:rsidR="00575704" w:rsidRPr="005F0943">
        <w:t>5</w:t>
      </w:r>
      <w:r w:rsidR="00575704" w:rsidRPr="005F0943">
        <w:fldChar w:fldCharType="end"/>
      </w:r>
      <w:r w:rsidR="001F6F32" w:rsidRPr="005F0943">
        <w:t>]</w:t>
      </w:r>
      <w:r w:rsidR="001F6F32">
        <w:t xml:space="preserve"> and</w:t>
      </w:r>
      <w:r w:rsidR="001F6F32" w:rsidRPr="00C4793D">
        <w:t xml:space="preserve"> </w:t>
      </w:r>
      <w:r w:rsidR="001F6F32" w:rsidRPr="005F0943">
        <w:t xml:space="preserve">IETF </w:t>
      </w:r>
      <w:r w:rsidR="00575704" w:rsidRPr="005F0943">
        <w:t>RFC 6176</w:t>
      </w:r>
      <w:r w:rsidR="001F6F32">
        <w:t> </w:t>
      </w:r>
      <w:r w:rsidR="00575704" w:rsidRPr="005F0943">
        <w:t>[</w:t>
      </w:r>
      <w:r w:rsidR="00575704" w:rsidRPr="005F0943">
        <w:fldChar w:fldCharType="begin"/>
      </w:r>
      <w:r w:rsidR="00575704" w:rsidRPr="005F0943">
        <w:instrText xml:space="preserve">REF REF_IETFRFC6176 \h </w:instrText>
      </w:r>
      <w:r w:rsidR="00575704" w:rsidRPr="005F0943">
        <w:fldChar w:fldCharType="separate"/>
      </w:r>
      <w:r w:rsidR="00575704" w:rsidRPr="005F0943">
        <w:t>6</w:t>
      </w:r>
      <w:r w:rsidR="00575704" w:rsidRPr="005F0943">
        <w:fldChar w:fldCharType="end"/>
      </w:r>
      <w:r w:rsidR="00575704" w:rsidRPr="005F0943">
        <w:t>]</w:t>
      </w:r>
      <w:r w:rsidRPr="00C4793D">
        <w:t>.</w:t>
      </w:r>
    </w:p>
    <w:p w14:paraId="76B1844A" w14:textId="2D6B7E4D" w:rsidR="00D846DB" w:rsidRPr="00C4793D" w:rsidRDefault="009147DC" w:rsidP="00556D30">
      <w:pPr>
        <w:pStyle w:val="Heading5"/>
      </w:pPr>
      <w:bookmarkStart w:id="153" w:name="_Toc71035451"/>
      <w:bookmarkStart w:id="154" w:name="_Toc71115861"/>
      <w:bookmarkStart w:id="155" w:name="_Toc71618927"/>
      <w:bookmarkStart w:id="156" w:name="_Toc128743357"/>
      <w:r w:rsidRPr="00C4793D">
        <w:t>5.</w:t>
      </w:r>
      <w:r w:rsidR="00500D22" w:rsidRPr="00C4793D">
        <w:t>3</w:t>
      </w:r>
      <w:r w:rsidRPr="00C4793D">
        <w:t>.</w:t>
      </w:r>
      <w:r w:rsidR="001F6F32">
        <w:t>2</w:t>
      </w:r>
      <w:r w:rsidRPr="00C4793D">
        <w:t>.</w:t>
      </w:r>
      <w:r w:rsidR="00505892" w:rsidRPr="00C4793D">
        <w:t>4</w:t>
      </w:r>
      <w:r w:rsidRPr="00C4793D">
        <w:t>.</w:t>
      </w:r>
      <w:r w:rsidR="00505892" w:rsidRPr="00C4793D">
        <w:t>2</w:t>
      </w:r>
      <w:r w:rsidR="00962686" w:rsidRPr="00C4793D">
        <w:tab/>
      </w:r>
      <w:r w:rsidR="00D846DB" w:rsidRPr="00C4793D">
        <w:t>Service Manager (or Service Discover)</w:t>
      </w:r>
      <w:bookmarkEnd w:id="153"/>
      <w:bookmarkEnd w:id="154"/>
      <w:bookmarkEnd w:id="155"/>
      <w:bookmarkEnd w:id="156"/>
    </w:p>
    <w:p w14:paraId="40882E54" w14:textId="5B17CCE6" w:rsidR="00D846DB" w:rsidRPr="00C4793D" w:rsidRDefault="00CF796F" w:rsidP="00891003">
      <w:r w:rsidRPr="00C4793D">
        <w:t>The Service Manager shall fulfil the requirements defined in clause 5.2.5</w:t>
      </w:r>
      <w:r w:rsidR="005B0721" w:rsidRPr="00C4793D">
        <w:t xml:space="preserve"> of </w:t>
      </w:r>
      <w:r w:rsidR="005B0721" w:rsidRPr="005F0943">
        <w:t>ETSI GS CDM 002</w:t>
      </w:r>
      <w:r w:rsidR="00575704" w:rsidRPr="00C4793D">
        <w:t xml:space="preserve"> </w:t>
      </w:r>
      <w:r w:rsidR="00575704" w:rsidRPr="005F0943">
        <w:t>[</w:t>
      </w:r>
      <w:r w:rsidR="00575704" w:rsidRPr="005F0943">
        <w:fldChar w:fldCharType="begin"/>
      </w:r>
      <w:r w:rsidR="00575704" w:rsidRPr="005F0943">
        <w:instrText xml:space="preserve">REF REF_GSCDM002 \h </w:instrText>
      </w:r>
      <w:r w:rsidR="00575704" w:rsidRPr="005F0943">
        <w:fldChar w:fldCharType="separate"/>
      </w:r>
      <w:r w:rsidR="00575704" w:rsidRPr="005F0943">
        <w:t>1</w:t>
      </w:r>
      <w:r w:rsidR="00575704" w:rsidRPr="005F0943">
        <w:fldChar w:fldCharType="end"/>
      </w:r>
      <w:r w:rsidR="00575704" w:rsidRPr="005F0943">
        <w:t>]</w:t>
      </w:r>
      <w:r w:rsidR="005B0721" w:rsidRPr="00C4793D">
        <w:t>.</w:t>
      </w:r>
    </w:p>
    <w:p w14:paraId="43661DE3" w14:textId="21B298AE" w:rsidR="00D846DB" w:rsidRPr="00C4793D" w:rsidRDefault="00D846DB" w:rsidP="00891003">
      <w:r w:rsidRPr="00C4793D">
        <w:t>The Service Manager shall provide</w:t>
      </w:r>
      <w:r w:rsidR="00805CA6" w:rsidRPr="00C4793D">
        <w:t xml:space="preserve"> the capability to manage </w:t>
      </w:r>
      <w:r w:rsidR="00805CA6" w:rsidRPr="005F0943">
        <w:t>CISE</w:t>
      </w:r>
      <w:r w:rsidR="00805CA6" w:rsidRPr="00C4793D">
        <w:t xml:space="preserve"> </w:t>
      </w:r>
      <w:r w:rsidR="008F20B3" w:rsidRPr="00C4793D">
        <w:t>Interface</w:t>
      </w:r>
      <w:r w:rsidR="00604CA6" w:rsidRPr="00C4793D">
        <w:t xml:space="preserve"> Services</w:t>
      </w:r>
      <w:r w:rsidRPr="00C4793D">
        <w:t>.</w:t>
      </w:r>
    </w:p>
    <w:p w14:paraId="179FEB80" w14:textId="24B2D0F4" w:rsidR="00FC0D42" w:rsidRPr="00C4793D" w:rsidRDefault="00FC0D42" w:rsidP="00306CA7">
      <w:pPr>
        <w:keepNext/>
      </w:pPr>
      <w:r w:rsidRPr="005F0943">
        <w:t>CISE</w:t>
      </w:r>
      <w:r w:rsidRPr="00C4793D">
        <w:t xml:space="preserve"> Service Manager </w:t>
      </w:r>
      <w:r w:rsidR="00B35E23" w:rsidRPr="00C4793D">
        <w:t>sha</w:t>
      </w:r>
      <w:r w:rsidR="00045034" w:rsidRPr="00C4793D">
        <w:t>ll allow to</w:t>
      </w:r>
      <w:r w:rsidRPr="00C4793D">
        <w:t>:</w:t>
      </w:r>
    </w:p>
    <w:p w14:paraId="6D1A4F82" w14:textId="0B7589DF" w:rsidR="00FC0D42" w:rsidRPr="00C4793D" w:rsidRDefault="00FC0D42" w:rsidP="00891003">
      <w:pPr>
        <w:pStyle w:val="B1"/>
      </w:pPr>
      <w:r w:rsidRPr="00C4793D">
        <w:t xml:space="preserve">publish a new </w:t>
      </w:r>
      <w:proofErr w:type="gramStart"/>
      <w:r w:rsidRPr="00C4793D">
        <w:t>Service;</w:t>
      </w:r>
      <w:proofErr w:type="gramEnd"/>
    </w:p>
    <w:p w14:paraId="25692F68" w14:textId="3736D6E6" w:rsidR="00FC0D42" w:rsidRPr="00C4793D" w:rsidRDefault="00FC0D42" w:rsidP="00891003">
      <w:pPr>
        <w:pStyle w:val="B1"/>
      </w:pPr>
      <w:r w:rsidRPr="00C4793D">
        <w:t xml:space="preserve">update a service provided by a </w:t>
      </w:r>
      <w:proofErr w:type="gramStart"/>
      <w:r w:rsidRPr="00C4793D">
        <w:t>Participant;</w:t>
      </w:r>
      <w:proofErr w:type="gramEnd"/>
    </w:p>
    <w:p w14:paraId="4F4C61F3" w14:textId="4DDF19CF" w:rsidR="00FC0D42" w:rsidRPr="00C4793D" w:rsidRDefault="00FC0D42" w:rsidP="00891003">
      <w:pPr>
        <w:pStyle w:val="B1"/>
      </w:pPr>
      <w:r w:rsidRPr="00C4793D">
        <w:t xml:space="preserve">delete a service provided by a </w:t>
      </w:r>
      <w:proofErr w:type="gramStart"/>
      <w:r w:rsidRPr="00C4793D">
        <w:t>Participant;</w:t>
      </w:r>
      <w:proofErr w:type="gramEnd"/>
    </w:p>
    <w:p w14:paraId="405697D2" w14:textId="02EDF564" w:rsidR="00FC0D42" w:rsidRPr="00C4793D" w:rsidRDefault="00FC0D42" w:rsidP="00891003">
      <w:pPr>
        <w:pStyle w:val="B1"/>
      </w:pPr>
      <w:r w:rsidRPr="00C4793D">
        <w:t>search for a previously published Service.</w:t>
      </w:r>
    </w:p>
    <w:p w14:paraId="27CC684D" w14:textId="7C6CD4BA" w:rsidR="00FC0D42" w:rsidRPr="00C4793D" w:rsidRDefault="00CF5ADE" w:rsidP="00891003">
      <w:r w:rsidRPr="00C4793D">
        <w:t>T</w:t>
      </w:r>
      <w:r w:rsidR="00FC0D42" w:rsidRPr="00C4793D">
        <w:t>he following attributes</w:t>
      </w:r>
      <w:r w:rsidRPr="00C4793D">
        <w:t xml:space="preserve"> shall define a service</w:t>
      </w:r>
      <w:r w:rsidR="00FC0D42" w:rsidRPr="00C4793D">
        <w:t>:</w:t>
      </w:r>
    </w:p>
    <w:p w14:paraId="67CA1E9F" w14:textId="2630854B" w:rsidR="00FC0D42" w:rsidRPr="00C4793D" w:rsidRDefault="00FC0D42" w:rsidP="00697666">
      <w:pPr>
        <w:pStyle w:val="B1"/>
      </w:pPr>
      <w:r w:rsidRPr="00C4793D">
        <w:t>service type (describing the entities exchanged</w:t>
      </w:r>
      <w:proofErr w:type="gramStart"/>
      <w:r w:rsidRPr="00C4793D">
        <w:t>);</w:t>
      </w:r>
      <w:proofErr w:type="gramEnd"/>
    </w:p>
    <w:p w14:paraId="5005B2FF" w14:textId="0B70749D" w:rsidR="00FC0D42" w:rsidRPr="00C4793D" w:rsidRDefault="00FC0D42" w:rsidP="00697666">
      <w:pPr>
        <w:pStyle w:val="B1"/>
      </w:pPr>
      <w:r w:rsidRPr="00C4793D">
        <w:t xml:space="preserve">service operation (pull, </w:t>
      </w:r>
      <w:r w:rsidRPr="005F0943">
        <w:t>push</w:t>
      </w:r>
      <w:r w:rsidRPr="00C4793D">
        <w:t>, publish/subscribe</w:t>
      </w:r>
      <w:proofErr w:type="gramStart"/>
      <w:r w:rsidRPr="00C4793D">
        <w:t>);</w:t>
      </w:r>
      <w:proofErr w:type="gramEnd"/>
      <w:r w:rsidRPr="00C4793D">
        <w:t xml:space="preserve"> </w:t>
      </w:r>
    </w:p>
    <w:p w14:paraId="05B0B66F" w14:textId="6D3D0437" w:rsidR="00FC0D42" w:rsidRPr="00C4793D" w:rsidRDefault="00FC0D42" w:rsidP="00697666">
      <w:pPr>
        <w:pStyle w:val="B1"/>
      </w:pPr>
      <w:r w:rsidRPr="00C4793D">
        <w:t xml:space="preserve">service </w:t>
      </w:r>
      <w:proofErr w:type="gramStart"/>
      <w:r w:rsidRPr="00C4793D">
        <w:t>status;</w:t>
      </w:r>
      <w:proofErr w:type="gramEnd"/>
    </w:p>
    <w:p w14:paraId="675372F9" w14:textId="0CA435D6" w:rsidR="00FC0D42" w:rsidRPr="00C4793D" w:rsidRDefault="00FC0D42" w:rsidP="00697666">
      <w:pPr>
        <w:pStyle w:val="B1"/>
      </w:pPr>
      <w:r w:rsidRPr="00C4793D">
        <w:lastRenderedPageBreak/>
        <w:t xml:space="preserve">service </w:t>
      </w:r>
      <w:proofErr w:type="gramStart"/>
      <w:r w:rsidRPr="00C4793D">
        <w:t>capabilities;</w:t>
      </w:r>
      <w:proofErr w:type="gramEnd"/>
    </w:p>
    <w:p w14:paraId="076EB292" w14:textId="19BEBB23" w:rsidR="00FC0D42" w:rsidRPr="00C4793D" w:rsidRDefault="00FC0D42" w:rsidP="00697666">
      <w:pPr>
        <w:pStyle w:val="B1"/>
      </w:pPr>
      <w:r w:rsidRPr="00C4793D">
        <w:t>performance information (expected response time, maximum number of results, refresh rate</w:t>
      </w:r>
      <w:proofErr w:type="gramStart"/>
      <w:r w:rsidRPr="00C4793D">
        <w:t>);</w:t>
      </w:r>
      <w:proofErr w:type="gramEnd"/>
    </w:p>
    <w:p w14:paraId="3CC54509" w14:textId="6F52C265" w:rsidR="00FC0D42" w:rsidRPr="00C4793D" w:rsidRDefault="00FC0D42" w:rsidP="00697666">
      <w:pPr>
        <w:pStyle w:val="B1"/>
      </w:pPr>
      <w:r w:rsidRPr="00C4793D">
        <w:t>sea</w:t>
      </w:r>
      <w:r w:rsidR="001F6F32">
        <w:t xml:space="preserve"> </w:t>
      </w:r>
      <w:proofErr w:type="gramStart"/>
      <w:r w:rsidR="001F6F32">
        <w:t>b</w:t>
      </w:r>
      <w:r w:rsidRPr="00C4793D">
        <w:t>asin;</w:t>
      </w:r>
      <w:proofErr w:type="gramEnd"/>
    </w:p>
    <w:p w14:paraId="5E441300" w14:textId="1418E99F" w:rsidR="00FC0D42" w:rsidRPr="00C4793D" w:rsidRDefault="00FC0D42" w:rsidP="00697666">
      <w:pPr>
        <w:pStyle w:val="B1"/>
      </w:pPr>
      <w:r w:rsidRPr="00C4793D">
        <w:t xml:space="preserve">service provider. </w:t>
      </w:r>
    </w:p>
    <w:p w14:paraId="7499D5D1" w14:textId="172749D4" w:rsidR="00FC0D42" w:rsidRPr="00C4793D" w:rsidRDefault="00FC0D42" w:rsidP="00697666">
      <w:r w:rsidRPr="00C4793D">
        <w:t xml:space="preserve">In this way a Participant, acting as a </w:t>
      </w:r>
      <w:r w:rsidRPr="005F0943">
        <w:t>CISE</w:t>
      </w:r>
      <w:r w:rsidRPr="00C4793D">
        <w:t xml:space="preserve"> Consumer, can discover services using, as filter criteria, information regarding the service itself and/or details of the Participant that provides that service, such as the Community, the </w:t>
      </w:r>
      <w:proofErr w:type="gramStart"/>
      <w:r w:rsidR="00B35E23" w:rsidRPr="00C4793D">
        <w:t>Activity</w:t>
      </w:r>
      <w:proofErr w:type="gramEnd"/>
      <w:r w:rsidRPr="00C4793D">
        <w:t xml:space="preserve"> and the Member State to which </w:t>
      </w:r>
      <w:r w:rsidRPr="005F0943">
        <w:t>it</w:t>
      </w:r>
      <w:r w:rsidRPr="00C4793D">
        <w:t xml:space="preserve"> belongs to.</w:t>
      </w:r>
    </w:p>
    <w:p w14:paraId="2C9FA47A" w14:textId="70D2C8D9" w:rsidR="00B82161" w:rsidRPr="00C4793D" w:rsidRDefault="00036C6E" w:rsidP="00CF25FD">
      <w:r w:rsidRPr="00C4793D">
        <w:t xml:space="preserve">All the Nodes shall use the same </w:t>
      </w:r>
      <w:r w:rsidR="00513642" w:rsidRPr="00C4793D">
        <w:t>interface to synchronize the service metadata of the</w:t>
      </w:r>
      <w:r w:rsidRPr="00C4793D">
        <w:t xml:space="preserve"> service </w:t>
      </w:r>
      <w:r w:rsidR="00C95663" w:rsidRPr="00C4793D">
        <w:t xml:space="preserve">registry between the </w:t>
      </w:r>
      <w:r w:rsidR="00C95663" w:rsidRPr="005F0943">
        <w:t>CISE</w:t>
      </w:r>
      <w:r w:rsidR="00C95663" w:rsidRPr="00C4793D">
        <w:t xml:space="preserve"> Nodes.</w:t>
      </w:r>
      <w:r w:rsidR="00E72980" w:rsidRPr="00C4793D">
        <w:t xml:space="preserve"> After each creation, update or deletion of a service, the Node shall transmit the changes to all the other Nodes of the </w:t>
      </w:r>
      <w:r w:rsidR="00E72980" w:rsidRPr="005F0943">
        <w:t>CISE</w:t>
      </w:r>
      <w:r w:rsidR="00E72980" w:rsidRPr="00C4793D">
        <w:t xml:space="preserve"> Network. The Service Manager shall manage only the services declared by its own Node. On the other hand, the Service Discovery can search on all the services declared by all the Nodes of the </w:t>
      </w:r>
      <w:r w:rsidR="00E72980" w:rsidRPr="005F0943">
        <w:t>CISE</w:t>
      </w:r>
      <w:r w:rsidR="00E72980" w:rsidRPr="00C4793D">
        <w:t xml:space="preserve"> Network.</w:t>
      </w:r>
    </w:p>
    <w:p w14:paraId="746F544E" w14:textId="4C7783A5" w:rsidR="00D846DB" w:rsidRPr="00C4793D" w:rsidRDefault="002925F5" w:rsidP="00556D30">
      <w:pPr>
        <w:pStyle w:val="Heading4"/>
        <w:rPr>
          <w:lang w:eastAsia="it-IT"/>
        </w:rPr>
      </w:pPr>
      <w:bookmarkStart w:id="157" w:name="_Toc71035452"/>
      <w:bookmarkStart w:id="158" w:name="_Toc71115862"/>
      <w:bookmarkStart w:id="159" w:name="_Toc71618928"/>
      <w:bookmarkStart w:id="160" w:name="_Toc128743358"/>
      <w:r w:rsidRPr="00C4793D">
        <w:rPr>
          <w:lang w:eastAsia="it-IT"/>
        </w:rPr>
        <w:t>5.3.</w:t>
      </w:r>
      <w:r w:rsidR="001F6F32">
        <w:rPr>
          <w:lang w:eastAsia="it-IT"/>
        </w:rPr>
        <w:t>2</w:t>
      </w:r>
      <w:r w:rsidRPr="00C4793D">
        <w:rPr>
          <w:lang w:eastAsia="it-IT"/>
        </w:rPr>
        <w:t>.</w:t>
      </w:r>
      <w:r w:rsidR="00505892" w:rsidRPr="00C4793D">
        <w:rPr>
          <w:lang w:eastAsia="it-IT"/>
        </w:rPr>
        <w:t>5</w:t>
      </w:r>
      <w:r w:rsidRPr="00C4793D">
        <w:rPr>
          <w:lang w:eastAsia="it-IT"/>
        </w:rPr>
        <w:tab/>
      </w:r>
      <w:r w:rsidR="00D846DB" w:rsidRPr="00C4793D">
        <w:rPr>
          <w:lang w:eastAsia="it-IT"/>
        </w:rPr>
        <w:t xml:space="preserve">Administration </w:t>
      </w:r>
      <w:r w:rsidR="00A5021E" w:rsidRPr="00C4793D">
        <w:rPr>
          <w:lang w:eastAsia="it-IT"/>
        </w:rPr>
        <w:t>User Interface</w:t>
      </w:r>
      <w:bookmarkEnd w:id="157"/>
      <w:bookmarkEnd w:id="158"/>
      <w:bookmarkEnd w:id="159"/>
      <w:bookmarkEnd w:id="160"/>
      <w:r w:rsidR="00A5021E" w:rsidRPr="00C4793D">
        <w:rPr>
          <w:lang w:eastAsia="it-IT"/>
        </w:rPr>
        <w:t xml:space="preserve"> </w:t>
      </w:r>
    </w:p>
    <w:p w14:paraId="531203C0" w14:textId="4E4B1200" w:rsidR="00D846DB" w:rsidRPr="00C4793D" w:rsidRDefault="00997671" w:rsidP="000911FE">
      <w:r w:rsidRPr="00C4793D">
        <w:t xml:space="preserve">The Administration User Interface shall fulfil the Requirement defined in clause 5.2.7 </w:t>
      </w:r>
      <w:r w:rsidR="001A2FC4" w:rsidRPr="00C4793D">
        <w:t>of ETSI</w:t>
      </w:r>
      <w:r w:rsidRPr="005F0943">
        <w:t xml:space="preserve"> GS CDM 002</w:t>
      </w:r>
      <w:r w:rsidR="00575704" w:rsidRPr="00C4793D">
        <w:t xml:space="preserve"> </w:t>
      </w:r>
      <w:r w:rsidR="00575704" w:rsidRPr="005F0943">
        <w:t>[</w:t>
      </w:r>
      <w:r w:rsidR="00575704" w:rsidRPr="005F0943">
        <w:fldChar w:fldCharType="begin"/>
      </w:r>
      <w:r w:rsidR="00575704" w:rsidRPr="005F0943">
        <w:instrText xml:space="preserve">REF REF_GSCDM002 \h </w:instrText>
      </w:r>
      <w:r w:rsidR="00575704" w:rsidRPr="005F0943">
        <w:fldChar w:fldCharType="separate"/>
      </w:r>
      <w:r w:rsidR="00575704" w:rsidRPr="005F0943">
        <w:t>1</w:t>
      </w:r>
      <w:r w:rsidR="00575704" w:rsidRPr="005F0943">
        <w:fldChar w:fldCharType="end"/>
      </w:r>
      <w:r w:rsidR="00575704" w:rsidRPr="005F0943">
        <w:t>]</w:t>
      </w:r>
      <w:r w:rsidRPr="00C4793D">
        <w:t>.</w:t>
      </w:r>
    </w:p>
    <w:p w14:paraId="7526B5D6" w14:textId="1334613B" w:rsidR="00D846DB" w:rsidRPr="00C4793D" w:rsidRDefault="00500D22" w:rsidP="00556D30">
      <w:pPr>
        <w:pStyle w:val="Heading4"/>
      </w:pPr>
      <w:bookmarkStart w:id="161" w:name="_Toc71035453"/>
      <w:bookmarkStart w:id="162" w:name="_Toc71115863"/>
      <w:bookmarkStart w:id="163" w:name="_Toc71618929"/>
      <w:bookmarkStart w:id="164" w:name="_Toc128743359"/>
      <w:r w:rsidRPr="00C4793D">
        <w:t>5.3.</w:t>
      </w:r>
      <w:r w:rsidR="001F6F32">
        <w:t>2</w:t>
      </w:r>
      <w:r w:rsidRPr="00C4793D">
        <w:t>.</w:t>
      </w:r>
      <w:r w:rsidR="00505892" w:rsidRPr="00C4793D">
        <w:t>6</w:t>
      </w:r>
      <w:r w:rsidRPr="00C4793D">
        <w:tab/>
      </w:r>
      <w:r w:rsidR="00601049" w:rsidRPr="00C4793D">
        <w:t xml:space="preserve">Collaboration </w:t>
      </w:r>
      <w:r w:rsidR="002925F5" w:rsidRPr="00C4793D">
        <w:t>tools</w:t>
      </w:r>
      <w:bookmarkEnd w:id="161"/>
      <w:bookmarkEnd w:id="162"/>
      <w:bookmarkEnd w:id="163"/>
      <w:bookmarkEnd w:id="164"/>
    </w:p>
    <w:p w14:paraId="2BD03B4C" w14:textId="181629E4" w:rsidR="00064F2A" w:rsidRPr="00C4793D" w:rsidRDefault="003B3F08" w:rsidP="00697666">
      <w:pPr>
        <w:rPr>
          <w:bCs/>
        </w:rPr>
      </w:pPr>
      <w:r w:rsidRPr="00C4793D">
        <w:t xml:space="preserve">The </w:t>
      </w:r>
      <w:r w:rsidR="00601049" w:rsidRPr="00C4793D">
        <w:t>collaboration tools</w:t>
      </w:r>
      <w:r w:rsidRPr="00C4793D">
        <w:t xml:space="preserve"> shall fulfil the</w:t>
      </w:r>
      <w:r w:rsidR="00064F2A" w:rsidRPr="00C4793D">
        <w:t xml:space="preserve"> </w:t>
      </w:r>
      <w:r w:rsidRPr="00C4793D">
        <w:t>r</w:t>
      </w:r>
      <w:r w:rsidR="00064F2A" w:rsidRPr="00C4793D">
        <w:t>equirement</w:t>
      </w:r>
      <w:r w:rsidRPr="00C4793D">
        <w:t xml:space="preserve"> </w:t>
      </w:r>
      <w:r w:rsidRPr="00C4793D">
        <w:rPr>
          <w:bCs/>
        </w:rPr>
        <w:t>[Fun-</w:t>
      </w:r>
      <w:r w:rsidRPr="005F0943">
        <w:rPr>
          <w:bCs/>
        </w:rPr>
        <w:t>CT</w:t>
      </w:r>
      <w:r w:rsidRPr="00C4793D">
        <w:rPr>
          <w:bCs/>
        </w:rPr>
        <w:t>-01] defined in clause 5.2</w:t>
      </w:r>
      <w:r w:rsidR="00997671" w:rsidRPr="00C4793D">
        <w:rPr>
          <w:bCs/>
        </w:rPr>
        <w:t>.8</w:t>
      </w:r>
      <w:r w:rsidRPr="00C4793D">
        <w:rPr>
          <w:bCs/>
        </w:rPr>
        <w:t xml:space="preserve"> of</w:t>
      </w:r>
      <w:r w:rsidR="00CE06CB">
        <w:rPr>
          <w:bCs/>
        </w:rPr>
        <w:t xml:space="preserve"> </w:t>
      </w:r>
      <w:r w:rsidR="00064F2A" w:rsidRPr="005F0943">
        <w:t>ETSI GS CDM 002</w:t>
      </w:r>
      <w:r w:rsidR="00575704" w:rsidRPr="00C4793D">
        <w:t xml:space="preserve"> </w:t>
      </w:r>
      <w:r w:rsidR="00575704" w:rsidRPr="005F0943">
        <w:t>[</w:t>
      </w:r>
      <w:r w:rsidR="00575704" w:rsidRPr="005F0943">
        <w:fldChar w:fldCharType="begin"/>
      </w:r>
      <w:r w:rsidR="00575704" w:rsidRPr="005F0943">
        <w:instrText xml:space="preserve">REF REF_GSCDM002 \h </w:instrText>
      </w:r>
      <w:r w:rsidR="00575704" w:rsidRPr="005F0943">
        <w:fldChar w:fldCharType="separate"/>
      </w:r>
      <w:r w:rsidR="00575704" w:rsidRPr="005F0943">
        <w:t>1</w:t>
      </w:r>
      <w:r w:rsidR="00575704" w:rsidRPr="005F0943">
        <w:fldChar w:fldCharType="end"/>
      </w:r>
      <w:r w:rsidR="00575704" w:rsidRPr="005F0943">
        <w:t>]</w:t>
      </w:r>
      <w:r w:rsidR="00997671" w:rsidRPr="00C4793D">
        <w:t>.</w:t>
      </w:r>
    </w:p>
    <w:p w14:paraId="6C70EA2B" w14:textId="7897922A" w:rsidR="003B3F08" w:rsidRPr="00C4793D" w:rsidRDefault="003B3F08" w:rsidP="00064F2A">
      <w:pPr>
        <w:rPr>
          <w:bCs/>
        </w:rPr>
      </w:pPr>
      <w:r w:rsidRPr="00C4793D">
        <w:rPr>
          <w:bCs/>
        </w:rPr>
        <w:t xml:space="preserve">The collaborative services shall authenticate users via the authentication service described in clause </w:t>
      </w:r>
      <w:r w:rsidR="00997671" w:rsidRPr="00C4793D">
        <w:rPr>
          <w:bCs/>
        </w:rPr>
        <w:t xml:space="preserve">5.2.4 of </w:t>
      </w:r>
      <w:r w:rsidR="00997671" w:rsidRPr="005F0943">
        <w:t>ETSI GS</w:t>
      </w:r>
      <w:r w:rsidR="00CE06CB" w:rsidRPr="005F0943">
        <w:t> </w:t>
      </w:r>
      <w:r w:rsidR="00997671" w:rsidRPr="005F0943">
        <w:t>CDM 002</w:t>
      </w:r>
      <w:r w:rsidR="00575704" w:rsidRPr="00C4793D">
        <w:t xml:space="preserve"> </w:t>
      </w:r>
      <w:r w:rsidR="00575704" w:rsidRPr="005F0943">
        <w:t>[</w:t>
      </w:r>
      <w:r w:rsidR="00575704" w:rsidRPr="005F0943">
        <w:fldChar w:fldCharType="begin"/>
      </w:r>
      <w:r w:rsidR="00575704" w:rsidRPr="005F0943">
        <w:instrText xml:space="preserve">REF REF_GSCDM002 \h </w:instrText>
      </w:r>
      <w:r w:rsidR="00575704" w:rsidRPr="005F0943">
        <w:fldChar w:fldCharType="separate"/>
      </w:r>
      <w:r w:rsidR="00575704" w:rsidRPr="005F0943">
        <w:t>1</w:t>
      </w:r>
      <w:r w:rsidR="00575704" w:rsidRPr="005F0943">
        <w:fldChar w:fldCharType="end"/>
      </w:r>
      <w:r w:rsidR="00575704" w:rsidRPr="005F0943">
        <w:t>]</w:t>
      </w:r>
      <w:r w:rsidR="00997671" w:rsidRPr="00C4793D">
        <w:t>.</w:t>
      </w:r>
    </w:p>
    <w:p w14:paraId="643C8726" w14:textId="6C2C54BC" w:rsidR="00997671" w:rsidRPr="00C4793D" w:rsidRDefault="00997671" w:rsidP="00697666">
      <w:r w:rsidRPr="00C4793D">
        <w:t xml:space="preserve">The Collaborative services are in charge to support </w:t>
      </w:r>
      <w:r w:rsidRPr="005F0943">
        <w:t>CISE</w:t>
      </w:r>
      <w:r w:rsidRPr="00C4793D">
        <w:t xml:space="preserve"> users by providing them multimedia and auxiliary tools </w:t>
      </w:r>
      <w:proofErr w:type="gramStart"/>
      <w:r w:rsidRPr="00C4793D">
        <w:t>in order to</w:t>
      </w:r>
      <w:proofErr w:type="gramEnd"/>
      <w:r w:rsidRPr="00C4793D">
        <w:t xml:space="preserve"> facilitate the comm</w:t>
      </w:r>
      <w:r w:rsidR="00CE2487" w:rsidRPr="00C4793D">
        <w:t>unications and work among them.</w:t>
      </w:r>
    </w:p>
    <w:p w14:paraId="011995E6" w14:textId="77777777" w:rsidR="00997671" w:rsidRPr="00C4793D" w:rsidRDefault="00997671" w:rsidP="00697666">
      <w:r w:rsidRPr="00C4793D">
        <w:t>The tools provided by the Collaboration services are the followings:</w:t>
      </w:r>
    </w:p>
    <w:p w14:paraId="4D984AE8" w14:textId="4B9AC1C7" w:rsidR="00997671" w:rsidRPr="00C4793D" w:rsidRDefault="00CE2487" w:rsidP="00697666">
      <w:pPr>
        <w:pStyle w:val="B1"/>
      </w:pPr>
      <w:r w:rsidRPr="00C4793D">
        <w:t xml:space="preserve">Instant messaging: </w:t>
      </w:r>
      <w:r w:rsidR="00997671" w:rsidRPr="005F0943">
        <w:t>CISE</w:t>
      </w:r>
      <w:r w:rsidR="00997671" w:rsidRPr="00C4793D">
        <w:t xml:space="preserve"> users </w:t>
      </w:r>
      <w:proofErr w:type="gramStart"/>
      <w:r w:rsidR="00997671" w:rsidRPr="00C4793D">
        <w:t>are able to</w:t>
      </w:r>
      <w:proofErr w:type="gramEnd"/>
      <w:r w:rsidR="00997671" w:rsidRPr="00C4793D">
        <w:t xml:space="preserve"> send each other text messages in an easy and efficient way, in a one-to-one chat or using group chats between more </w:t>
      </w:r>
      <w:r w:rsidRPr="005F0943">
        <w:t>CISE</w:t>
      </w:r>
      <w:r w:rsidR="00997671" w:rsidRPr="00C4793D">
        <w:t xml:space="preserve"> </w:t>
      </w:r>
      <w:r w:rsidR="00C10169" w:rsidRPr="00C4793D">
        <w:t>Participants</w:t>
      </w:r>
      <w:r w:rsidR="001F6F32">
        <w:t>:</w:t>
      </w:r>
    </w:p>
    <w:p w14:paraId="5006B04E" w14:textId="6B57D346" w:rsidR="00C10169" w:rsidRPr="00C4793D" w:rsidRDefault="00C10169" w:rsidP="00697666">
      <w:pPr>
        <w:pStyle w:val="B2"/>
      </w:pPr>
      <w:r w:rsidRPr="005F0943">
        <w:t>CISE</w:t>
      </w:r>
      <w:r w:rsidRPr="00C4793D">
        <w:t xml:space="preserve"> Nodes shall support and implement a </w:t>
      </w:r>
      <w:r w:rsidRPr="005F0943">
        <w:t>XMPP</w:t>
      </w:r>
      <w:r w:rsidRPr="00C4793D">
        <w:t xml:space="preserve"> server that provides Jabber-compatible clients with chatroom </w:t>
      </w:r>
      <w:proofErr w:type="gramStart"/>
      <w:r w:rsidR="00704CB4" w:rsidRPr="00C4793D">
        <w:t>functionality;</w:t>
      </w:r>
      <w:proofErr w:type="gramEnd"/>
    </w:p>
    <w:p w14:paraId="23511F04" w14:textId="1F94FB8A" w:rsidR="00704CB4" w:rsidRPr="00C4793D" w:rsidRDefault="00704CB4" w:rsidP="00697666">
      <w:pPr>
        <w:pStyle w:val="B2"/>
      </w:pPr>
      <w:r w:rsidRPr="005F0943">
        <w:t>CISE</w:t>
      </w:r>
      <w:r w:rsidRPr="00C4793D">
        <w:t xml:space="preserve"> Nodes shall support and implement </w:t>
      </w:r>
      <w:r w:rsidRPr="005F0943">
        <w:t>TLS</w:t>
      </w:r>
      <w:r w:rsidRPr="00C4793D">
        <w:t xml:space="preserve"> security in their </w:t>
      </w:r>
      <w:r w:rsidRPr="005F0943">
        <w:t>XMPP</w:t>
      </w:r>
      <w:r w:rsidRPr="00C4793D">
        <w:t xml:space="preserve"> </w:t>
      </w:r>
      <w:proofErr w:type="gramStart"/>
      <w:r w:rsidRPr="00C4793D">
        <w:t>configuration</w:t>
      </w:r>
      <w:r w:rsidR="00CA3F86" w:rsidRPr="00C4793D">
        <w:t>;</w:t>
      </w:r>
      <w:proofErr w:type="gramEnd"/>
    </w:p>
    <w:p w14:paraId="02ED271B" w14:textId="613E007A" w:rsidR="00704CB4" w:rsidRPr="00C4793D" w:rsidRDefault="00704CB4" w:rsidP="00697666">
      <w:pPr>
        <w:pStyle w:val="B2"/>
      </w:pPr>
      <w:r w:rsidRPr="005F0943">
        <w:t>CISE</w:t>
      </w:r>
      <w:r w:rsidRPr="00C4793D">
        <w:t xml:space="preserve"> Nodes shall support </w:t>
      </w:r>
      <w:r w:rsidRPr="005F0943">
        <w:t>XMPP</w:t>
      </w:r>
      <w:r w:rsidRPr="00C4793D">
        <w:t xml:space="preserve"> Core functionality </w:t>
      </w:r>
      <w:r w:rsidR="000911FE" w:rsidRPr="00C4793D">
        <w:t xml:space="preserve">as defined in </w:t>
      </w:r>
      <w:r w:rsidR="00575704" w:rsidRPr="005F0943">
        <w:t>IETF RFC 6120</w:t>
      </w:r>
      <w:r w:rsidR="00575704" w:rsidRPr="00C4793D">
        <w:t xml:space="preserve"> </w:t>
      </w:r>
      <w:r w:rsidR="00575704" w:rsidRPr="005F0943">
        <w:t>[</w:t>
      </w:r>
      <w:r w:rsidR="00575704" w:rsidRPr="005F0943">
        <w:fldChar w:fldCharType="begin"/>
      </w:r>
      <w:r w:rsidR="00575704" w:rsidRPr="005F0943">
        <w:instrText xml:space="preserve">REF REF_IETFRFC6120 \h </w:instrText>
      </w:r>
      <w:r w:rsidR="00575704" w:rsidRPr="005F0943">
        <w:fldChar w:fldCharType="separate"/>
      </w:r>
      <w:r w:rsidR="00575704" w:rsidRPr="005F0943">
        <w:t>7</w:t>
      </w:r>
      <w:r w:rsidR="00575704" w:rsidRPr="005F0943">
        <w:fldChar w:fldCharType="end"/>
      </w:r>
      <w:proofErr w:type="gramStart"/>
      <w:r w:rsidR="00575704" w:rsidRPr="005F0943">
        <w:t>]</w:t>
      </w:r>
      <w:r w:rsidR="009E5428" w:rsidRPr="00C4793D">
        <w:t>;</w:t>
      </w:r>
      <w:proofErr w:type="gramEnd"/>
    </w:p>
    <w:p w14:paraId="74C530C1" w14:textId="01A6B94A" w:rsidR="00C721D3" w:rsidRPr="00C4793D" w:rsidRDefault="00704CB4" w:rsidP="00697666">
      <w:pPr>
        <w:pStyle w:val="B2"/>
      </w:pPr>
      <w:r w:rsidRPr="005F0943">
        <w:t>CISE</w:t>
      </w:r>
      <w:r w:rsidRPr="00C4793D">
        <w:t xml:space="preserve"> Nodes shall support </w:t>
      </w:r>
      <w:r w:rsidRPr="005F0943">
        <w:t>XMPP</w:t>
      </w:r>
      <w:r w:rsidRPr="00C4793D">
        <w:t xml:space="preserve"> </w:t>
      </w:r>
      <w:r w:rsidRPr="005F0943">
        <w:t>IM</w:t>
      </w:r>
      <w:r w:rsidRPr="00C4793D">
        <w:t xml:space="preserve"> functionality </w:t>
      </w:r>
      <w:r w:rsidR="000911FE" w:rsidRPr="00C4793D">
        <w:t xml:space="preserve">as defined in </w:t>
      </w:r>
      <w:r w:rsidR="00575704" w:rsidRPr="005F0943">
        <w:t>IETF RFC 6121</w:t>
      </w:r>
      <w:r w:rsidR="00575704" w:rsidRPr="00C4793D">
        <w:t xml:space="preserve"> </w:t>
      </w:r>
      <w:r w:rsidR="00575704" w:rsidRPr="005F0943">
        <w:t>[</w:t>
      </w:r>
      <w:r w:rsidR="00575704" w:rsidRPr="005F0943">
        <w:fldChar w:fldCharType="begin"/>
      </w:r>
      <w:r w:rsidR="00575704" w:rsidRPr="005F0943">
        <w:instrText xml:space="preserve">REF REF_IETFRFC6121 \h </w:instrText>
      </w:r>
      <w:r w:rsidR="00575704" w:rsidRPr="005F0943">
        <w:fldChar w:fldCharType="separate"/>
      </w:r>
      <w:r w:rsidR="00575704" w:rsidRPr="005F0943">
        <w:t>8</w:t>
      </w:r>
      <w:r w:rsidR="00575704" w:rsidRPr="005F0943">
        <w:fldChar w:fldCharType="end"/>
      </w:r>
      <w:r w:rsidR="00575704" w:rsidRPr="005F0943">
        <w:t>]</w:t>
      </w:r>
      <w:r w:rsidR="000911FE" w:rsidRPr="00C4793D">
        <w:t xml:space="preserve">. </w:t>
      </w:r>
    </w:p>
    <w:p w14:paraId="667E8284" w14:textId="18217C44" w:rsidR="00997671" w:rsidRPr="00C4793D" w:rsidRDefault="00997671" w:rsidP="0001408D">
      <w:pPr>
        <w:pStyle w:val="B1"/>
        <w:keepNext/>
      </w:pPr>
      <w:r w:rsidRPr="00C4793D">
        <w:t xml:space="preserve">E-Mail: using a </w:t>
      </w:r>
      <w:r w:rsidRPr="005F0943">
        <w:t>SMTP</w:t>
      </w:r>
      <w:r w:rsidRPr="00C4793D">
        <w:t xml:space="preserve"> server the Collaborative services is possible to send mail to other </w:t>
      </w:r>
      <w:r w:rsidRPr="005F0943">
        <w:t>CISE</w:t>
      </w:r>
      <w:r w:rsidR="00CE2487" w:rsidRPr="00C4793D">
        <w:t xml:space="preserve"> </w:t>
      </w:r>
      <w:r w:rsidRPr="00C4793D">
        <w:t>Part</w:t>
      </w:r>
      <w:r w:rsidR="00567CB4" w:rsidRPr="00C4793D">
        <w:t>i</w:t>
      </w:r>
      <w:r w:rsidRPr="00C4793D">
        <w:t>cipants and receive notifications on predefined events</w:t>
      </w:r>
      <w:r w:rsidR="001F6F32">
        <w:t>:</w:t>
      </w:r>
    </w:p>
    <w:p w14:paraId="28D1F8FC" w14:textId="2B8DAF8C" w:rsidR="00704CB4" w:rsidRPr="00C4793D" w:rsidRDefault="00704CB4" w:rsidP="00697666">
      <w:pPr>
        <w:pStyle w:val="B2"/>
      </w:pPr>
      <w:r w:rsidRPr="005F0943">
        <w:t>CISE</w:t>
      </w:r>
      <w:r w:rsidRPr="00C4793D">
        <w:t xml:space="preserve"> Nodes shall implement a </w:t>
      </w:r>
      <w:r w:rsidRPr="005F0943">
        <w:t>SMTP</w:t>
      </w:r>
      <w:r w:rsidRPr="00C4793D">
        <w:t xml:space="preserve">-compliant e-mail server for closed-loop </w:t>
      </w:r>
      <w:r w:rsidRPr="005F0943">
        <w:t>CISE</w:t>
      </w:r>
      <w:r w:rsidRPr="00C4793D">
        <w:t xml:space="preserve"> communications</w:t>
      </w:r>
      <w:r w:rsidR="001F6F32">
        <w:t>.</w:t>
      </w:r>
    </w:p>
    <w:p w14:paraId="663F71E1" w14:textId="78E538E8" w:rsidR="00704CB4" w:rsidRPr="00C4793D" w:rsidRDefault="008716AB" w:rsidP="00697666">
      <w:pPr>
        <w:pStyle w:val="B2"/>
      </w:pPr>
      <w:r w:rsidRPr="00C4793D">
        <w:t xml:space="preserve">Each </w:t>
      </w:r>
      <w:r w:rsidRPr="005F0943">
        <w:t>CISE</w:t>
      </w:r>
      <w:r w:rsidRPr="00C4793D">
        <w:t xml:space="preserve"> </w:t>
      </w:r>
      <w:r w:rsidR="00650CAD" w:rsidRPr="00087A24">
        <w:t>N</w:t>
      </w:r>
      <w:r w:rsidRPr="00C4793D">
        <w:t xml:space="preserve">ode shall have </w:t>
      </w:r>
      <w:r w:rsidR="001A2FC4" w:rsidRPr="005F0943">
        <w:t>it</w:t>
      </w:r>
      <w:r w:rsidR="001A2FC4" w:rsidRPr="00C4793D">
        <w:t>s</w:t>
      </w:r>
      <w:r w:rsidRPr="00C4793D">
        <w:t xml:space="preserve"> own </w:t>
      </w:r>
      <w:r w:rsidRPr="005F0943">
        <w:t>SMTP</w:t>
      </w:r>
      <w:r w:rsidRPr="00C4793D">
        <w:t xml:space="preserve"> server</w:t>
      </w:r>
      <w:r w:rsidR="00CA3F86" w:rsidRPr="00C4793D">
        <w:t>.</w:t>
      </w:r>
    </w:p>
    <w:p w14:paraId="1E61FE43" w14:textId="22A944E4" w:rsidR="00997671" w:rsidRPr="00C4793D" w:rsidRDefault="00997671" w:rsidP="00697666">
      <w:pPr>
        <w:pStyle w:val="B1"/>
      </w:pPr>
      <w:r w:rsidRPr="00C4793D">
        <w:t xml:space="preserve">Video and Voice Conference: by exploiting the Collaborative services, </w:t>
      </w:r>
      <w:r w:rsidRPr="005F0943">
        <w:t>CISE</w:t>
      </w:r>
      <w:r w:rsidRPr="00C4793D">
        <w:t xml:space="preserve"> </w:t>
      </w:r>
      <w:r w:rsidR="00704CB4" w:rsidRPr="00C4793D">
        <w:t>Participants</w:t>
      </w:r>
      <w:r w:rsidRPr="00C4793D">
        <w:t xml:space="preserve"> can perform Video and Voice conferences between two or more </w:t>
      </w:r>
      <w:r w:rsidRPr="005F0943">
        <w:t>CISE</w:t>
      </w:r>
      <w:r w:rsidRPr="00C4793D">
        <w:t xml:space="preserve"> </w:t>
      </w:r>
      <w:proofErr w:type="gramStart"/>
      <w:r w:rsidR="00704CB4" w:rsidRPr="00C4793D">
        <w:t>Participants</w:t>
      </w:r>
      <w:r w:rsidRPr="00C4793D">
        <w:t>;</w:t>
      </w:r>
      <w:proofErr w:type="gramEnd"/>
    </w:p>
    <w:p w14:paraId="20310C01" w14:textId="322AC344" w:rsidR="00704CB4" w:rsidRPr="00C4793D" w:rsidRDefault="00704CB4" w:rsidP="00697666">
      <w:pPr>
        <w:pStyle w:val="B2"/>
      </w:pPr>
      <w:r w:rsidRPr="005F0943">
        <w:t>CISE</w:t>
      </w:r>
      <w:r w:rsidRPr="00C4793D">
        <w:t xml:space="preserve"> Nodes shall implement </w:t>
      </w:r>
      <w:r w:rsidRPr="005F0943">
        <w:t>RTP</w:t>
      </w:r>
      <w:r w:rsidR="008105AC" w:rsidRPr="00C4793D">
        <w:t xml:space="preserve"> </w:t>
      </w:r>
      <w:r w:rsidR="008716AB" w:rsidRPr="00C4793D">
        <w:t>-</w:t>
      </w:r>
      <w:r w:rsidR="008105AC" w:rsidRPr="00C4793D">
        <w:t xml:space="preserve"> </w:t>
      </w:r>
      <w:r w:rsidR="008716AB" w:rsidRPr="00C4793D">
        <w:t xml:space="preserve">compliant (according to </w:t>
      </w:r>
      <w:r w:rsidR="00575704" w:rsidRPr="005F0943">
        <w:t>IETF RFC 3550</w:t>
      </w:r>
      <w:r w:rsidR="00575704" w:rsidRPr="00C4793D">
        <w:t xml:space="preserve"> </w:t>
      </w:r>
      <w:r w:rsidR="00575704" w:rsidRPr="005F0943">
        <w:t>[</w:t>
      </w:r>
      <w:r w:rsidR="00575704" w:rsidRPr="005F0943">
        <w:fldChar w:fldCharType="begin"/>
      </w:r>
      <w:r w:rsidR="00575704" w:rsidRPr="005F0943">
        <w:instrText xml:space="preserve">REF REF_IETFRFC3550 \h </w:instrText>
      </w:r>
      <w:r w:rsidR="00575704" w:rsidRPr="005F0943">
        <w:fldChar w:fldCharType="separate"/>
      </w:r>
      <w:r w:rsidR="00575704" w:rsidRPr="005F0943">
        <w:t>9</w:t>
      </w:r>
      <w:r w:rsidR="00575704" w:rsidRPr="005F0943">
        <w:fldChar w:fldCharType="end"/>
      </w:r>
      <w:r w:rsidR="00575704" w:rsidRPr="005F0943">
        <w:t>]</w:t>
      </w:r>
      <w:r w:rsidR="008716AB" w:rsidRPr="00C4793D">
        <w:t xml:space="preserve">) </w:t>
      </w:r>
      <w:r w:rsidRPr="00C4793D">
        <w:t xml:space="preserve">media streaming that </w:t>
      </w:r>
      <w:r w:rsidR="008716AB" w:rsidRPr="00C4793D">
        <w:t>allows for live conferencing.</w:t>
      </w:r>
    </w:p>
    <w:p w14:paraId="7F30A477" w14:textId="4A6F6469" w:rsidR="008716AB" w:rsidRPr="00C4793D" w:rsidRDefault="008716AB" w:rsidP="00C721D3">
      <w:pPr>
        <w:pStyle w:val="B2"/>
      </w:pPr>
      <w:r w:rsidRPr="00C4793D">
        <w:t xml:space="preserve">Each </w:t>
      </w:r>
      <w:r w:rsidRPr="005F0943">
        <w:t>CISE</w:t>
      </w:r>
      <w:r w:rsidRPr="00C4793D">
        <w:t xml:space="preserve"> Node shall implement </w:t>
      </w:r>
      <w:r w:rsidR="008105AC" w:rsidRPr="00C4793D">
        <w:t xml:space="preserve">WebRTC </w:t>
      </w:r>
      <w:r w:rsidR="00FF2C3C" w:rsidRPr="00C4793D">
        <w:t>as defined in</w:t>
      </w:r>
      <w:r w:rsidR="00575704" w:rsidRPr="00C4793D">
        <w:t xml:space="preserve"> </w:t>
      </w:r>
      <w:r w:rsidR="00575704" w:rsidRPr="005F0943">
        <w:t>[</w:t>
      </w:r>
      <w:r w:rsidR="00575704" w:rsidRPr="005F0943">
        <w:fldChar w:fldCharType="begin"/>
      </w:r>
      <w:r w:rsidR="00575704" w:rsidRPr="005F0943">
        <w:instrText xml:space="preserve">REF REF_WEBRTC \h </w:instrText>
      </w:r>
      <w:r w:rsidR="00575704" w:rsidRPr="005F0943">
        <w:fldChar w:fldCharType="separate"/>
      </w:r>
      <w:r w:rsidR="00575704" w:rsidRPr="005F0943">
        <w:t>10</w:t>
      </w:r>
      <w:r w:rsidR="00575704" w:rsidRPr="005F0943">
        <w:fldChar w:fldCharType="end"/>
      </w:r>
      <w:r w:rsidR="00575704" w:rsidRPr="005F0943">
        <w:t>]</w:t>
      </w:r>
      <w:r w:rsidR="008105AC" w:rsidRPr="00C4793D">
        <w:t>.</w:t>
      </w:r>
    </w:p>
    <w:p w14:paraId="306410EE" w14:textId="6C4538F4" w:rsidR="00997671" w:rsidRPr="00C4793D" w:rsidRDefault="00997671" w:rsidP="00C721D3">
      <w:pPr>
        <w:pStyle w:val="B1"/>
      </w:pPr>
      <w:r w:rsidRPr="00C4793D">
        <w:t xml:space="preserve">White Board: Collaboration services provide shared white boards in which several </w:t>
      </w:r>
      <w:r w:rsidRPr="005F0943">
        <w:t>CISE</w:t>
      </w:r>
      <w:r w:rsidRPr="00C4793D">
        <w:t xml:space="preserve"> users can draw, write, create images and clip</w:t>
      </w:r>
      <w:r w:rsidR="00567CB4" w:rsidRPr="00C4793D">
        <w:t>-</w:t>
      </w:r>
      <w:r w:rsidRPr="00C4793D">
        <w:t xml:space="preserve">arts in a joint </w:t>
      </w:r>
      <w:proofErr w:type="gramStart"/>
      <w:r w:rsidRPr="00C4793D">
        <w:t>session</w:t>
      </w:r>
      <w:r w:rsidR="008716AB" w:rsidRPr="00C4793D">
        <w:t>;</w:t>
      </w:r>
      <w:proofErr w:type="gramEnd"/>
    </w:p>
    <w:p w14:paraId="60913C86" w14:textId="5C3B9457" w:rsidR="008716AB" w:rsidRPr="00C4793D" w:rsidRDefault="00997671" w:rsidP="00697666">
      <w:pPr>
        <w:pStyle w:val="B1"/>
      </w:pPr>
      <w:r w:rsidRPr="00C4793D">
        <w:t xml:space="preserve">File Transfer: using </w:t>
      </w:r>
      <w:r w:rsidRPr="005F0943">
        <w:t>FTP</w:t>
      </w:r>
      <w:r w:rsidRPr="00C4793D">
        <w:t xml:space="preserve"> servers on the </w:t>
      </w:r>
      <w:r w:rsidR="00CE2487" w:rsidRPr="005F0943">
        <w:t>CISE</w:t>
      </w:r>
      <w:r w:rsidR="00CE2487" w:rsidRPr="00C4793D">
        <w:t xml:space="preserve"> </w:t>
      </w:r>
      <w:r w:rsidRPr="00C4793D">
        <w:t xml:space="preserve">Node is possible to send and receive files among the </w:t>
      </w:r>
      <w:r w:rsidRPr="005F0943">
        <w:t>CISE</w:t>
      </w:r>
      <w:r w:rsidRPr="00C4793D">
        <w:t xml:space="preserve"> </w:t>
      </w:r>
      <w:proofErr w:type="gramStart"/>
      <w:r w:rsidR="00704CB4" w:rsidRPr="00C4793D">
        <w:t>Participants</w:t>
      </w:r>
      <w:r w:rsidRPr="00C4793D">
        <w:t>;</w:t>
      </w:r>
      <w:proofErr w:type="gramEnd"/>
    </w:p>
    <w:p w14:paraId="0FCA20F2" w14:textId="5524AF11" w:rsidR="008716AB" w:rsidRPr="00C4793D" w:rsidRDefault="008716AB" w:rsidP="00697666">
      <w:pPr>
        <w:pStyle w:val="B2"/>
      </w:pPr>
      <w:r w:rsidRPr="00C4793D">
        <w:lastRenderedPageBreak/>
        <w:t xml:space="preserve">Each </w:t>
      </w:r>
      <w:r w:rsidRPr="005F0943">
        <w:t>CISE</w:t>
      </w:r>
      <w:r w:rsidRPr="00C4793D">
        <w:t xml:space="preserve"> Node shall implement </w:t>
      </w:r>
      <w:proofErr w:type="gramStart"/>
      <w:r w:rsidRPr="00C4793D">
        <w:t>a</w:t>
      </w:r>
      <w:proofErr w:type="gramEnd"/>
      <w:r w:rsidRPr="00C4793D">
        <w:t xml:space="preserve"> </w:t>
      </w:r>
      <w:r w:rsidRPr="005F0943">
        <w:t>FTP</w:t>
      </w:r>
      <w:r w:rsidRPr="00C4793D">
        <w:t xml:space="preserve"> Server supporting both </w:t>
      </w:r>
      <w:r w:rsidRPr="005F0943">
        <w:t>FTP</w:t>
      </w:r>
      <w:r w:rsidRPr="00C4793D">
        <w:t xml:space="preserve"> and </w:t>
      </w:r>
      <w:r w:rsidRPr="005F0943">
        <w:t>SFTP</w:t>
      </w:r>
      <w:r w:rsidR="008105AC" w:rsidRPr="00C4793D">
        <w:t>.</w:t>
      </w:r>
    </w:p>
    <w:p w14:paraId="7B3E3BD6" w14:textId="74B6B41B" w:rsidR="00997671" w:rsidRPr="00C4793D" w:rsidRDefault="00997671" w:rsidP="00697666">
      <w:pPr>
        <w:pStyle w:val="B1"/>
      </w:pPr>
      <w:r w:rsidRPr="00C4793D">
        <w:t xml:space="preserve">Shared Documents Repository: each </w:t>
      </w:r>
      <w:r w:rsidRPr="005F0943">
        <w:t>CISE</w:t>
      </w:r>
      <w:r w:rsidRPr="00C4793D">
        <w:t xml:space="preserve"> Node has a document rep</w:t>
      </w:r>
      <w:r w:rsidR="00CE2487" w:rsidRPr="00C4793D">
        <w:t xml:space="preserve">ository shared with the others </w:t>
      </w:r>
      <w:r w:rsidRPr="005F0943">
        <w:t>CISE</w:t>
      </w:r>
      <w:r w:rsidRPr="00C4793D">
        <w:t xml:space="preserve"> </w:t>
      </w:r>
      <w:r w:rsidR="00704CB4" w:rsidRPr="00C4793D">
        <w:t>Participants</w:t>
      </w:r>
      <w:r w:rsidRPr="00C4793D">
        <w:t xml:space="preserve"> by using the WebDAV </w:t>
      </w:r>
      <w:proofErr w:type="gramStart"/>
      <w:r w:rsidRPr="00C4793D">
        <w:t>protocol;</w:t>
      </w:r>
      <w:proofErr w:type="gramEnd"/>
    </w:p>
    <w:p w14:paraId="5BD76DCB" w14:textId="4D9B2D9D" w:rsidR="008716AB" w:rsidRPr="00C4793D" w:rsidRDefault="008716AB" w:rsidP="00697666">
      <w:pPr>
        <w:pStyle w:val="B2"/>
      </w:pPr>
      <w:r w:rsidRPr="00C4793D">
        <w:t xml:space="preserve">Each </w:t>
      </w:r>
      <w:r w:rsidRPr="005F0943">
        <w:t>CISE</w:t>
      </w:r>
      <w:r w:rsidRPr="00C4793D">
        <w:t xml:space="preserve"> Node shall implement a WebDAV-</w:t>
      </w:r>
      <w:r w:rsidR="008105AC" w:rsidRPr="00C4793D">
        <w:t xml:space="preserve"> </w:t>
      </w:r>
      <w:r w:rsidRPr="00C4793D">
        <w:t xml:space="preserve">compliant documentation server </w:t>
      </w:r>
      <w:r w:rsidR="008105AC" w:rsidRPr="00C4793D">
        <w:t xml:space="preserve">as defined in </w:t>
      </w:r>
      <w:r w:rsidR="00575704" w:rsidRPr="005F0943">
        <w:t>IETF RFC 4918</w:t>
      </w:r>
      <w:r w:rsidR="00575704" w:rsidRPr="00C4793D">
        <w:t xml:space="preserve"> </w:t>
      </w:r>
      <w:r w:rsidR="00575704" w:rsidRPr="005F0943">
        <w:t>[</w:t>
      </w:r>
      <w:r w:rsidR="00575704" w:rsidRPr="005F0943">
        <w:fldChar w:fldCharType="begin"/>
      </w:r>
      <w:r w:rsidR="00575704" w:rsidRPr="005F0943">
        <w:instrText xml:space="preserve">REF REF_IETFRFC4918 \h </w:instrText>
      </w:r>
      <w:r w:rsidR="00575704" w:rsidRPr="005F0943">
        <w:fldChar w:fldCharType="separate"/>
      </w:r>
      <w:r w:rsidR="00575704" w:rsidRPr="005F0943">
        <w:t>11</w:t>
      </w:r>
      <w:r w:rsidR="00575704" w:rsidRPr="005F0943">
        <w:fldChar w:fldCharType="end"/>
      </w:r>
      <w:r w:rsidR="00575704" w:rsidRPr="005F0943">
        <w:t>]</w:t>
      </w:r>
      <w:r w:rsidR="008105AC" w:rsidRPr="00C4793D">
        <w:t>.</w:t>
      </w:r>
    </w:p>
    <w:p w14:paraId="53AF25E3" w14:textId="3BA4640B" w:rsidR="008716AB" w:rsidRPr="00C4793D" w:rsidRDefault="00997671" w:rsidP="00697666">
      <w:pPr>
        <w:pStyle w:val="B1"/>
      </w:pPr>
      <w:r w:rsidRPr="00C4793D">
        <w:t>Shared</w:t>
      </w:r>
      <w:r w:rsidR="00087A24">
        <w:t xml:space="preserve"> </w:t>
      </w:r>
      <w:r w:rsidRPr="00C4793D">
        <w:t xml:space="preserve">Calendar: a </w:t>
      </w:r>
      <w:r w:rsidRPr="005F0943">
        <w:t>CISE</w:t>
      </w:r>
      <w:r w:rsidRPr="00C4793D">
        <w:t xml:space="preserve"> user can create calendar events to be shared with others </w:t>
      </w:r>
      <w:r w:rsidRPr="005F0943">
        <w:t>CISE</w:t>
      </w:r>
      <w:r w:rsidRPr="00C4793D">
        <w:t xml:space="preserve"> users and send/receive e-mail with details of the scheduled meetings</w:t>
      </w:r>
      <w:r w:rsidR="001F6F32">
        <w:t>:</w:t>
      </w:r>
    </w:p>
    <w:p w14:paraId="07B40E5F" w14:textId="215A9492" w:rsidR="00EE66AD" w:rsidRPr="00C4793D" w:rsidRDefault="008716AB" w:rsidP="00EE66AD">
      <w:pPr>
        <w:pStyle w:val="B2"/>
      </w:pPr>
      <w:r w:rsidRPr="00C4793D">
        <w:t xml:space="preserve">Each </w:t>
      </w:r>
      <w:r w:rsidRPr="005F0943">
        <w:t>CISE</w:t>
      </w:r>
      <w:r w:rsidRPr="00C4793D">
        <w:t xml:space="preserve"> Node shall implement a </w:t>
      </w:r>
      <w:proofErr w:type="spellStart"/>
      <w:r w:rsidRPr="00C4793D">
        <w:t>CalDAV</w:t>
      </w:r>
      <w:proofErr w:type="spellEnd"/>
      <w:r w:rsidR="001629FD" w:rsidRPr="00C4793D">
        <w:t xml:space="preserve"> </w:t>
      </w:r>
      <w:r w:rsidRPr="00C4793D">
        <w:t>-</w:t>
      </w:r>
      <w:r w:rsidR="001629FD" w:rsidRPr="00C4793D">
        <w:t xml:space="preserve"> </w:t>
      </w:r>
      <w:r w:rsidRPr="00C4793D">
        <w:t xml:space="preserve">compliant calendar server </w:t>
      </w:r>
      <w:r w:rsidR="001629FD" w:rsidRPr="00C4793D">
        <w:t xml:space="preserve">as defined in </w:t>
      </w:r>
      <w:r w:rsidR="00575704" w:rsidRPr="005F0943">
        <w:t>IETF</w:t>
      </w:r>
      <w:r w:rsidR="00B24FCC">
        <w:t xml:space="preserve"> </w:t>
      </w:r>
      <w:r w:rsidR="00575704" w:rsidRPr="005F0943">
        <w:t>RFC 4791</w:t>
      </w:r>
      <w:r w:rsidR="00B24FCC">
        <w:t> </w:t>
      </w:r>
      <w:r w:rsidR="00575704" w:rsidRPr="005F0943">
        <w:t>[</w:t>
      </w:r>
      <w:r w:rsidR="00575704" w:rsidRPr="005F0943">
        <w:fldChar w:fldCharType="begin"/>
      </w:r>
      <w:r w:rsidR="00575704" w:rsidRPr="005F0943">
        <w:instrText xml:space="preserve">REF REF_IETFRFC4791 \h </w:instrText>
      </w:r>
      <w:r w:rsidR="00575704" w:rsidRPr="005F0943">
        <w:fldChar w:fldCharType="separate"/>
      </w:r>
      <w:r w:rsidR="00575704" w:rsidRPr="005F0943">
        <w:t>12</w:t>
      </w:r>
      <w:r w:rsidR="00575704" w:rsidRPr="005F0943">
        <w:fldChar w:fldCharType="end"/>
      </w:r>
      <w:r w:rsidR="00575704" w:rsidRPr="005F0943">
        <w:t>]</w:t>
      </w:r>
      <w:r w:rsidR="001629FD" w:rsidRPr="00C4793D">
        <w:t xml:space="preserve"> </w:t>
      </w:r>
      <w:r w:rsidR="00A759B1" w:rsidRPr="00C4793D">
        <w:t xml:space="preserve">and </w:t>
      </w:r>
      <w:r w:rsidR="00575704" w:rsidRPr="005F0943">
        <w:t>IETF RFC 6638</w:t>
      </w:r>
      <w:r w:rsidR="00575704" w:rsidRPr="00C4793D">
        <w:t xml:space="preserve"> </w:t>
      </w:r>
      <w:r w:rsidR="00575704" w:rsidRPr="005F0943">
        <w:t>[</w:t>
      </w:r>
      <w:r w:rsidR="00575704" w:rsidRPr="005F0943">
        <w:fldChar w:fldCharType="begin"/>
      </w:r>
      <w:r w:rsidR="00575704" w:rsidRPr="005F0943">
        <w:instrText xml:space="preserve">REF REF_IETFRFC6638 \h </w:instrText>
      </w:r>
      <w:r w:rsidR="00575704" w:rsidRPr="005F0943">
        <w:fldChar w:fldCharType="separate"/>
      </w:r>
      <w:r w:rsidR="00575704" w:rsidRPr="005F0943">
        <w:t>13</w:t>
      </w:r>
      <w:r w:rsidR="00575704" w:rsidRPr="005F0943">
        <w:fldChar w:fldCharType="end"/>
      </w:r>
      <w:r w:rsidR="00575704" w:rsidRPr="005F0943">
        <w:t>]</w:t>
      </w:r>
      <w:r w:rsidR="001629FD" w:rsidRPr="00C4793D">
        <w:t>.</w:t>
      </w:r>
    </w:p>
    <w:p w14:paraId="38AAA182" w14:textId="1324A6FD" w:rsidR="00D846DB" w:rsidRPr="00C4793D" w:rsidRDefault="00500D22" w:rsidP="00556D30">
      <w:pPr>
        <w:pStyle w:val="Heading3"/>
      </w:pPr>
      <w:bookmarkStart w:id="165" w:name="_Toc71035454"/>
      <w:bookmarkStart w:id="166" w:name="_Toc71115864"/>
      <w:bookmarkStart w:id="167" w:name="_Toc71618930"/>
      <w:bookmarkStart w:id="168" w:name="_Toc128743360"/>
      <w:r w:rsidRPr="00C4793D">
        <w:t>5.</w:t>
      </w:r>
      <w:r w:rsidR="00AB0AA2" w:rsidRPr="00C4793D">
        <w:t>3</w:t>
      </w:r>
      <w:r w:rsidRPr="00C4793D">
        <w:t>.</w:t>
      </w:r>
      <w:r w:rsidR="00AB0AA2" w:rsidRPr="00C4793D">
        <w:t>3</w:t>
      </w:r>
      <w:r w:rsidR="00962686" w:rsidRPr="00C4793D">
        <w:tab/>
      </w:r>
      <w:r w:rsidR="00D846DB" w:rsidRPr="00C4793D">
        <w:t>Interface (</w:t>
      </w:r>
      <w:r w:rsidR="00D846DB" w:rsidRPr="00C4793D">
        <w:rPr>
          <w:rFonts w:cs="Arial"/>
        </w:rPr>
        <w:t>Common Services)</w:t>
      </w:r>
      <w:bookmarkEnd w:id="165"/>
      <w:bookmarkEnd w:id="166"/>
      <w:bookmarkEnd w:id="167"/>
      <w:bookmarkEnd w:id="168"/>
    </w:p>
    <w:p w14:paraId="6C61D580" w14:textId="5D0B8D4F" w:rsidR="00505892" w:rsidRPr="00C4793D" w:rsidRDefault="00505892" w:rsidP="00556D30">
      <w:pPr>
        <w:pStyle w:val="Heading4"/>
      </w:pPr>
      <w:bookmarkStart w:id="169" w:name="_Toc71035455"/>
      <w:bookmarkStart w:id="170" w:name="_Toc71115865"/>
      <w:bookmarkStart w:id="171" w:name="_Toc71618931"/>
      <w:bookmarkStart w:id="172" w:name="_Toc128743361"/>
      <w:r w:rsidRPr="00C4793D">
        <w:t>5.</w:t>
      </w:r>
      <w:r w:rsidR="00AB0AA2" w:rsidRPr="00C4793D">
        <w:t>3</w:t>
      </w:r>
      <w:r w:rsidRPr="00C4793D">
        <w:t>.</w:t>
      </w:r>
      <w:r w:rsidR="00AB0AA2" w:rsidRPr="00C4793D">
        <w:t>3</w:t>
      </w:r>
      <w:r w:rsidRPr="00C4793D">
        <w:t>.1</w:t>
      </w:r>
      <w:r w:rsidR="00697666" w:rsidRPr="00C4793D">
        <w:tab/>
      </w:r>
      <w:r w:rsidRPr="00C4793D">
        <w:t>General Requirements</w:t>
      </w:r>
      <w:bookmarkEnd w:id="169"/>
      <w:bookmarkEnd w:id="170"/>
      <w:bookmarkEnd w:id="171"/>
      <w:bookmarkEnd w:id="172"/>
    </w:p>
    <w:p w14:paraId="27DD41CC" w14:textId="14DB2937" w:rsidR="00207C14" w:rsidRPr="00C4793D" w:rsidRDefault="00207C14" w:rsidP="00556D30">
      <w:pPr>
        <w:rPr>
          <w:rFonts w:cstheme="minorHAnsi"/>
        </w:rPr>
      </w:pPr>
      <w:r w:rsidRPr="00C4793D">
        <w:t xml:space="preserve">The exchange of information between Legacy Systems of the </w:t>
      </w:r>
      <w:r w:rsidRPr="005F0943">
        <w:t>CISE</w:t>
      </w:r>
      <w:r w:rsidRPr="00C4793D">
        <w:t xml:space="preserve"> Network is performed by Adaptors connected to a </w:t>
      </w:r>
      <w:r w:rsidRPr="005F0943">
        <w:t>CISE</w:t>
      </w:r>
      <w:r w:rsidRPr="00C4793D">
        <w:t xml:space="preserve"> Node of the Network. An Adaptor can act as Consumer or Provider of information and shall implement and expose the Common Services Interface necessary for the information verification and transfer. T</w:t>
      </w:r>
      <w:r w:rsidR="00226ED6" w:rsidRPr="00C4793D">
        <w:t xml:space="preserve">his </w:t>
      </w:r>
      <w:r w:rsidRPr="00C4793D">
        <w:t>Interface</w:t>
      </w:r>
      <w:r w:rsidR="00226ED6" w:rsidRPr="00C4793D">
        <w:t xml:space="preserve"> is also </w:t>
      </w:r>
      <w:r w:rsidRPr="00C4793D">
        <w:t xml:space="preserve">implemented by each </w:t>
      </w:r>
      <w:r w:rsidRPr="005F0943">
        <w:t>CISE</w:t>
      </w:r>
      <w:r w:rsidRPr="00C4793D">
        <w:t xml:space="preserve"> Node connected to the </w:t>
      </w:r>
      <w:r w:rsidRPr="005F0943">
        <w:t>CISE</w:t>
      </w:r>
      <w:r w:rsidRPr="00C4793D">
        <w:t xml:space="preserve"> Network to allow </w:t>
      </w:r>
      <w:r w:rsidR="00226ED6" w:rsidRPr="00C4793D">
        <w:t xml:space="preserve">all connected Adaptors to send information to the </w:t>
      </w:r>
      <w:r w:rsidR="00226ED6" w:rsidRPr="005F0943">
        <w:t>CISE</w:t>
      </w:r>
      <w:r w:rsidR="00226ED6" w:rsidRPr="00C4793D">
        <w:t xml:space="preserve"> Node and thus the </w:t>
      </w:r>
      <w:r w:rsidR="00226ED6" w:rsidRPr="005F0943">
        <w:t>CISE</w:t>
      </w:r>
      <w:r w:rsidR="00226ED6" w:rsidRPr="00C4793D">
        <w:t xml:space="preserve"> Network.</w:t>
      </w:r>
    </w:p>
    <w:p w14:paraId="59F69430" w14:textId="35D87E2E" w:rsidR="00D846DB" w:rsidRPr="00C4793D" w:rsidRDefault="003A02A7" w:rsidP="00697666">
      <w:pPr>
        <w:pStyle w:val="FL"/>
      </w:pPr>
      <w:r w:rsidRPr="00C4793D">
        <w:rPr>
          <w:noProof/>
          <w:lang w:eastAsia="en-GB"/>
        </w:rPr>
        <w:drawing>
          <wp:inline distT="0" distB="0" distL="0" distR="0" wp14:anchorId="4C99E687" wp14:editId="02538B85">
            <wp:extent cx="2247153" cy="2438400"/>
            <wp:effectExtent l="0" t="0" r="127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49637" cy="2441095"/>
                    </a:xfrm>
                    <a:prstGeom prst="rect">
                      <a:avLst/>
                    </a:prstGeom>
                    <a:noFill/>
                    <a:ln>
                      <a:noFill/>
                    </a:ln>
                  </pic:spPr>
                </pic:pic>
              </a:graphicData>
            </a:graphic>
          </wp:inline>
        </w:drawing>
      </w:r>
    </w:p>
    <w:p w14:paraId="08AB3CC2" w14:textId="10A73C07" w:rsidR="00D846DB" w:rsidRPr="00C4793D" w:rsidRDefault="00D846DB" w:rsidP="00697666">
      <w:pPr>
        <w:pStyle w:val="TF"/>
      </w:pPr>
      <w:r w:rsidRPr="00C4793D">
        <w:t xml:space="preserve">Figure </w:t>
      </w:r>
      <w:r w:rsidR="00A35F38">
        <w:t>18</w:t>
      </w:r>
      <w:r w:rsidRPr="00C4793D">
        <w:t>: Interface Services</w:t>
      </w:r>
    </w:p>
    <w:p w14:paraId="2C4685AA" w14:textId="00DDA92A" w:rsidR="00D846DB" w:rsidRPr="00C4793D" w:rsidRDefault="00427A21" w:rsidP="00697666">
      <w:proofErr w:type="gramStart"/>
      <w:r w:rsidRPr="00C4793D">
        <w:t>The</w:t>
      </w:r>
      <w:r w:rsidR="00D846DB" w:rsidRPr="00C4793D">
        <w:t xml:space="preserve"> Interface Service</w:t>
      </w:r>
      <w:r w:rsidRPr="00C4793D">
        <w:t>s</w:t>
      </w:r>
      <w:r w:rsidR="00B611F6" w:rsidRPr="00C4793D">
        <w:t>,</w:t>
      </w:r>
      <w:proofErr w:type="gramEnd"/>
      <w:r w:rsidR="00B611F6" w:rsidRPr="00C4793D">
        <w:t xml:space="preserve"> </w:t>
      </w:r>
      <w:r w:rsidR="00D846DB" w:rsidRPr="00C4793D">
        <w:t xml:space="preserve">shall implement the Pull, Pull Unknown Recipients, </w:t>
      </w:r>
      <w:r w:rsidR="00D846DB" w:rsidRPr="005F0943">
        <w:t>Push</w:t>
      </w:r>
      <w:r w:rsidR="00D846DB" w:rsidRPr="00C4793D">
        <w:t xml:space="preserve">, </w:t>
      </w:r>
      <w:r w:rsidR="00D846DB" w:rsidRPr="005F0943">
        <w:t>Push</w:t>
      </w:r>
      <w:r w:rsidR="00D846DB" w:rsidRPr="00C4793D">
        <w:t xml:space="preserve"> Unknown Recipients</w:t>
      </w:r>
      <w:r w:rsidR="002C6588" w:rsidRPr="00C4793D">
        <w:t xml:space="preserve">, </w:t>
      </w:r>
      <w:r w:rsidR="00D846DB" w:rsidRPr="00C4793D">
        <w:t xml:space="preserve">Publish and Subscription functions, as defined in </w:t>
      </w:r>
      <w:r w:rsidR="0075696A" w:rsidRPr="00C4793D">
        <w:t>r</w:t>
      </w:r>
      <w:r w:rsidR="00D846DB" w:rsidRPr="00C4793D">
        <w:t xml:space="preserve">equirements </w:t>
      </w:r>
      <w:r w:rsidR="0075696A" w:rsidRPr="00C4793D">
        <w:t>described in clause 5.2.3 of</w:t>
      </w:r>
      <w:r w:rsidR="00D846DB" w:rsidRPr="00C4793D">
        <w:t xml:space="preserve"> </w:t>
      </w:r>
      <w:r w:rsidR="00D846DB" w:rsidRPr="005F0943">
        <w:t>ETSI GS CDM 002</w:t>
      </w:r>
      <w:r w:rsidR="00575704" w:rsidRPr="00C4793D">
        <w:t xml:space="preserve"> </w:t>
      </w:r>
      <w:r w:rsidR="00575704" w:rsidRPr="005F0943">
        <w:t>[</w:t>
      </w:r>
      <w:r w:rsidR="00575704" w:rsidRPr="005F0943">
        <w:fldChar w:fldCharType="begin"/>
      </w:r>
      <w:r w:rsidR="00575704" w:rsidRPr="005F0943">
        <w:instrText xml:space="preserve">REF REF_GSCDM002 \h </w:instrText>
      </w:r>
      <w:r w:rsidR="00575704" w:rsidRPr="005F0943">
        <w:fldChar w:fldCharType="separate"/>
      </w:r>
      <w:r w:rsidR="00575704" w:rsidRPr="005F0943">
        <w:t>1</w:t>
      </w:r>
      <w:r w:rsidR="00575704" w:rsidRPr="005F0943">
        <w:fldChar w:fldCharType="end"/>
      </w:r>
      <w:r w:rsidR="00575704" w:rsidRPr="005F0943">
        <w:t>]</w:t>
      </w:r>
      <w:r w:rsidR="00D846DB" w:rsidRPr="00C4793D">
        <w:t>.</w:t>
      </w:r>
    </w:p>
    <w:p w14:paraId="2882A486" w14:textId="4AAE9134" w:rsidR="00D846DB" w:rsidRPr="00C4793D" w:rsidRDefault="00D846DB" w:rsidP="00697666">
      <w:r w:rsidRPr="00C4793D">
        <w:t>The Interface Services shall implement the access rights rules defined in requirements [Fun-</w:t>
      </w:r>
      <w:r w:rsidR="00427A21" w:rsidRPr="005F0943">
        <w:t>I</w:t>
      </w:r>
      <w:r w:rsidRPr="005F0943">
        <w:t>AA</w:t>
      </w:r>
      <w:r w:rsidRPr="00C4793D">
        <w:t>-</w:t>
      </w:r>
      <w:r w:rsidR="005E3723" w:rsidRPr="00C4793D">
        <w:t>08</w:t>
      </w:r>
      <w:r w:rsidRPr="00C4793D">
        <w:t>], [Fun-</w:t>
      </w:r>
      <w:r w:rsidR="00427A21" w:rsidRPr="005F0943">
        <w:t>I</w:t>
      </w:r>
      <w:r w:rsidRPr="005F0943">
        <w:t>AA</w:t>
      </w:r>
      <w:r w:rsidRPr="00C4793D">
        <w:t>-</w:t>
      </w:r>
      <w:r w:rsidR="005E3723" w:rsidRPr="00C4793D">
        <w:t>09</w:t>
      </w:r>
      <w:r w:rsidRPr="00C4793D">
        <w:t>] and [Fun-</w:t>
      </w:r>
      <w:r w:rsidR="00427A21" w:rsidRPr="005F0943">
        <w:t>I</w:t>
      </w:r>
      <w:r w:rsidRPr="005F0943">
        <w:t>AA</w:t>
      </w:r>
      <w:r w:rsidRPr="00C4793D">
        <w:t>-</w:t>
      </w:r>
      <w:r w:rsidR="005E3723" w:rsidRPr="00C4793D">
        <w:t>10</w:t>
      </w:r>
      <w:r w:rsidRPr="00C4793D">
        <w:t xml:space="preserve">], </w:t>
      </w:r>
      <w:r w:rsidR="0075696A" w:rsidRPr="00C4793D">
        <w:t xml:space="preserve">described in clause 5.2.4 of </w:t>
      </w:r>
      <w:r w:rsidRPr="005F0943">
        <w:t>ETSI GS CDM 002</w:t>
      </w:r>
      <w:r w:rsidR="00575704" w:rsidRPr="00C4793D">
        <w:t xml:space="preserve"> </w:t>
      </w:r>
      <w:r w:rsidR="00575704" w:rsidRPr="005F0943">
        <w:t>[</w:t>
      </w:r>
      <w:r w:rsidR="00575704" w:rsidRPr="005F0943">
        <w:fldChar w:fldCharType="begin"/>
      </w:r>
      <w:r w:rsidR="00575704" w:rsidRPr="005F0943">
        <w:instrText xml:space="preserve">REF REF_GSCDM002 \h </w:instrText>
      </w:r>
      <w:r w:rsidR="00575704" w:rsidRPr="005F0943">
        <w:fldChar w:fldCharType="separate"/>
      </w:r>
      <w:r w:rsidR="00575704" w:rsidRPr="005F0943">
        <w:t>1</w:t>
      </w:r>
      <w:r w:rsidR="00575704" w:rsidRPr="005F0943">
        <w:fldChar w:fldCharType="end"/>
      </w:r>
      <w:r w:rsidR="00575704" w:rsidRPr="005F0943">
        <w:t>]</w:t>
      </w:r>
      <w:r w:rsidRPr="00C4793D">
        <w:t>.</w:t>
      </w:r>
    </w:p>
    <w:p w14:paraId="00336393" w14:textId="5632C685" w:rsidR="00930493" w:rsidRPr="00C4793D" w:rsidRDefault="00D846DB" w:rsidP="00697666">
      <w:r w:rsidRPr="00C4793D">
        <w:t xml:space="preserve">The message structure shall be implemented as defined in </w:t>
      </w:r>
      <w:r w:rsidR="0075696A" w:rsidRPr="00C4793D">
        <w:t>r</w:t>
      </w:r>
      <w:r w:rsidRPr="00C4793D">
        <w:t>equirements [Fun-</w:t>
      </w:r>
      <w:r w:rsidRPr="005F0943">
        <w:t>MS</w:t>
      </w:r>
      <w:r w:rsidRPr="00C4793D">
        <w:t>-01], [Fun-</w:t>
      </w:r>
      <w:r w:rsidRPr="005F0943">
        <w:t>MS</w:t>
      </w:r>
      <w:r w:rsidRPr="00C4793D">
        <w:t>-02], [Fun-</w:t>
      </w:r>
      <w:r w:rsidRPr="005F0943">
        <w:t>MS</w:t>
      </w:r>
      <w:r w:rsidRPr="00C4793D">
        <w:t>-03], [Fun-</w:t>
      </w:r>
      <w:r w:rsidRPr="005F0943">
        <w:t>MS</w:t>
      </w:r>
      <w:r w:rsidRPr="00C4793D">
        <w:t>-04], [Fun-</w:t>
      </w:r>
      <w:r w:rsidRPr="005F0943">
        <w:t>MS</w:t>
      </w:r>
      <w:r w:rsidRPr="00C4793D">
        <w:t xml:space="preserve">-05] </w:t>
      </w:r>
      <w:r w:rsidR="0075696A" w:rsidRPr="00C4793D">
        <w:rPr>
          <w:rFonts w:cstheme="minorHAnsi"/>
        </w:rPr>
        <w:t xml:space="preserve">described in clause 5.3.3 of </w:t>
      </w:r>
      <w:r w:rsidRPr="005F0943">
        <w:rPr>
          <w:rFonts w:cstheme="minorHAnsi"/>
        </w:rPr>
        <w:t xml:space="preserve">ETSI </w:t>
      </w:r>
      <w:r w:rsidRPr="005F0943">
        <w:t>GS CDM 002</w:t>
      </w:r>
      <w:r w:rsidR="00575704" w:rsidRPr="00C4793D">
        <w:t xml:space="preserve"> </w:t>
      </w:r>
      <w:r w:rsidR="00575704" w:rsidRPr="005F0943">
        <w:t>[</w:t>
      </w:r>
      <w:r w:rsidR="00575704" w:rsidRPr="005F0943">
        <w:fldChar w:fldCharType="begin"/>
      </w:r>
      <w:r w:rsidR="00575704" w:rsidRPr="005F0943">
        <w:instrText xml:space="preserve">REF REF_GSCDM002 \h </w:instrText>
      </w:r>
      <w:r w:rsidR="00575704" w:rsidRPr="005F0943">
        <w:fldChar w:fldCharType="separate"/>
      </w:r>
      <w:r w:rsidR="00575704" w:rsidRPr="005F0943">
        <w:t>1</w:t>
      </w:r>
      <w:r w:rsidR="00575704" w:rsidRPr="005F0943">
        <w:fldChar w:fldCharType="end"/>
      </w:r>
      <w:r w:rsidR="00575704" w:rsidRPr="005F0943">
        <w:t>]</w:t>
      </w:r>
      <w:r w:rsidRPr="00C4793D">
        <w:t>.</w:t>
      </w:r>
    </w:p>
    <w:p w14:paraId="27014C0F" w14:textId="220750D8" w:rsidR="00702473" w:rsidRPr="00C4793D" w:rsidRDefault="00702473" w:rsidP="00556D30">
      <w:pPr>
        <w:pStyle w:val="Heading4"/>
      </w:pPr>
      <w:bookmarkStart w:id="173" w:name="_Toc71035456"/>
      <w:bookmarkStart w:id="174" w:name="_Toc71115866"/>
      <w:bookmarkStart w:id="175" w:name="_Toc71618932"/>
      <w:bookmarkStart w:id="176" w:name="_Toc128743362"/>
      <w:r w:rsidRPr="00C4793D">
        <w:t>5.</w:t>
      </w:r>
      <w:r w:rsidR="00AB0AA2" w:rsidRPr="00C4793D">
        <w:t>3</w:t>
      </w:r>
      <w:r w:rsidRPr="00C4793D">
        <w:t>.</w:t>
      </w:r>
      <w:r w:rsidR="00AB0AA2" w:rsidRPr="00C4793D">
        <w:t>3</w:t>
      </w:r>
      <w:r w:rsidRPr="00C4793D">
        <w:t>.</w:t>
      </w:r>
      <w:r w:rsidR="00505892" w:rsidRPr="00C4793D">
        <w:t>2</w:t>
      </w:r>
      <w:r w:rsidRPr="00C4793D">
        <w:tab/>
        <w:t>Interfaces</w:t>
      </w:r>
      <w:bookmarkEnd w:id="173"/>
      <w:bookmarkEnd w:id="174"/>
      <w:bookmarkEnd w:id="175"/>
      <w:bookmarkEnd w:id="176"/>
    </w:p>
    <w:p w14:paraId="77CFADCB" w14:textId="77777777" w:rsidR="00702473" w:rsidRPr="00C4793D" w:rsidRDefault="00702473" w:rsidP="00697666">
      <w:r w:rsidRPr="00C4793D">
        <w:t xml:space="preserve">The interfaces of a </w:t>
      </w:r>
      <w:r w:rsidRPr="005F0943">
        <w:t>CISE</w:t>
      </w:r>
      <w:r w:rsidRPr="00C4793D">
        <w:t xml:space="preserve"> Node corresponds to two categories: </w:t>
      </w:r>
    </w:p>
    <w:p w14:paraId="754B367C" w14:textId="20D614CA" w:rsidR="00702473" w:rsidRPr="00C4793D" w:rsidRDefault="00702473" w:rsidP="00697666">
      <w:pPr>
        <w:pStyle w:val="BN"/>
        <w:numPr>
          <w:ilvl w:val="0"/>
          <w:numId w:val="19"/>
        </w:numPr>
      </w:pPr>
      <w:r w:rsidRPr="00C4793D">
        <w:t xml:space="preserve">The interfaces between the Node and the Adaptors, which allows Adaptors to send or receive messages from the </w:t>
      </w:r>
      <w:r w:rsidRPr="005F0943">
        <w:t>CISE</w:t>
      </w:r>
      <w:r w:rsidRPr="00C4793D">
        <w:t xml:space="preserve"> Network</w:t>
      </w:r>
      <w:r w:rsidR="001F6F32">
        <w:t>.</w:t>
      </w:r>
    </w:p>
    <w:p w14:paraId="5E4E83BD" w14:textId="679DA83D" w:rsidR="00E47424" w:rsidRPr="00C4793D" w:rsidRDefault="00702473" w:rsidP="00697666">
      <w:pPr>
        <w:pStyle w:val="BN"/>
      </w:pPr>
      <w:r w:rsidRPr="00C4793D">
        <w:t xml:space="preserve">The interfaces between the Nodes, which allows the exchange of messages between </w:t>
      </w:r>
      <w:r w:rsidRPr="005F0943">
        <w:t>CISE</w:t>
      </w:r>
      <w:r w:rsidRPr="00C4793D">
        <w:t xml:space="preserve"> participants and the synchronisation of the registries between the Nodes.</w:t>
      </w:r>
    </w:p>
    <w:p w14:paraId="1FD8B696" w14:textId="0F4A71EF" w:rsidR="00702473" w:rsidRPr="00C4793D" w:rsidRDefault="00E47424" w:rsidP="00697666">
      <w:pPr>
        <w:pStyle w:val="FL"/>
      </w:pPr>
      <w:r w:rsidRPr="00C4793D">
        <w:rPr>
          <w:noProof/>
          <w:lang w:eastAsia="en-GB"/>
        </w:rPr>
        <w:lastRenderedPageBreak/>
        <w:drawing>
          <wp:inline distT="0" distB="0" distL="0" distR="0" wp14:anchorId="1CF9EDE8" wp14:editId="382FB37D">
            <wp:extent cx="5299710" cy="322389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99710" cy="3223895"/>
                    </a:xfrm>
                    <a:prstGeom prst="rect">
                      <a:avLst/>
                    </a:prstGeom>
                    <a:noFill/>
                    <a:ln>
                      <a:noFill/>
                    </a:ln>
                  </pic:spPr>
                </pic:pic>
              </a:graphicData>
            </a:graphic>
          </wp:inline>
        </w:drawing>
      </w:r>
    </w:p>
    <w:p w14:paraId="0C9CE587" w14:textId="4FD11FBC" w:rsidR="00702473" w:rsidRPr="00C4793D" w:rsidRDefault="00702473" w:rsidP="00697666">
      <w:pPr>
        <w:pStyle w:val="TF"/>
        <w:rPr>
          <w:color w:val="5B9BD5"/>
        </w:rPr>
      </w:pPr>
      <w:r w:rsidRPr="00C4793D">
        <w:t xml:space="preserve">Figure </w:t>
      </w:r>
      <w:r w:rsidR="00A35F38">
        <w:t>19</w:t>
      </w:r>
      <w:r w:rsidRPr="00C4793D">
        <w:t xml:space="preserve">: </w:t>
      </w:r>
      <w:r w:rsidRPr="005F0943">
        <w:t>CISE</w:t>
      </w:r>
      <w:r w:rsidRPr="00C4793D">
        <w:t xml:space="preserve"> Node Inte</w:t>
      </w:r>
      <w:r w:rsidR="00567CB4" w:rsidRPr="00C4793D">
        <w:t>r</w:t>
      </w:r>
      <w:r w:rsidRPr="00C4793D">
        <w:t>faces</w:t>
      </w:r>
    </w:p>
    <w:p w14:paraId="218BD234" w14:textId="779B9D32" w:rsidR="00702473" w:rsidRPr="00C4793D" w:rsidRDefault="00702473" w:rsidP="00556D30">
      <w:pPr>
        <w:rPr>
          <w:b/>
          <w:bCs/>
        </w:rPr>
      </w:pPr>
      <w:r w:rsidRPr="00C4793D">
        <w:rPr>
          <w:b/>
          <w:bCs/>
        </w:rPr>
        <w:t>The Adaptor-Node interface - The messaging interface</w:t>
      </w:r>
    </w:p>
    <w:p w14:paraId="0B39B35A" w14:textId="354B370E" w:rsidR="00702473" w:rsidRPr="00C4793D" w:rsidRDefault="00702473" w:rsidP="00556D30">
      <w:r w:rsidRPr="00C4793D">
        <w:t>The messages exchanged between the Adaptor and the Node are of two types:</w:t>
      </w:r>
    </w:p>
    <w:p w14:paraId="3FA242DC" w14:textId="12524945" w:rsidR="00702473" w:rsidRPr="00C4793D" w:rsidRDefault="00702473" w:rsidP="00556D30">
      <w:pPr>
        <w:pStyle w:val="B1"/>
      </w:pPr>
      <w:r w:rsidRPr="00C4793D">
        <w:t>The messages that shall be shared only between the Adaptor and the Node connected</w:t>
      </w:r>
      <w:r w:rsidR="001F6F32">
        <w:t>.</w:t>
      </w:r>
    </w:p>
    <w:p w14:paraId="4EEBD07B" w14:textId="74A54C88" w:rsidR="00702473" w:rsidRPr="00C4793D" w:rsidRDefault="00702473" w:rsidP="00556D30">
      <w:pPr>
        <w:pStyle w:val="B1"/>
      </w:pPr>
      <w:r w:rsidRPr="00C4793D">
        <w:t>The messages that shall be forwarded to other Nodes and Adaptors. In this case, the messages contain the information required to route the message and the payload (</w:t>
      </w:r>
      <w:proofErr w:type="gramStart"/>
      <w:r w:rsidRPr="00C4793D">
        <w:t>i.e.</w:t>
      </w:r>
      <w:proofErr w:type="gramEnd"/>
      <w:r w:rsidRPr="00C4793D">
        <w:t xml:space="preserve"> maritime surveillance information that needs to be transmitted to other participants).</w:t>
      </w:r>
    </w:p>
    <w:p w14:paraId="47A9E15D" w14:textId="77777777" w:rsidR="00702473" w:rsidRPr="00C4793D" w:rsidRDefault="00702473" w:rsidP="00556D30">
      <w:r w:rsidRPr="00C4793D">
        <w:t xml:space="preserve">The messages exchanges between an Adaptor and a </w:t>
      </w:r>
      <w:r w:rsidRPr="005F0943">
        <w:t>CISE</w:t>
      </w:r>
      <w:r w:rsidRPr="00C4793D">
        <w:t xml:space="preserve"> Node shall use the </w:t>
      </w:r>
      <w:r w:rsidRPr="005F0943">
        <w:t>SOAP</w:t>
      </w:r>
      <w:r w:rsidRPr="00C4793D">
        <w:t xml:space="preserve"> or the </w:t>
      </w:r>
      <w:r w:rsidRPr="005F0943">
        <w:t>REST</w:t>
      </w:r>
      <w:r w:rsidRPr="00C4793D">
        <w:t xml:space="preserve"> protocol. The Node shall be configurable to adapt to the </w:t>
      </w:r>
      <w:r w:rsidRPr="005F0943">
        <w:t>SOAP</w:t>
      </w:r>
      <w:r w:rsidRPr="00C4793D">
        <w:t xml:space="preserve"> or </w:t>
      </w:r>
      <w:r w:rsidRPr="005F0943">
        <w:t>REST</w:t>
      </w:r>
      <w:r w:rsidRPr="00C4793D">
        <w:t xml:space="preserve"> communication for each Adaptor directly linked to the Node.</w:t>
      </w:r>
    </w:p>
    <w:p w14:paraId="5B378F17" w14:textId="77777777" w:rsidR="00702473" w:rsidRPr="00C4793D" w:rsidRDefault="00702473" w:rsidP="00702473">
      <w:pPr>
        <w:tabs>
          <w:tab w:val="left" w:pos="1418"/>
          <w:tab w:val="left" w:pos="4678"/>
          <w:tab w:val="left" w:pos="5954"/>
          <w:tab w:val="left" w:pos="7088"/>
        </w:tabs>
        <w:overflowPunct/>
        <w:autoSpaceDE/>
        <w:autoSpaceDN/>
        <w:adjustRightInd/>
        <w:contextualSpacing/>
        <w:jc w:val="both"/>
        <w:textAlignment w:val="auto"/>
      </w:pPr>
      <w:r w:rsidRPr="00C4793D">
        <w:t>The Node shall expose a single service (interface) to receive the message from all the Adaptors.</w:t>
      </w:r>
    </w:p>
    <w:p w14:paraId="31461E25" w14:textId="1775F5EE" w:rsidR="00702473" w:rsidRPr="00C4793D" w:rsidRDefault="00702473" w:rsidP="00556D30">
      <w:r w:rsidRPr="00C4793D">
        <w:t>For each service offered, the Adaptor shall expose a single end point to receive all the messages from the Node. The Node shall be configurable to register the end point of the Adaptor</w:t>
      </w:r>
      <w:r w:rsidR="00F0145E">
        <w:t>'</w:t>
      </w:r>
      <w:r w:rsidRPr="00C4793D">
        <w:t>s service. This information shall not be distributed to the other Nodes.</w:t>
      </w:r>
    </w:p>
    <w:p w14:paraId="371026A2" w14:textId="0DA7BC15" w:rsidR="00445EC9" w:rsidRPr="00C4793D" w:rsidRDefault="00702473" w:rsidP="00556D30">
      <w:pPr>
        <w:rPr>
          <w:b/>
          <w:bCs/>
        </w:rPr>
      </w:pPr>
      <w:r w:rsidRPr="00C4793D">
        <w:rPr>
          <w:b/>
          <w:bCs/>
        </w:rPr>
        <w:t>The Node-Node interface - The messaging interface</w:t>
      </w:r>
    </w:p>
    <w:p w14:paraId="7A75A0DA" w14:textId="220225F2" w:rsidR="00702473" w:rsidRPr="00C4793D" w:rsidRDefault="00445EC9" w:rsidP="00556D30">
      <w:r w:rsidRPr="00C4793D">
        <w:t>The messages exchanged between the Nodes are the messages sent by the Adaptor with the information required to route the message. The messages are exchanged point to point.</w:t>
      </w:r>
    </w:p>
    <w:p w14:paraId="15F74255" w14:textId="5CA4C4A8" w:rsidR="00930493" w:rsidRPr="00C4793D" w:rsidRDefault="00702473" w:rsidP="00556D30">
      <w:pPr>
        <w:rPr>
          <w:b/>
          <w:bCs/>
        </w:rPr>
      </w:pPr>
      <w:r w:rsidRPr="00C4793D">
        <w:rPr>
          <w:b/>
          <w:bCs/>
        </w:rPr>
        <w:t>The service registry interface</w:t>
      </w:r>
    </w:p>
    <w:p w14:paraId="45A4355C" w14:textId="0FC8043C" w:rsidR="00930493" w:rsidRPr="00C4793D" w:rsidRDefault="00702473" w:rsidP="00556D30">
      <w:r w:rsidRPr="00C4793D">
        <w:t xml:space="preserve">Each </w:t>
      </w:r>
      <w:r w:rsidRPr="005F0943">
        <w:t>CISE</w:t>
      </w:r>
      <w:r w:rsidRPr="00C4793D">
        <w:t xml:space="preserve"> Node includes a service registry which contains the descriptions of the services offered by the Node and by all the other Nodes.</w:t>
      </w:r>
      <w:r w:rsidR="00445EC9" w:rsidRPr="00C4793D">
        <w:t xml:space="preserve"> The Node synchronises immediately the changes</w:t>
      </w:r>
      <w:r w:rsidR="00471834" w:rsidRPr="00C4793D">
        <w:t xml:space="preserve"> of its service registry</w:t>
      </w:r>
      <w:r w:rsidR="00445EC9" w:rsidRPr="00C4793D">
        <w:t xml:space="preserve"> with all the other Nodes.</w:t>
      </w:r>
    </w:p>
    <w:p w14:paraId="151D21FF" w14:textId="69F9B4B3" w:rsidR="00930493" w:rsidRPr="00C4793D" w:rsidRDefault="00702473" w:rsidP="00556D30">
      <w:pPr>
        <w:rPr>
          <w:b/>
          <w:bCs/>
        </w:rPr>
      </w:pPr>
      <w:r w:rsidRPr="00C4793D">
        <w:rPr>
          <w:b/>
          <w:bCs/>
        </w:rPr>
        <w:t>The participant registry interface</w:t>
      </w:r>
    </w:p>
    <w:p w14:paraId="3DEAF7D3" w14:textId="7EADA2B6" w:rsidR="00702473" w:rsidRPr="00C4793D" w:rsidRDefault="00702473" w:rsidP="00556D30">
      <w:r w:rsidRPr="00C4793D">
        <w:t xml:space="preserve">Each </w:t>
      </w:r>
      <w:r w:rsidRPr="005F0943">
        <w:t>CISE</w:t>
      </w:r>
      <w:r w:rsidRPr="00C4793D">
        <w:t xml:space="preserve"> Node includes a Participant Registry which contains the identification of each Legacy Systems connected to the Node. </w:t>
      </w:r>
      <w:r w:rsidR="00471834" w:rsidRPr="00C4793D">
        <w:t xml:space="preserve">The Node </w:t>
      </w:r>
      <w:r w:rsidR="00E47424" w:rsidRPr="00C4793D">
        <w:t xml:space="preserve">shall </w:t>
      </w:r>
      <w:r w:rsidR="00471834" w:rsidRPr="00C4793D">
        <w:t>synchronise immediately the change of its Participant Registry with all the other Nodes.</w:t>
      </w:r>
    </w:p>
    <w:p w14:paraId="6546673C" w14:textId="100C9A74" w:rsidR="00930493" w:rsidRPr="00C4793D" w:rsidRDefault="00702473" w:rsidP="00556D30">
      <w:pPr>
        <w:rPr>
          <w:b/>
          <w:bCs/>
        </w:rPr>
      </w:pPr>
      <w:r w:rsidRPr="00C4793D">
        <w:rPr>
          <w:b/>
          <w:bCs/>
        </w:rPr>
        <w:t>The Name resolution interface</w:t>
      </w:r>
    </w:p>
    <w:p w14:paraId="72F9B9ED" w14:textId="110F20AF" w:rsidR="00702473" w:rsidRPr="00C4793D" w:rsidRDefault="00702473" w:rsidP="00556D30">
      <w:r w:rsidRPr="00C4793D">
        <w:t xml:space="preserve">Each </w:t>
      </w:r>
      <w:r w:rsidRPr="005F0943">
        <w:t>CISE</w:t>
      </w:r>
      <w:r w:rsidRPr="00C4793D">
        <w:t xml:space="preserve"> Node includes a </w:t>
      </w:r>
      <w:r w:rsidRPr="005F0943">
        <w:t>DNS</w:t>
      </w:r>
      <w:r w:rsidRPr="00C4793D">
        <w:t xml:space="preserve"> server for the Name resolution of the Messaging system, </w:t>
      </w:r>
      <w:r w:rsidR="00471834" w:rsidRPr="00C4793D">
        <w:t xml:space="preserve">the synchronisation of the Service and Participant registries </w:t>
      </w:r>
      <w:r w:rsidRPr="00C4793D">
        <w:t>and the collaborative tools.</w:t>
      </w:r>
    </w:p>
    <w:p w14:paraId="715EA883" w14:textId="1644DE0F" w:rsidR="00702473" w:rsidRPr="00C4793D" w:rsidRDefault="00702473" w:rsidP="00556D30">
      <w:r w:rsidRPr="00C4793D">
        <w:t xml:space="preserve">Every </w:t>
      </w:r>
      <w:r w:rsidRPr="005F0943">
        <w:t>DNS</w:t>
      </w:r>
      <w:r w:rsidRPr="00C4793D">
        <w:t xml:space="preserve"> server shall handle its own domain.</w:t>
      </w:r>
    </w:p>
    <w:p w14:paraId="0BDB1BC5" w14:textId="6FC0E57B" w:rsidR="00702473" w:rsidRPr="00C4793D" w:rsidRDefault="00702473" w:rsidP="00556D30">
      <w:r w:rsidRPr="00C4793D">
        <w:lastRenderedPageBreak/>
        <w:t xml:space="preserve">Every </w:t>
      </w:r>
      <w:r w:rsidRPr="005F0943">
        <w:t>DNS</w:t>
      </w:r>
      <w:r w:rsidRPr="00C4793D">
        <w:t xml:space="preserve"> server shall forward the requests for name resolution to the other domains.</w:t>
      </w:r>
    </w:p>
    <w:p w14:paraId="683E3BD4" w14:textId="522D329F" w:rsidR="00930493" w:rsidRPr="00C4793D" w:rsidRDefault="00930493" w:rsidP="001F6F32">
      <w:pPr>
        <w:pStyle w:val="FL"/>
        <w:rPr>
          <w:u w:val="single"/>
        </w:rPr>
      </w:pPr>
      <w:r w:rsidRPr="00C4793D">
        <w:rPr>
          <w:noProof/>
          <w:lang w:eastAsia="en-GB"/>
        </w:rPr>
        <w:drawing>
          <wp:inline distT="0" distB="0" distL="0" distR="0" wp14:anchorId="4B5C8ED7" wp14:editId="6646B019">
            <wp:extent cx="4171950" cy="2647950"/>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71950" cy="2647950"/>
                    </a:xfrm>
                    <a:prstGeom prst="rect">
                      <a:avLst/>
                    </a:prstGeom>
                    <a:noFill/>
                    <a:ln>
                      <a:noFill/>
                    </a:ln>
                  </pic:spPr>
                </pic:pic>
              </a:graphicData>
            </a:graphic>
          </wp:inline>
        </w:drawing>
      </w:r>
    </w:p>
    <w:p w14:paraId="1EF2D583" w14:textId="5479B322" w:rsidR="00556D30" w:rsidRPr="00C4793D" w:rsidRDefault="00930493" w:rsidP="0001408D">
      <w:pPr>
        <w:pStyle w:val="TF"/>
      </w:pPr>
      <w:r w:rsidRPr="00C4793D">
        <w:t xml:space="preserve">Figure </w:t>
      </w:r>
      <w:r w:rsidR="00A35F38">
        <w:t>20</w:t>
      </w:r>
      <w:r w:rsidRPr="00C4793D">
        <w:t xml:space="preserve">: Name resolution between the </w:t>
      </w:r>
      <w:r w:rsidRPr="005F0943">
        <w:t>CISE</w:t>
      </w:r>
      <w:r w:rsidRPr="00C4793D">
        <w:t xml:space="preserve"> Nodes</w:t>
      </w:r>
    </w:p>
    <w:p w14:paraId="068B1427" w14:textId="3507383A" w:rsidR="00930493" w:rsidRPr="0001408D" w:rsidRDefault="00930493" w:rsidP="001F6F32">
      <w:pPr>
        <w:rPr>
          <w:b/>
          <w:bCs/>
        </w:rPr>
      </w:pPr>
      <w:r w:rsidRPr="0001408D">
        <w:rPr>
          <w:b/>
          <w:bCs/>
        </w:rPr>
        <w:t xml:space="preserve">The collaborative tools </w:t>
      </w:r>
      <w:proofErr w:type="gramStart"/>
      <w:r w:rsidRPr="0001408D">
        <w:rPr>
          <w:b/>
          <w:bCs/>
        </w:rPr>
        <w:t>interface</w:t>
      </w:r>
      <w:proofErr w:type="gramEnd"/>
    </w:p>
    <w:p w14:paraId="59816A5E" w14:textId="3D99073F" w:rsidR="00EE66AD" w:rsidRPr="00C4793D" w:rsidRDefault="00226ED6" w:rsidP="001F6F32">
      <w:r w:rsidRPr="00C4793D">
        <w:t xml:space="preserve">The collaborative tools of the </w:t>
      </w:r>
      <w:r w:rsidRPr="005F0943">
        <w:t>CISE</w:t>
      </w:r>
      <w:r w:rsidRPr="00C4793D">
        <w:t xml:space="preserve"> Node consist of standalone open-source 3</w:t>
      </w:r>
      <w:r w:rsidRPr="00C4793D">
        <w:rPr>
          <w:vertAlign w:val="superscript"/>
        </w:rPr>
        <w:t>rd</w:t>
      </w:r>
      <w:r w:rsidRPr="00C4793D">
        <w:t xml:space="preserve"> party tools which are offering their own Web-based User Interfaces. </w:t>
      </w:r>
      <w:r w:rsidR="00BD5258" w:rsidRPr="00C4793D">
        <w:t>The collaborative</w:t>
      </w:r>
      <w:r w:rsidRPr="00C4793D">
        <w:t xml:space="preserve"> tools</w:t>
      </w:r>
      <w:r w:rsidR="00BD5258" w:rsidRPr="00C4793D">
        <w:t xml:space="preserve"> </w:t>
      </w:r>
      <w:r w:rsidR="001A2FC4" w:rsidRPr="00C4793D">
        <w:t>are</w:t>
      </w:r>
      <w:r w:rsidRPr="00C4793D">
        <w:t xml:space="preserve"> integrated </w:t>
      </w:r>
      <w:r w:rsidR="00BD5258" w:rsidRPr="00C4793D">
        <w:t xml:space="preserve">with the </w:t>
      </w:r>
      <w:r w:rsidR="00BD5258" w:rsidRPr="005F0943">
        <w:t>CISE</w:t>
      </w:r>
      <w:r w:rsidR="00BD5258" w:rsidRPr="00C4793D">
        <w:t xml:space="preserve"> Node</w:t>
      </w:r>
      <w:r w:rsidR="00F0145E">
        <w:t>'</w:t>
      </w:r>
      <w:r w:rsidR="00BD5258" w:rsidRPr="00C4793D">
        <w:t xml:space="preserve">s Identification Services re-using the </w:t>
      </w:r>
      <w:r w:rsidR="00BD5258" w:rsidRPr="005F0943">
        <w:t>CISE</w:t>
      </w:r>
      <w:r w:rsidR="00BD5258" w:rsidRPr="00C4793D">
        <w:t xml:space="preserve"> Node Participant Registry as their user catalogue.</w:t>
      </w:r>
    </w:p>
    <w:p w14:paraId="3923AE45" w14:textId="45C265FA" w:rsidR="0022175A" w:rsidRPr="00C4793D" w:rsidRDefault="0022175A" w:rsidP="00556D30">
      <w:pPr>
        <w:pStyle w:val="Heading2"/>
      </w:pPr>
      <w:bookmarkStart w:id="177" w:name="_Toc71035457"/>
      <w:bookmarkStart w:id="178" w:name="_Toc71115867"/>
      <w:bookmarkStart w:id="179" w:name="_Toc71618933"/>
      <w:bookmarkStart w:id="180" w:name="_Toc128743363"/>
      <w:r w:rsidRPr="00C4793D">
        <w:t>5.</w:t>
      </w:r>
      <w:r w:rsidR="002925F5" w:rsidRPr="00C4793D">
        <w:t>4</w:t>
      </w:r>
      <w:r w:rsidRPr="00C4793D">
        <w:tab/>
      </w:r>
      <w:r w:rsidRPr="005F0943">
        <w:t>CISE</w:t>
      </w:r>
      <w:r w:rsidRPr="00C4793D">
        <w:t xml:space="preserve"> Performances</w:t>
      </w:r>
      <w:bookmarkEnd w:id="177"/>
      <w:bookmarkEnd w:id="178"/>
      <w:bookmarkEnd w:id="179"/>
      <w:bookmarkEnd w:id="180"/>
    </w:p>
    <w:p w14:paraId="0667FA58" w14:textId="19E14103" w:rsidR="008F3BA4" w:rsidRPr="00C4793D" w:rsidRDefault="002C6588" w:rsidP="00556D30">
      <w:r w:rsidRPr="00C4793D">
        <w:t>P</w:t>
      </w:r>
      <w:r w:rsidR="00231716" w:rsidRPr="00C4793D">
        <w:t xml:space="preserve">erformance requirements shall be compliant with </w:t>
      </w:r>
      <w:r w:rsidR="00CE06CB">
        <w:t>c</w:t>
      </w:r>
      <w:r w:rsidR="00231716" w:rsidRPr="00C4793D">
        <w:t>lau</w:t>
      </w:r>
      <w:r w:rsidR="001016E4" w:rsidRPr="00C4793D">
        <w:t>s</w:t>
      </w:r>
      <w:r w:rsidR="00231716" w:rsidRPr="00C4793D">
        <w:t xml:space="preserve">e 6 of </w:t>
      </w:r>
      <w:r w:rsidR="00231716" w:rsidRPr="005F0943">
        <w:t>ETSI GS CDM 002</w:t>
      </w:r>
      <w:r w:rsidR="00575704" w:rsidRPr="00C4793D">
        <w:t xml:space="preserve"> </w:t>
      </w:r>
      <w:r w:rsidR="00575704" w:rsidRPr="005F0943">
        <w:t>[</w:t>
      </w:r>
      <w:r w:rsidR="00575704" w:rsidRPr="005F0943">
        <w:fldChar w:fldCharType="begin"/>
      </w:r>
      <w:r w:rsidR="00575704" w:rsidRPr="005F0943">
        <w:instrText xml:space="preserve">REF REF_GSCDM002 \h </w:instrText>
      </w:r>
      <w:r w:rsidR="00575704" w:rsidRPr="005F0943">
        <w:fldChar w:fldCharType="separate"/>
      </w:r>
      <w:r w:rsidR="00575704" w:rsidRPr="005F0943">
        <w:t>1</w:t>
      </w:r>
      <w:r w:rsidR="00575704" w:rsidRPr="005F0943">
        <w:fldChar w:fldCharType="end"/>
      </w:r>
      <w:r w:rsidR="00575704" w:rsidRPr="005F0943">
        <w:t>]</w:t>
      </w:r>
      <w:r w:rsidR="00231716" w:rsidRPr="00C4793D">
        <w:t>.</w:t>
      </w:r>
      <w:r w:rsidR="008F3BA4" w:rsidRPr="00C4793D">
        <w:br w:type="page"/>
      </w:r>
    </w:p>
    <w:p w14:paraId="746B0EDC" w14:textId="62856C69" w:rsidR="0022175A" w:rsidRPr="00C4793D" w:rsidRDefault="0022175A" w:rsidP="00556D30">
      <w:pPr>
        <w:pStyle w:val="Heading8"/>
      </w:pPr>
      <w:bookmarkStart w:id="181" w:name="_Toc71035458"/>
      <w:bookmarkStart w:id="182" w:name="_Toc71115868"/>
      <w:bookmarkStart w:id="183" w:name="_Toc71618934"/>
      <w:bookmarkStart w:id="184" w:name="_Toc128743364"/>
      <w:r w:rsidRPr="00C4793D">
        <w:lastRenderedPageBreak/>
        <w:t>Annex A</w:t>
      </w:r>
      <w:r w:rsidR="00B25D81" w:rsidRPr="00C4793D">
        <w:t xml:space="preserve"> </w:t>
      </w:r>
      <w:r w:rsidR="00E019A5" w:rsidRPr="00C4793D">
        <w:t>(informative</w:t>
      </w:r>
      <w:r w:rsidR="007D3C5B" w:rsidRPr="00C4793D">
        <w:t>):</w:t>
      </w:r>
      <w:r w:rsidR="007D3C5B" w:rsidRPr="00C4793D">
        <w:br/>
      </w:r>
      <w:r w:rsidRPr="005F0943">
        <w:t>VPN</w:t>
      </w:r>
      <w:r w:rsidRPr="00C4793D">
        <w:t xml:space="preserve"> security configurations</w:t>
      </w:r>
      <w:r w:rsidR="00BC3225" w:rsidRPr="00C4793D">
        <w:t xml:space="preserve"> (U</w:t>
      </w:r>
      <w:r w:rsidR="001F6F32" w:rsidRPr="00C4793D">
        <w:t>nclassified</w:t>
      </w:r>
      <w:r w:rsidR="00BC3225" w:rsidRPr="00C4793D">
        <w:t xml:space="preserve"> </w:t>
      </w:r>
      <w:r w:rsidR="001F6F32" w:rsidRPr="00C4793D">
        <w:t>network</w:t>
      </w:r>
      <w:r w:rsidR="00BC3225" w:rsidRPr="00C4793D">
        <w:t>)</w:t>
      </w:r>
      <w:bookmarkEnd w:id="181"/>
      <w:bookmarkEnd w:id="182"/>
      <w:bookmarkEnd w:id="183"/>
      <w:bookmarkEnd w:id="184"/>
    </w:p>
    <w:p w14:paraId="63E11091" w14:textId="776897E1" w:rsidR="009A237D" w:rsidRPr="00C4793D" w:rsidRDefault="009A237D" w:rsidP="00556D30">
      <w:pPr>
        <w:pStyle w:val="Heading1"/>
      </w:pPr>
      <w:bookmarkStart w:id="185" w:name="_Toc71035459"/>
      <w:bookmarkStart w:id="186" w:name="_Toc71115869"/>
      <w:bookmarkStart w:id="187" w:name="_Toc71618935"/>
      <w:bookmarkStart w:id="188" w:name="_Toc128743365"/>
      <w:r w:rsidRPr="00C4793D">
        <w:t>A.1</w:t>
      </w:r>
      <w:r w:rsidRPr="00C4793D">
        <w:tab/>
        <w:t>Introduction</w:t>
      </w:r>
      <w:bookmarkEnd w:id="185"/>
      <w:bookmarkEnd w:id="186"/>
      <w:bookmarkEnd w:id="187"/>
      <w:bookmarkEnd w:id="188"/>
    </w:p>
    <w:p w14:paraId="30E0DEA4" w14:textId="32898FBA" w:rsidR="00B751E9" w:rsidRPr="00C4793D" w:rsidRDefault="001F6F32" w:rsidP="00DB3467">
      <w:r w:rsidRPr="00C4793D">
        <w:t>Th</w:t>
      </w:r>
      <w:r>
        <w:t>e present</w:t>
      </w:r>
      <w:r w:rsidRPr="00C4793D">
        <w:t xml:space="preserve"> </w:t>
      </w:r>
      <w:r>
        <w:t>a</w:t>
      </w:r>
      <w:r w:rsidRPr="00C4793D">
        <w:t xml:space="preserve">nnex </w:t>
      </w:r>
      <w:r w:rsidR="00B751E9" w:rsidRPr="00C4793D">
        <w:t xml:space="preserve">describes the solution elements which are proposed to support the communications among the </w:t>
      </w:r>
      <w:r w:rsidR="00B751E9" w:rsidRPr="005F0943">
        <w:t>CISE</w:t>
      </w:r>
      <w:r w:rsidR="00B751E9" w:rsidRPr="00C4793D">
        <w:t xml:space="preserve"> Nodes and the Legacy Systems.</w:t>
      </w:r>
    </w:p>
    <w:p w14:paraId="0C7CFF73" w14:textId="2A098086" w:rsidR="00B751E9" w:rsidRPr="00C4793D" w:rsidRDefault="00B751E9" w:rsidP="00DB3467">
      <w:r w:rsidRPr="00C4793D">
        <w:t xml:space="preserve">The network is designed as a global peer-2-peer network without any central component managing the communications between nodes. A private virtual network is established between nodes using public Internet as communication transport media and using </w:t>
      </w:r>
      <w:r w:rsidRPr="005F0943">
        <w:t>IPSEC</w:t>
      </w:r>
      <w:r w:rsidRPr="00C4793D">
        <w:t xml:space="preserve"> protocol for securing Internet Protocol (</w:t>
      </w:r>
      <w:r w:rsidRPr="005F0943">
        <w:t>IP</w:t>
      </w:r>
      <w:r w:rsidRPr="00C4793D">
        <w:t xml:space="preserve">) communications by authenticating and encrypting each </w:t>
      </w:r>
      <w:r w:rsidRPr="005F0943">
        <w:t>IP</w:t>
      </w:r>
      <w:r w:rsidRPr="00C4793D">
        <w:t xml:space="preserve"> packet of a communication session using cryptographic keys.</w:t>
      </w:r>
    </w:p>
    <w:p w14:paraId="3260A98F" w14:textId="0332FBCC" w:rsidR="00B751E9" w:rsidRPr="00C4793D" w:rsidRDefault="00B751E9" w:rsidP="00DB3467">
      <w:r w:rsidRPr="00C4793D">
        <w:t xml:space="preserve">Within the virtual network, there is no routing. </w:t>
      </w:r>
      <w:r w:rsidRPr="00087A24">
        <w:t xml:space="preserve">If </w:t>
      </w:r>
      <w:r w:rsidR="00650CAD" w:rsidRPr="00087A24">
        <w:t>N</w:t>
      </w:r>
      <w:r w:rsidRPr="00087A24">
        <w:t>ode</w:t>
      </w:r>
      <w:r w:rsidRPr="00C4793D">
        <w:t xml:space="preserve"> A wants to communicate with </w:t>
      </w:r>
      <w:r w:rsidR="00650CAD" w:rsidRPr="00087A24">
        <w:t>N</w:t>
      </w:r>
      <w:r w:rsidRPr="00087A24">
        <w:t>o</w:t>
      </w:r>
      <w:r w:rsidRPr="00C4793D">
        <w:t xml:space="preserve">de B, a separate </w:t>
      </w:r>
      <w:r w:rsidRPr="005F0943">
        <w:t>VPN</w:t>
      </w:r>
      <w:r w:rsidRPr="00C4793D">
        <w:t xml:space="preserve">-tunnel from A to B </w:t>
      </w:r>
      <w:r w:rsidR="00783DBB" w:rsidRPr="00C4793D">
        <w:t xml:space="preserve">will </w:t>
      </w:r>
      <w:r w:rsidRPr="00C4793D">
        <w:t>be established.</w:t>
      </w:r>
    </w:p>
    <w:p w14:paraId="49945F15" w14:textId="3B1D040D" w:rsidR="00B751E9" w:rsidRPr="00C4793D" w:rsidRDefault="00B751E9" w:rsidP="00DB3467">
      <w:r w:rsidRPr="00C4793D">
        <w:t>Rather than set</w:t>
      </w:r>
      <w:r w:rsidR="00460CED" w:rsidRPr="00C4793D">
        <w:t>ting</w:t>
      </w:r>
      <w:r w:rsidRPr="00C4793D">
        <w:t xml:space="preserve"> up </w:t>
      </w:r>
      <w:r w:rsidRPr="005F0943">
        <w:t>VPN</w:t>
      </w:r>
      <w:r w:rsidRPr="00C4793D">
        <w:t xml:space="preserve"> connections on every computer or server providing the services, the connection between the different sites </w:t>
      </w:r>
      <w:r w:rsidR="00783DBB" w:rsidRPr="00C4793D">
        <w:t xml:space="preserve">will </w:t>
      </w:r>
      <w:r w:rsidRPr="00C4793D">
        <w:t xml:space="preserve">be handled by routers/firewalls, one at each location (Site-to-site </w:t>
      </w:r>
      <w:r w:rsidRPr="005F0943">
        <w:t>VPN</w:t>
      </w:r>
      <w:r w:rsidRPr="00C4793D">
        <w:t xml:space="preserve">). </w:t>
      </w:r>
    </w:p>
    <w:p w14:paraId="4968A182" w14:textId="64C61ECC" w:rsidR="00B751E9" w:rsidRPr="00C4793D" w:rsidRDefault="00B751E9" w:rsidP="00DB3467">
      <w:r w:rsidRPr="00C4793D">
        <w:t xml:space="preserve">Once configured, the routers/firewalls will maintain a constant tunnel between them that links the different sites. In this scenario, users </w:t>
      </w:r>
      <w:r w:rsidR="00F249C5">
        <w:t>do not</w:t>
      </w:r>
      <w:r w:rsidR="00F249C5" w:rsidRPr="00C4793D">
        <w:t xml:space="preserve"> </w:t>
      </w:r>
      <w:r w:rsidRPr="00C4793D">
        <w:t xml:space="preserve">have to do anything to initiate the </w:t>
      </w:r>
      <w:r w:rsidRPr="005F0943">
        <w:t>VPN</w:t>
      </w:r>
      <w:r w:rsidRPr="00C4793D">
        <w:t xml:space="preserve"> session because </w:t>
      </w:r>
      <w:r w:rsidRPr="005F0943">
        <w:t>it</w:t>
      </w:r>
      <w:r w:rsidRPr="00C4793D">
        <w:t xml:space="preserve"> will be always on</w:t>
      </w:r>
      <w:r w:rsidR="00C1682F" w:rsidRPr="00C4793D">
        <w:t xml:space="preserve"> (</w:t>
      </w:r>
      <w:r w:rsidR="00A35F38">
        <w:t>s</w:t>
      </w:r>
      <w:r w:rsidR="004955F6" w:rsidRPr="00C4793D">
        <w:t>ee</w:t>
      </w:r>
      <w:r w:rsidR="00C1682F" w:rsidRPr="00C4793D">
        <w:t xml:space="preserve"> Figure </w:t>
      </w:r>
      <w:r w:rsidR="00316C69" w:rsidRPr="00C4793D">
        <w:t>A.1</w:t>
      </w:r>
      <w:r w:rsidR="00C1682F" w:rsidRPr="00C4793D">
        <w:t xml:space="preserve"> and Figure </w:t>
      </w:r>
      <w:r w:rsidR="009F2BB4" w:rsidRPr="00C4793D">
        <w:t>A.2</w:t>
      </w:r>
      <w:r w:rsidR="00C1682F" w:rsidRPr="00C4793D">
        <w:t>)</w:t>
      </w:r>
      <w:r w:rsidRPr="00C4793D">
        <w:t>.</w:t>
      </w:r>
    </w:p>
    <w:p w14:paraId="1E0C326A" w14:textId="66B73BD3" w:rsidR="00B751E9" w:rsidRPr="00C4793D" w:rsidRDefault="00B751E9" w:rsidP="00DB3467">
      <w:pPr>
        <w:pStyle w:val="FL"/>
      </w:pPr>
      <w:r w:rsidRPr="00C4793D">
        <w:rPr>
          <w:noProof/>
          <w:lang w:eastAsia="en-GB"/>
        </w:rPr>
        <w:drawing>
          <wp:inline distT="0" distB="0" distL="0" distR="0" wp14:anchorId="10A95CD3" wp14:editId="3C716EDF">
            <wp:extent cx="6115050" cy="35433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15050" cy="3543300"/>
                    </a:xfrm>
                    <a:prstGeom prst="rect">
                      <a:avLst/>
                    </a:prstGeom>
                    <a:noFill/>
                    <a:ln>
                      <a:noFill/>
                    </a:ln>
                  </pic:spPr>
                </pic:pic>
              </a:graphicData>
            </a:graphic>
          </wp:inline>
        </w:drawing>
      </w:r>
    </w:p>
    <w:p w14:paraId="03568BD9" w14:textId="23A02886" w:rsidR="00C1682F" w:rsidRPr="00C4793D" w:rsidRDefault="00C1682F" w:rsidP="00DB3467">
      <w:pPr>
        <w:pStyle w:val="TF"/>
      </w:pPr>
      <w:r w:rsidRPr="00C4793D">
        <w:t xml:space="preserve">Figure </w:t>
      </w:r>
      <w:r w:rsidR="00316C69" w:rsidRPr="00C4793D">
        <w:t>A.1</w:t>
      </w:r>
      <w:r w:rsidR="00146AA7" w:rsidRPr="00C4793D">
        <w:t>:</w:t>
      </w:r>
      <w:r w:rsidR="00C009E2" w:rsidRPr="00C4793D">
        <w:t xml:space="preserve"> </w:t>
      </w:r>
      <w:r w:rsidRPr="005F0943">
        <w:t>CISE</w:t>
      </w:r>
      <w:r w:rsidRPr="00C4793D">
        <w:t xml:space="preserve"> Site-to-Site </w:t>
      </w:r>
      <w:r w:rsidRPr="005F0943">
        <w:t>VPN</w:t>
      </w:r>
      <w:r w:rsidR="00F0145E">
        <w:t>'</w:t>
      </w:r>
      <w:r w:rsidRPr="00C4793D">
        <w:t>s concept (1)</w:t>
      </w:r>
    </w:p>
    <w:p w14:paraId="2F1C80A4" w14:textId="15DD3B01" w:rsidR="00C1682F" w:rsidRPr="00C4793D" w:rsidRDefault="00C1682F" w:rsidP="00DB3467">
      <w:pPr>
        <w:pStyle w:val="FL"/>
      </w:pPr>
      <w:r w:rsidRPr="00C4793D">
        <w:rPr>
          <w:noProof/>
          <w:lang w:eastAsia="en-GB"/>
        </w:rPr>
        <w:lastRenderedPageBreak/>
        <w:drawing>
          <wp:inline distT="0" distB="0" distL="0" distR="0" wp14:anchorId="4B132FB7" wp14:editId="01222475">
            <wp:extent cx="5705475" cy="1857375"/>
            <wp:effectExtent l="0" t="0" r="9525" b="9525"/>
            <wp:docPr id="16" name="Immagine 16" descr="F:\[EUROSUR]\Training\_work\vpn site2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UROSUR]\Training\_work\vpn site2site.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05475" cy="1857375"/>
                    </a:xfrm>
                    <a:prstGeom prst="rect">
                      <a:avLst/>
                    </a:prstGeom>
                    <a:noFill/>
                    <a:ln>
                      <a:noFill/>
                    </a:ln>
                  </pic:spPr>
                </pic:pic>
              </a:graphicData>
            </a:graphic>
          </wp:inline>
        </w:drawing>
      </w:r>
    </w:p>
    <w:p w14:paraId="36468968" w14:textId="19B52CD0" w:rsidR="008F3BA4" w:rsidRPr="00C4793D" w:rsidRDefault="00C1682F" w:rsidP="00DB3467">
      <w:pPr>
        <w:pStyle w:val="TF"/>
      </w:pPr>
      <w:r w:rsidRPr="00C4793D">
        <w:t xml:space="preserve">Figure </w:t>
      </w:r>
      <w:r w:rsidR="00316C69" w:rsidRPr="00C4793D">
        <w:t>A.2:</w:t>
      </w:r>
      <w:r w:rsidRPr="00C4793D">
        <w:t xml:space="preserve"> </w:t>
      </w:r>
      <w:r w:rsidRPr="005F0943">
        <w:t>CISE</w:t>
      </w:r>
      <w:r w:rsidRPr="00C4793D">
        <w:t xml:space="preserve"> Site-to-Site </w:t>
      </w:r>
      <w:r w:rsidRPr="005F0943">
        <w:t>VPN</w:t>
      </w:r>
      <w:r w:rsidR="00F0145E">
        <w:t>'</w:t>
      </w:r>
      <w:r w:rsidRPr="00C4793D">
        <w:t>s concept (2)</w:t>
      </w:r>
    </w:p>
    <w:p w14:paraId="029780BD" w14:textId="67A0D5F8" w:rsidR="009A237D" w:rsidRPr="00C4793D" w:rsidRDefault="009A237D" w:rsidP="00556D30">
      <w:pPr>
        <w:pStyle w:val="Heading1"/>
      </w:pPr>
      <w:bookmarkStart w:id="189" w:name="_Toc71035460"/>
      <w:bookmarkStart w:id="190" w:name="_Toc71115870"/>
      <w:bookmarkStart w:id="191" w:name="_Toc71618936"/>
      <w:bookmarkStart w:id="192" w:name="_Toc128743366"/>
      <w:r w:rsidRPr="00C4793D">
        <w:t>A.2</w:t>
      </w:r>
      <w:r w:rsidRPr="00C4793D">
        <w:tab/>
        <w:t>Configuration A</w:t>
      </w:r>
      <w:bookmarkEnd w:id="189"/>
      <w:bookmarkEnd w:id="190"/>
      <w:bookmarkEnd w:id="191"/>
      <w:bookmarkEnd w:id="192"/>
    </w:p>
    <w:p w14:paraId="203D889A" w14:textId="3ABF23EB" w:rsidR="00934CCE" w:rsidRPr="00C4793D" w:rsidRDefault="0067503D" w:rsidP="00DB3467">
      <w:r w:rsidRPr="00C4793D">
        <w:t xml:space="preserve">Table </w:t>
      </w:r>
      <w:r w:rsidR="00316C69" w:rsidRPr="00C4793D">
        <w:t>A.1</w:t>
      </w:r>
      <w:r w:rsidRPr="00C4793D">
        <w:t xml:space="preserve"> shows </w:t>
      </w:r>
      <w:r w:rsidR="00725CB5" w:rsidRPr="00C4793D">
        <w:t xml:space="preserve">a </w:t>
      </w:r>
      <w:r w:rsidRPr="005F0943">
        <w:t>VPN</w:t>
      </w:r>
      <w:r w:rsidRPr="00C4793D">
        <w:t xml:space="preserve"> configuration</w:t>
      </w:r>
      <w:r w:rsidR="00725CB5" w:rsidRPr="00C4793D">
        <w:t xml:space="preserve"> that is allowed.</w:t>
      </w:r>
    </w:p>
    <w:p w14:paraId="3777C4AE" w14:textId="472FC300" w:rsidR="0067503D" w:rsidRPr="00C4793D" w:rsidRDefault="00934CCE" w:rsidP="00DB3467">
      <w:pPr>
        <w:pStyle w:val="TH"/>
      </w:pPr>
      <w:r w:rsidRPr="00C4793D">
        <w:t xml:space="preserve">Table </w:t>
      </w:r>
      <w:r w:rsidR="00316C69" w:rsidRPr="00C4793D">
        <w:t>A.1</w:t>
      </w:r>
      <w:r w:rsidRPr="00C4793D">
        <w:t xml:space="preserve">: Allowed </w:t>
      </w:r>
      <w:r w:rsidRPr="005F0943">
        <w:t>VPN</w:t>
      </w:r>
      <w:r w:rsidRPr="00C4793D">
        <w:t xml:space="preserve"> configuration for the </w:t>
      </w:r>
      <w:r w:rsidRPr="005F0943">
        <w:t>CISE</w:t>
      </w:r>
      <w:r w:rsidRPr="00C4793D">
        <w:t xml:space="preserve"> Network</w:t>
      </w:r>
      <w:r w:rsidR="0067503D" w:rsidRPr="00C4793D">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28" w:type="dxa"/>
        </w:tblCellMar>
        <w:tblLook w:val="04A0" w:firstRow="1" w:lastRow="0" w:firstColumn="1" w:lastColumn="0" w:noHBand="0" w:noVBand="1"/>
      </w:tblPr>
      <w:tblGrid>
        <w:gridCol w:w="4616"/>
        <w:gridCol w:w="5013"/>
      </w:tblGrid>
      <w:tr w:rsidR="00964F81" w:rsidRPr="00C4793D" w14:paraId="0B411A74" w14:textId="77777777" w:rsidTr="00840CCB">
        <w:trPr>
          <w:jc w:val="center"/>
        </w:trPr>
        <w:tc>
          <w:tcPr>
            <w:tcW w:w="5000" w:type="pct"/>
            <w:gridSpan w:val="2"/>
            <w:shd w:val="clear" w:color="auto" w:fill="FFFFFF" w:themeFill="background1"/>
            <w:vAlign w:val="center"/>
          </w:tcPr>
          <w:p w14:paraId="0943DB4F" w14:textId="2AB18DD8" w:rsidR="00964F81" w:rsidRPr="00964F81" w:rsidRDefault="00964F81" w:rsidP="00840CCB">
            <w:pPr>
              <w:pStyle w:val="TAH"/>
              <w:rPr>
                <w:rFonts w:ascii="Calibri" w:hAnsi="Calibri"/>
                <w:sz w:val="22"/>
                <w:szCs w:val="22"/>
                <w:lang w:eastAsia="en-GB"/>
              </w:rPr>
            </w:pPr>
            <w:r w:rsidRPr="00C4793D">
              <w:rPr>
                <w:lang w:eastAsia="en-GB"/>
              </w:rPr>
              <w:t xml:space="preserve">Allowed </w:t>
            </w:r>
            <w:r w:rsidRPr="005F0943">
              <w:rPr>
                <w:lang w:eastAsia="en-GB"/>
              </w:rPr>
              <w:t>IPSEC</w:t>
            </w:r>
            <w:r w:rsidRPr="00C4793D">
              <w:rPr>
                <w:lang w:eastAsia="en-GB"/>
              </w:rPr>
              <w:t xml:space="preserve"> parameters for </w:t>
            </w:r>
            <w:r w:rsidRPr="005F0943">
              <w:rPr>
                <w:lang w:eastAsia="en-GB"/>
              </w:rPr>
              <w:t>CISE</w:t>
            </w:r>
            <w:r w:rsidRPr="00C4793D">
              <w:rPr>
                <w:lang w:eastAsia="en-GB"/>
              </w:rPr>
              <w:t xml:space="preserve"> Network</w:t>
            </w:r>
          </w:p>
        </w:tc>
      </w:tr>
      <w:tr w:rsidR="0071556D" w:rsidRPr="00C4793D" w14:paraId="37D41886" w14:textId="77777777" w:rsidTr="00840CCB">
        <w:trPr>
          <w:jc w:val="center"/>
        </w:trPr>
        <w:tc>
          <w:tcPr>
            <w:tcW w:w="2397" w:type="pct"/>
            <w:shd w:val="clear" w:color="auto" w:fill="FFFFFF" w:themeFill="background1"/>
            <w:vAlign w:val="center"/>
            <w:hideMark/>
          </w:tcPr>
          <w:p w14:paraId="4866AE9B" w14:textId="45873CB4" w:rsidR="0071556D" w:rsidRPr="00C4793D" w:rsidRDefault="0071556D" w:rsidP="00DB3467">
            <w:pPr>
              <w:pStyle w:val="TAH"/>
              <w:rPr>
                <w:lang w:eastAsia="en-GB"/>
              </w:rPr>
            </w:pPr>
            <w:r w:rsidRPr="00C4793D">
              <w:rPr>
                <w:lang w:eastAsia="en-GB"/>
              </w:rPr>
              <w:t>Parameter</w:t>
            </w:r>
            <w:r w:rsidR="00DB3467" w:rsidRPr="00C4793D">
              <w:rPr>
                <w:lang w:eastAsia="en-GB"/>
              </w:rPr>
              <w:t xml:space="preserve"> </w:t>
            </w:r>
            <w:r w:rsidRPr="00C4793D">
              <w:rPr>
                <w:lang w:eastAsia="en-GB"/>
              </w:rPr>
              <w:t>Description</w:t>
            </w:r>
          </w:p>
        </w:tc>
        <w:tc>
          <w:tcPr>
            <w:tcW w:w="2603" w:type="pct"/>
            <w:shd w:val="clear" w:color="auto" w:fill="FFFFFF" w:themeFill="background1"/>
            <w:vAlign w:val="center"/>
            <w:hideMark/>
          </w:tcPr>
          <w:p w14:paraId="4B73E2E4" w14:textId="77777777" w:rsidR="0071556D" w:rsidRPr="00C4793D" w:rsidRDefault="0071556D" w:rsidP="00DB3467">
            <w:pPr>
              <w:pStyle w:val="TAH"/>
              <w:rPr>
                <w:lang w:eastAsia="en-GB"/>
              </w:rPr>
            </w:pPr>
            <w:r w:rsidRPr="00C4793D">
              <w:rPr>
                <w:lang w:eastAsia="en-GB"/>
              </w:rPr>
              <w:t>Allowed</w:t>
            </w:r>
          </w:p>
        </w:tc>
      </w:tr>
      <w:tr w:rsidR="0071556D" w:rsidRPr="00C4793D" w14:paraId="2033290C" w14:textId="77777777" w:rsidTr="00840CCB">
        <w:trPr>
          <w:jc w:val="center"/>
        </w:trPr>
        <w:tc>
          <w:tcPr>
            <w:tcW w:w="2397" w:type="pct"/>
            <w:shd w:val="clear" w:color="auto" w:fill="FFFFFF" w:themeFill="background1"/>
            <w:vAlign w:val="center"/>
            <w:hideMark/>
          </w:tcPr>
          <w:p w14:paraId="5EBDA265" w14:textId="77777777" w:rsidR="0071556D" w:rsidRPr="00C4793D" w:rsidRDefault="0071556D" w:rsidP="00DB3467">
            <w:pPr>
              <w:pStyle w:val="TAL"/>
              <w:rPr>
                <w:lang w:eastAsia="en-GB"/>
              </w:rPr>
            </w:pPr>
            <w:r w:rsidRPr="00C4793D">
              <w:rPr>
                <w:lang w:eastAsia="en-GB"/>
              </w:rPr>
              <w:t>Mode</w:t>
            </w:r>
          </w:p>
        </w:tc>
        <w:tc>
          <w:tcPr>
            <w:tcW w:w="2603" w:type="pct"/>
            <w:shd w:val="clear" w:color="auto" w:fill="FFFFFF" w:themeFill="background1"/>
            <w:vAlign w:val="center"/>
            <w:hideMark/>
          </w:tcPr>
          <w:p w14:paraId="61C6BC50" w14:textId="77777777" w:rsidR="0071556D" w:rsidRPr="00C4793D" w:rsidRDefault="0071556D" w:rsidP="00DB3467">
            <w:pPr>
              <w:pStyle w:val="TAC"/>
              <w:rPr>
                <w:lang w:eastAsia="en-GB"/>
              </w:rPr>
            </w:pPr>
            <w:r w:rsidRPr="00C4793D">
              <w:rPr>
                <w:lang w:eastAsia="en-GB"/>
              </w:rPr>
              <w:t>Tunnel</w:t>
            </w:r>
          </w:p>
        </w:tc>
      </w:tr>
      <w:tr w:rsidR="0071556D" w:rsidRPr="00C4793D" w14:paraId="1503BA8C" w14:textId="77777777" w:rsidTr="00840CCB">
        <w:trPr>
          <w:jc w:val="center"/>
        </w:trPr>
        <w:tc>
          <w:tcPr>
            <w:tcW w:w="2397" w:type="pct"/>
            <w:shd w:val="clear" w:color="auto" w:fill="FFFFFF" w:themeFill="background1"/>
            <w:vAlign w:val="center"/>
            <w:hideMark/>
          </w:tcPr>
          <w:p w14:paraId="65BA7EFC" w14:textId="123FE44B" w:rsidR="0071556D" w:rsidRPr="00C4793D" w:rsidRDefault="0071556D" w:rsidP="00DB3467">
            <w:pPr>
              <w:pStyle w:val="TAL"/>
              <w:rPr>
                <w:lang w:eastAsia="en-GB"/>
              </w:rPr>
            </w:pPr>
            <w:r w:rsidRPr="005F0943">
              <w:rPr>
                <w:lang w:eastAsia="en-GB"/>
              </w:rPr>
              <w:t>IKE</w:t>
            </w:r>
            <w:r w:rsidR="00DB3467" w:rsidRPr="00C4793D">
              <w:rPr>
                <w:lang w:eastAsia="en-GB"/>
              </w:rPr>
              <w:t xml:space="preserve"> </w:t>
            </w:r>
            <w:r w:rsidRPr="00C4793D">
              <w:rPr>
                <w:lang w:eastAsia="en-GB"/>
              </w:rPr>
              <w:t>Version</w:t>
            </w:r>
          </w:p>
        </w:tc>
        <w:tc>
          <w:tcPr>
            <w:tcW w:w="2603" w:type="pct"/>
            <w:shd w:val="clear" w:color="auto" w:fill="FFFFFF" w:themeFill="background1"/>
            <w:vAlign w:val="center"/>
            <w:hideMark/>
          </w:tcPr>
          <w:p w14:paraId="114812BE" w14:textId="13836489" w:rsidR="0071556D" w:rsidRPr="00C4793D" w:rsidRDefault="0071556D" w:rsidP="00DB3467">
            <w:pPr>
              <w:pStyle w:val="TAC"/>
              <w:rPr>
                <w:lang w:eastAsia="en-GB"/>
              </w:rPr>
            </w:pPr>
            <w:r w:rsidRPr="00C4793D">
              <w:rPr>
                <w:lang w:eastAsia="en-GB"/>
              </w:rPr>
              <w:t>1</w:t>
            </w:r>
            <w:r w:rsidR="00DB3467" w:rsidRPr="00C4793D">
              <w:rPr>
                <w:lang w:eastAsia="en-GB"/>
              </w:rPr>
              <w:t xml:space="preserve"> </w:t>
            </w:r>
            <w:r w:rsidRPr="00C4793D">
              <w:rPr>
                <w:lang w:eastAsia="en-GB"/>
              </w:rPr>
              <w:t>(in</w:t>
            </w:r>
            <w:r w:rsidR="00DB3467" w:rsidRPr="00C4793D">
              <w:rPr>
                <w:lang w:eastAsia="en-GB"/>
              </w:rPr>
              <w:t xml:space="preserve"> </w:t>
            </w:r>
            <w:r w:rsidRPr="00C4793D">
              <w:rPr>
                <w:lang w:eastAsia="en-GB"/>
              </w:rPr>
              <w:t>main</w:t>
            </w:r>
            <w:r w:rsidR="00DB3467" w:rsidRPr="00C4793D">
              <w:rPr>
                <w:lang w:eastAsia="en-GB"/>
              </w:rPr>
              <w:t xml:space="preserve"> </w:t>
            </w:r>
            <w:r w:rsidRPr="00C4793D">
              <w:rPr>
                <w:lang w:eastAsia="en-GB"/>
              </w:rPr>
              <w:t>mode)</w:t>
            </w:r>
          </w:p>
        </w:tc>
      </w:tr>
      <w:tr w:rsidR="0071556D" w:rsidRPr="00C4793D" w14:paraId="3CB73B46" w14:textId="77777777" w:rsidTr="00840CCB">
        <w:trPr>
          <w:jc w:val="center"/>
        </w:trPr>
        <w:tc>
          <w:tcPr>
            <w:tcW w:w="2397" w:type="pct"/>
            <w:shd w:val="clear" w:color="auto" w:fill="FFFFFF" w:themeFill="background1"/>
            <w:vAlign w:val="center"/>
            <w:hideMark/>
          </w:tcPr>
          <w:p w14:paraId="4B185730" w14:textId="54B72C3F" w:rsidR="0071556D" w:rsidRPr="00C4793D" w:rsidRDefault="0071556D" w:rsidP="00DB3467">
            <w:pPr>
              <w:pStyle w:val="TAL"/>
              <w:rPr>
                <w:lang w:eastAsia="en-GB"/>
              </w:rPr>
            </w:pPr>
            <w:r w:rsidRPr="005F0943">
              <w:rPr>
                <w:lang w:eastAsia="en-GB"/>
              </w:rPr>
              <w:t>IKE</w:t>
            </w:r>
            <w:r w:rsidR="00DB3467" w:rsidRPr="00C4793D">
              <w:rPr>
                <w:lang w:eastAsia="en-GB"/>
              </w:rPr>
              <w:t xml:space="preserve"> </w:t>
            </w:r>
            <w:r w:rsidRPr="00C4793D">
              <w:rPr>
                <w:lang w:eastAsia="en-GB"/>
              </w:rPr>
              <w:t>Mode</w:t>
            </w:r>
          </w:p>
        </w:tc>
        <w:tc>
          <w:tcPr>
            <w:tcW w:w="2603" w:type="pct"/>
            <w:shd w:val="clear" w:color="auto" w:fill="FFFFFF" w:themeFill="background1"/>
            <w:vAlign w:val="center"/>
            <w:hideMark/>
          </w:tcPr>
          <w:p w14:paraId="436CB70D" w14:textId="79C9B2DC" w:rsidR="0071556D" w:rsidRPr="00C4793D" w:rsidRDefault="00261AEA" w:rsidP="00DB3467">
            <w:pPr>
              <w:pStyle w:val="TAC"/>
              <w:rPr>
                <w:lang w:eastAsia="en-GB"/>
              </w:rPr>
            </w:pPr>
            <w:r w:rsidRPr="00C4793D">
              <w:rPr>
                <w:lang w:eastAsia="en-GB"/>
              </w:rPr>
              <w:t>M</w:t>
            </w:r>
            <w:r w:rsidR="0071556D" w:rsidRPr="00C4793D">
              <w:rPr>
                <w:lang w:eastAsia="en-GB"/>
              </w:rPr>
              <w:t>ain</w:t>
            </w:r>
          </w:p>
        </w:tc>
      </w:tr>
      <w:tr w:rsidR="0071556D" w:rsidRPr="00C4793D" w14:paraId="6AB6B2BE" w14:textId="77777777" w:rsidTr="00840CCB">
        <w:trPr>
          <w:jc w:val="center"/>
        </w:trPr>
        <w:tc>
          <w:tcPr>
            <w:tcW w:w="2397" w:type="pct"/>
            <w:shd w:val="clear" w:color="auto" w:fill="FFFFFF" w:themeFill="background1"/>
            <w:vAlign w:val="center"/>
            <w:hideMark/>
          </w:tcPr>
          <w:p w14:paraId="5C69C631" w14:textId="5600CE6E" w:rsidR="0071556D" w:rsidRPr="00C4793D" w:rsidRDefault="0071556D" w:rsidP="00DB3467">
            <w:pPr>
              <w:pStyle w:val="TAL"/>
              <w:rPr>
                <w:lang w:eastAsia="en-GB"/>
              </w:rPr>
            </w:pPr>
            <w:proofErr w:type="spellStart"/>
            <w:r w:rsidRPr="00C4793D">
              <w:rPr>
                <w:lang w:eastAsia="en-GB"/>
              </w:rPr>
              <w:t>Psk</w:t>
            </w:r>
            <w:proofErr w:type="spellEnd"/>
            <w:r w:rsidR="00DB3467" w:rsidRPr="00C4793D">
              <w:rPr>
                <w:lang w:eastAsia="en-GB"/>
              </w:rPr>
              <w:t xml:space="preserve"> </w:t>
            </w:r>
            <w:r w:rsidRPr="00C4793D">
              <w:rPr>
                <w:lang w:eastAsia="en-GB"/>
              </w:rPr>
              <w:t>length</w:t>
            </w:r>
          </w:p>
        </w:tc>
        <w:tc>
          <w:tcPr>
            <w:tcW w:w="2603" w:type="pct"/>
            <w:shd w:val="clear" w:color="auto" w:fill="FFFFFF" w:themeFill="background1"/>
            <w:vAlign w:val="center"/>
            <w:hideMark/>
          </w:tcPr>
          <w:p w14:paraId="5476C028" w14:textId="204BA798" w:rsidR="0071556D" w:rsidRPr="00C4793D" w:rsidRDefault="0071556D" w:rsidP="00DB3467">
            <w:pPr>
              <w:pStyle w:val="TAC"/>
              <w:rPr>
                <w:lang w:eastAsia="en-GB"/>
              </w:rPr>
            </w:pPr>
            <w:r w:rsidRPr="00C4793D">
              <w:rPr>
                <w:lang w:eastAsia="en-GB"/>
              </w:rPr>
              <w:t>45</w:t>
            </w:r>
            <w:r w:rsidR="00DB3467" w:rsidRPr="00C4793D">
              <w:rPr>
                <w:lang w:eastAsia="en-GB"/>
              </w:rPr>
              <w:t xml:space="preserve"> </w:t>
            </w:r>
            <w:r w:rsidRPr="00C4793D">
              <w:rPr>
                <w:lang w:eastAsia="en-GB"/>
              </w:rPr>
              <w:t>chars</w:t>
            </w:r>
          </w:p>
        </w:tc>
      </w:tr>
      <w:tr w:rsidR="0071556D" w:rsidRPr="00C4793D" w14:paraId="773FEF03" w14:textId="77777777" w:rsidTr="00840CCB">
        <w:trPr>
          <w:jc w:val="center"/>
        </w:trPr>
        <w:tc>
          <w:tcPr>
            <w:tcW w:w="2397" w:type="pct"/>
            <w:shd w:val="clear" w:color="auto" w:fill="FFFFFF" w:themeFill="background1"/>
            <w:vAlign w:val="center"/>
            <w:hideMark/>
          </w:tcPr>
          <w:p w14:paraId="7DF418A8" w14:textId="0DE2C0C8" w:rsidR="0071556D" w:rsidRPr="00C4793D" w:rsidRDefault="0071556D" w:rsidP="00DB3467">
            <w:pPr>
              <w:pStyle w:val="TAL"/>
              <w:rPr>
                <w:lang w:eastAsia="en-GB"/>
              </w:rPr>
            </w:pPr>
            <w:r w:rsidRPr="005F0943">
              <w:rPr>
                <w:lang w:eastAsia="en-GB"/>
              </w:rPr>
              <w:t>DH</w:t>
            </w:r>
            <w:r w:rsidR="00DB3467" w:rsidRPr="00C4793D">
              <w:rPr>
                <w:lang w:eastAsia="en-GB"/>
              </w:rPr>
              <w:t xml:space="preserve"> </w:t>
            </w:r>
            <w:r w:rsidRPr="00C4793D">
              <w:rPr>
                <w:lang w:eastAsia="en-GB"/>
              </w:rPr>
              <w:t>Exchange</w:t>
            </w:r>
          </w:p>
        </w:tc>
        <w:tc>
          <w:tcPr>
            <w:tcW w:w="2603" w:type="pct"/>
            <w:shd w:val="clear" w:color="auto" w:fill="FFFFFF" w:themeFill="background1"/>
            <w:vAlign w:val="center"/>
            <w:hideMark/>
          </w:tcPr>
          <w:p w14:paraId="2603B4E8" w14:textId="233D5F54" w:rsidR="0071556D" w:rsidRPr="00C4793D" w:rsidRDefault="0071556D" w:rsidP="00DB3467">
            <w:pPr>
              <w:pStyle w:val="TAC"/>
              <w:rPr>
                <w:lang w:eastAsia="en-GB"/>
              </w:rPr>
            </w:pPr>
            <w:r w:rsidRPr="00C4793D">
              <w:rPr>
                <w:lang w:eastAsia="en-GB"/>
              </w:rPr>
              <w:t>modp4096</w:t>
            </w:r>
            <w:r w:rsidR="00DB3467" w:rsidRPr="00C4793D">
              <w:rPr>
                <w:lang w:eastAsia="en-GB"/>
              </w:rPr>
              <w:t xml:space="preserve"> </w:t>
            </w:r>
            <w:r w:rsidRPr="00C4793D">
              <w:rPr>
                <w:lang w:eastAsia="en-GB"/>
              </w:rPr>
              <w:t>–</w:t>
            </w:r>
            <w:r w:rsidR="00DB3467" w:rsidRPr="00C4793D">
              <w:rPr>
                <w:lang w:eastAsia="en-GB"/>
              </w:rPr>
              <w:t xml:space="preserve"> </w:t>
            </w:r>
            <w:r w:rsidRPr="00C4793D">
              <w:rPr>
                <w:lang w:eastAsia="en-GB"/>
              </w:rPr>
              <w:t>Group</w:t>
            </w:r>
            <w:r w:rsidR="00DB3467" w:rsidRPr="00C4793D">
              <w:rPr>
                <w:lang w:eastAsia="en-GB"/>
              </w:rPr>
              <w:t xml:space="preserve"> </w:t>
            </w:r>
            <w:r w:rsidRPr="00C4793D">
              <w:rPr>
                <w:lang w:eastAsia="en-GB"/>
              </w:rPr>
              <w:t>16</w:t>
            </w:r>
          </w:p>
        </w:tc>
      </w:tr>
      <w:tr w:rsidR="0071556D" w:rsidRPr="00C4793D" w14:paraId="4BE065CE" w14:textId="77777777" w:rsidTr="00840CCB">
        <w:trPr>
          <w:jc w:val="center"/>
        </w:trPr>
        <w:tc>
          <w:tcPr>
            <w:tcW w:w="2397" w:type="pct"/>
            <w:shd w:val="clear" w:color="auto" w:fill="FFFFFF" w:themeFill="background1"/>
            <w:vAlign w:val="center"/>
            <w:hideMark/>
          </w:tcPr>
          <w:p w14:paraId="6AC131E9" w14:textId="1014F7BE" w:rsidR="0071556D" w:rsidRPr="00C4793D" w:rsidRDefault="0071556D" w:rsidP="00DB3467">
            <w:pPr>
              <w:pStyle w:val="TAL"/>
              <w:rPr>
                <w:lang w:eastAsia="en-GB"/>
              </w:rPr>
            </w:pPr>
            <w:r w:rsidRPr="005F0943">
              <w:rPr>
                <w:lang w:eastAsia="en-GB"/>
              </w:rPr>
              <w:t>AH</w:t>
            </w:r>
            <w:r w:rsidR="00DB3467" w:rsidRPr="00C4793D">
              <w:rPr>
                <w:lang w:eastAsia="en-GB"/>
              </w:rPr>
              <w:t xml:space="preserve"> </w:t>
            </w:r>
            <w:r w:rsidRPr="00C4793D">
              <w:rPr>
                <w:lang w:eastAsia="en-GB"/>
              </w:rPr>
              <w:t>Hashing</w:t>
            </w:r>
          </w:p>
        </w:tc>
        <w:tc>
          <w:tcPr>
            <w:tcW w:w="2603" w:type="pct"/>
            <w:shd w:val="clear" w:color="auto" w:fill="FFFFFF" w:themeFill="background1"/>
            <w:vAlign w:val="center"/>
            <w:hideMark/>
          </w:tcPr>
          <w:p w14:paraId="16A17A60" w14:textId="77777777" w:rsidR="0071556D" w:rsidRPr="00C4793D" w:rsidRDefault="0071556D" w:rsidP="00DB3467">
            <w:pPr>
              <w:pStyle w:val="TAC"/>
              <w:rPr>
                <w:lang w:eastAsia="en-GB"/>
              </w:rPr>
            </w:pPr>
            <w:r w:rsidRPr="00C4793D">
              <w:rPr>
                <w:lang w:eastAsia="en-GB"/>
              </w:rPr>
              <w:t>HMAC-SHA2-512</w:t>
            </w:r>
          </w:p>
        </w:tc>
      </w:tr>
      <w:tr w:rsidR="0071556D" w:rsidRPr="00C4793D" w14:paraId="236BFB80" w14:textId="77777777" w:rsidTr="00840CCB">
        <w:trPr>
          <w:jc w:val="center"/>
        </w:trPr>
        <w:tc>
          <w:tcPr>
            <w:tcW w:w="2397" w:type="pct"/>
            <w:shd w:val="clear" w:color="auto" w:fill="FFFFFF" w:themeFill="background1"/>
            <w:vAlign w:val="center"/>
            <w:hideMark/>
          </w:tcPr>
          <w:p w14:paraId="7AAE5AC3" w14:textId="0B1ACFBE" w:rsidR="0071556D" w:rsidRPr="00C4793D" w:rsidRDefault="0071556D" w:rsidP="00DB3467">
            <w:pPr>
              <w:pStyle w:val="TAL"/>
              <w:rPr>
                <w:lang w:eastAsia="en-GB"/>
              </w:rPr>
            </w:pPr>
            <w:r w:rsidRPr="00C4793D">
              <w:rPr>
                <w:lang w:eastAsia="en-GB"/>
              </w:rPr>
              <w:t>Phase</w:t>
            </w:r>
            <w:r w:rsidR="00DB3467" w:rsidRPr="00C4793D">
              <w:rPr>
                <w:lang w:eastAsia="en-GB"/>
              </w:rPr>
              <w:t xml:space="preserve"> </w:t>
            </w:r>
            <w:r w:rsidRPr="00C4793D">
              <w:rPr>
                <w:lang w:eastAsia="en-GB"/>
              </w:rPr>
              <w:t>1</w:t>
            </w:r>
            <w:r w:rsidR="00DB3467" w:rsidRPr="00C4793D">
              <w:rPr>
                <w:lang w:eastAsia="en-GB"/>
              </w:rPr>
              <w:t xml:space="preserve"> </w:t>
            </w:r>
            <w:r w:rsidRPr="00C4793D">
              <w:rPr>
                <w:lang w:eastAsia="en-GB"/>
              </w:rPr>
              <w:t>Hashing</w:t>
            </w:r>
          </w:p>
        </w:tc>
        <w:tc>
          <w:tcPr>
            <w:tcW w:w="2603" w:type="pct"/>
            <w:shd w:val="clear" w:color="auto" w:fill="FFFFFF" w:themeFill="background1"/>
            <w:vAlign w:val="center"/>
            <w:hideMark/>
          </w:tcPr>
          <w:p w14:paraId="6D20EE89" w14:textId="77777777" w:rsidR="0071556D" w:rsidRPr="00C4793D" w:rsidRDefault="0071556D" w:rsidP="00DB3467">
            <w:pPr>
              <w:pStyle w:val="TAC"/>
              <w:rPr>
                <w:lang w:eastAsia="en-GB"/>
              </w:rPr>
            </w:pPr>
            <w:r w:rsidRPr="00C4793D">
              <w:rPr>
                <w:lang w:eastAsia="en-GB"/>
              </w:rPr>
              <w:t>HMAC-SHA2-512</w:t>
            </w:r>
          </w:p>
        </w:tc>
      </w:tr>
      <w:tr w:rsidR="0071556D" w:rsidRPr="00C4793D" w14:paraId="3E2ABEB6" w14:textId="77777777" w:rsidTr="00840CCB">
        <w:trPr>
          <w:jc w:val="center"/>
        </w:trPr>
        <w:tc>
          <w:tcPr>
            <w:tcW w:w="2397" w:type="pct"/>
            <w:shd w:val="clear" w:color="auto" w:fill="FFFFFF" w:themeFill="background1"/>
            <w:vAlign w:val="center"/>
            <w:hideMark/>
          </w:tcPr>
          <w:p w14:paraId="009C2F8D" w14:textId="084CBB18" w:rsidR="0071556D" w:rsidRPr="00C4793D" w:rsidRDefault="0071556D" w:rsidP="00DB3467">
            <w:pPr>
              <w:pStyle w:val="TAL"/>
              <w:rPr>
                <w:lang w:eastAsia="en-GB"/>
              </w:rPr>
            </w:pPr>
            <w:r w:rsidRPr="00C4793D">
              <w:rPr>
                <w:lang w:eastAsia="en-GB"/>
              </w:rPr>
              <w:t>Phase</w:t>
            </w:r>
            <w:r w:rsidR="00DB3467" w:rsidRPr="00C4793D">
              <w:rPr>
                <w:lang w:eastAsia="en-GB"/>
              </w:rPr>
              <w:t xml:space="preserve"> </w:t>
            </w:r>
            <w:r w:rsidRPr="00C4793D">
              <w:rPr>
                <w:lang w:eastAsia="en-GB"/>
              </w:rPr>
              <w:t>1</w:t>
            </w:r>
            <w:r w:rsidR="00DB3467" w:rsidRPr="00C4793D">
              <w:rPr>
                <w:lang w:eastAsia="en-GB"/>
              </w:rPr>
              <w:t xml:space="preserve"> </w:t>
            </w:r>
            <w:r w:rsidRPr="00C4793D">
              <w:rPr>
                <w:lang w:eastAsia="en-GB"/>
              </w:rPr>
              <w:t>Encryption</w:t>
            </w:r>
          </w:p>
        </w:tc>
        <w:tc>
          <w:tcPr>
            <w:tcW w:w="2603" w:type="pct"/>
            <w:shd w:val="clear" w:color="auto" w:fill="FFFFFF" w:themeFill="background1"/>
            <w:vAlign w:val="center"/>
            <w:hideMark/>
          </w:tcPr>
          <w:p w14:paraId="55A5368E" w14:textId="77777777" w:rsidR="0071556D" w:rsidRPr="00C4793D" w:rsidRDefault="0071556D" w:rsidP="00DB3467">
            <w:pPr>
              <w:pStyle w:val="TAC"/>
              <w:rPr>
                <w:lang w:eastAsia="en-GB"/>
              </w:rPr>
            </w:pPr>
            <w:r w:rsidRPr="00C4793D">
              <w:rPr>
                <w:lang w:eastAsia="en-GB"/>
              </w:rPr>
              <w:t>AES-128</w:t>
            </w:r>
          </w:p>
        </w:tc>
      </w:tr>
      <w:tr w:rsidR="0071556D" w:rsidRPr="00C4793D" w14:paraId="7E896D87" w14:textId="77777777" w:rsidTr="00840CCB">
        <w:trPr>
          <w:jc w:val="center"/>
        </w:trPr>
        <w:tc>
          <w:tcPr>
            <w:tcW w:w="2397" w:type="pct"/>
            <w:shd w:val="clear" w:color="auto" w:fill="FFFFFF" w:themeFill="background1"/>
            <w:vAlign w:val="center"/>
            <w:hideMark/>
          </w:tcPr>
          <w:p w14:paraId="08E32489" w14:textId="0BD7B05B" w:rsidR="0071556D" w:rsidRPr="00C4793D" w:rsidRDefault="0071556D" w:rsidP="00DB3467">
            <w:pPr>
              <w:pStyle w:val="TAL"/>
              <w:rPr>
                <w:lang w:eastAsia="en-GB"/>
              </w:rPr>
            </w:pPr>
            <w:r w:rsidRPr="00C4793D">
              <w:rPr>
                <w:lang w:eastAsia="en-GB"/>
              </w:rPr>
              <w:t>Key</w:t>
            </w:r>
            <w:r w:rsidR="00DB3467" w:rsidRPr="00C4793D">
              <w:rPr>
                <w:lang w:eastAsia="en-GB"/>
              </w:rPr>
              <w:t xml:space="preserve"> </w:t>
            </w:r>
            <w:r w:rsidRPr="00C4793D">
              <w:rPr>
                <w:lang w:eastAsia="en-GB"/>
              </w:rPr>
              <w:t>Lifetime</w:t>
            </w:r>
          </w:p>
        </w:tc>
        <w:tc>
          <w:tcPr>
            <w:tcW w:w="2603" w:type="pct"/>
            <w:shd w:val="clear" w:color="auto" w:fill="FFFFFF" w:themeFill="background1"/>
            <w:vAlign w:val="center"/>
            <w:hideMark/>
          </w:tcPr>
          <w:p w14:paraId="6EC45F50" w14:textId="2856B03E" w:rsidR="0071556D" w:rsidRPr="00C4793D" w:rsidRDefault="0071556D" w:rsidP="00DB3467">
            <w:pPr>
              <w:pStyle w:val="TAC"/>
              <w:rPr>
                <w:lang w:eastAsia="en-GB"/>
              </w:rPr>
            </w:pPr>
            <w:r w:rsidRPr="00C4793D">
              <w:rPr>
                <w:lang w:eastAsia="en-GB"/>
              </w:rPr>
              <w:t>7</w:t>
            </w:r>
            <w:r w:rsidR="00B24FCC">
              <w:rPr>
                <w:lang w:eastAsia="en-GB"/>
              </w:rPr>
              <w:t xml:space="preserve"> </w:t>
            </w:r>
            <w:r w:rsidRPr="00C4793D">
              <w:rPr>
                <w:lang w:eastAsia="en-GB"/>
              </w:rPr>
              <w:t>200</w:t>
            </w:r>
            <w:r w:rsidR="00DB3467" w:rsidRPr="00C4793D">
              <w:rPr>
                <w:lang w:eastAsia="en-GB"/>
              </w:rPr>
              <w:t xml:space="preserve"> </w:t>
            </w:r>
            <w:r w:rsidRPr="00C4793D">
              <w:rPr>
                <w:lang w:eastAsia="en-GB"/>
              </w:rPr>
              <w:t>s</w:t>
            </w:r>
          </w:p>
        </w:tc>
      </w:tr>
      <w:tr w:rsidR="0071556D" w:rsidRPr="00C4793D" w14:paraId="4434A9EE" w14:textId="77777777" w:rsidTr="00840CCB">
        <w:trPr>
          <w:jc w:val="center"/>
        </w:trPr>
        <w:tc>
          <w:tcPr>
            <w:tcW w:w="2397" w:type="pct"/>
            <w:shd w:val="clear" w:color="auto" w:fill="FFFFFF" w:themeFill="background1"/>
            <w:vAlign w:val="center"/>
            <w:hideMark/>
          </w:tcPr>
          <w:p w14:paraId="793BE2C7" w14:textId="28CCFB62" w:rsidR="0071556D" w:rsidRPr="00C4793D" w:rsidRDefault="0071556D" w:rsidP="00DB3467">
            <w:pPr>
              <w:pStyle w:val="TAL"/>
              <w:rPr>
                <w:lang w:eastAsia="en-GB"/>
              </w:rPr>
            </w:pPr>
            <w:r w:rsidRPr="00C4793D">
              <w:rPr>
                <w:lang w:eastAsia="en-GB"/>
              </w:rPr>
              <w:t>Phase</w:t>
            </w:r>
            <w:r w:rsidR="00DB3467" w:rsidRPr="00C4793D">
              <w:rPr>
                <w:lang w:eastAsia="en-GB"/>
              </w:rPr>
              <w:t xml:space="preserve"> </w:t>
            </w:r>
            <w:r w:rsidRPr="00C4793D">
              <w:rPr>
                <w:lang w:eastAsia="en-GB"/>
              </w:rPr>
              <w:t>2</w:t>
            </w:r>
            <w:r w:rsidR="00DB3467" w:rsidRPr="00C4793D">
              <w:rPr>
                <w:lang w:eastAsia="en-GB"/>
              </w:rPr>
              <w:t xml:space="preserve"> </w:t>
            </w:r>
            <w:r w:rsidRPr="00C4793D">
              <w:rPr>
                <w:lang w:eastAsia="en-GB"/>
              </w:rPr>
              <w:t>Hashing</w:t>
            </w:r>
          </w:p>
        </w:tc>
        <w:tc>
          <w:tcPr>
            <w:tcW w:w="2603" w:type="pct"/>
            <w:shd w:val="clear" w:color="auto" w:fill="FFFFFF" w:themeFill="background1"/>
            <w:vAlign w:val="center"/>
            <w:hideMark/>
          </w:tcPr>
          <w:p w14:paraId="58E0D412" w14:textId="77777777" w:rsidR="0071556D" w:rsidRPr="00C4793D" w:rsidRDefault="0071556D" w:rsidP="00DB3467">
            <w:pPr>
              <w:pStyle w:val="TAC"/>
              <w:rPr>
                <w:lang w:eastAsia="en-GB"/>
              </w:rPr>
            </w:pPr>
            <w:r w:rsidRPr="00C4793D">
              <w:rPr>
                <w:lang w:eastAsia="en-GB"/>
              </w:rPr>
              <w:t>HMAC-SHA1</w:t>
            </w:r>
          </w:p>
        </w:tc>
      </w:tr>
      <w:tr w:rsidR="0071556D" w:rsidRPr="00C4793D" w14:paraId="1E3415B8" w14:textId="77777777" w:rsidTr="00840CCB">
        <w:trPr>
          <w:jc w:val="center"/>
        </w:trPr>
        <w:tc>
          <w:tcPr>
            <w:tcW w:w="2397" w:type="pct"/>
            <w:shd w:val="clear" w:color="auto" w:fill="FFFFFF" w:themeFill="background1"/>
            <w:vAlign w:val="center"/>
            <w:hideMark/>
          </w:tcPr>
          <w:p w14:paraId="3367DED0" w14:textId="22E84E66" w:rsidR="0071556D" w:rsidRPr="00C4793D" w:rsidRDefault="0071556D" w:rsidP="00DB3467">
            <w:pPr>
              <w:pStyle w:val="TAL"/>
              <w:rPr>
                <w:lang w:eastAsia="en-GB"/>
              </w:rPr>
            </w:pPr>
            <w:r w:rsidRPr="00C4793D">
              <w:rPr>
                <w:lang w:eastAsia="en-GB"/>
              </w:rPr>
              <w:t>Phase</w:t>
            </w:r>
            <w:r w:rsidR="00DB3467" w:rsidRPr="00C4793D">
              <w:rPr>
                <w:lang w:eastAsia="en-GB"/>
              </w:rPr>
              <w:t xml:space="preserve"> </w:t>
            </w:r>
            <w:r w:rsidRPr="00C4793D">
              <w:rPr>
                <w:lang w:eastAsia="en-GB"/>
              </w:rPr>
              <w:t>2</w:t>
            </w:r>
            <w:r w:rsidR="00DB3467" w:rsidRPr="00C4793D">
              <w:rPr>
                <w:lang w:eastAsia="en-GB"/>
              </w:rPr>
              <w:t xml:space="preserve"> </w:t>
            </w:r>
            <w:r w:rsidRPr="00C4793D">
              <w:rPr>
                <w:lang w:eastAsia="en-GB"/>
              </w:rPr>
              <w:t>Encryption</w:t>
            </w:r>
          </w:p>
        </w:tc>
        <w:tc>
          <w:tcPr>
            <w:tcW w:w="2603" w:type="pct"/>
            <w:shd w:val="clear" w:color="auto" w:fill="FFFFFF" w:themeFill="background1"/>
            <w:vAlign w:val="center"/>
            <w:hideMark/>
          </w:tcPr>
          <w:p w14:paraId="2C99AAA4" w14:textId="77777777" w:rsidR="0071556D" w:rsidRPr="00C4793D" w:rsidRDefault="0071556D" w:rsidP="00DB3467">
            <w:pPr>
              <w:pStyle w:val="TAC"/>
              <w:rPr>
                <w:lang w:eastAsia="en-GB"/>
              </w:rPr>
            </w:pPr>
            <w:r w:rsidRPr="00C4793D">
              <w:rPr>
                <w:lang w:eastAsia="en-GB"/>
              </w:rPr>
              <w:t>AES-256-gcm</w:t>
            </w:r>
          </w:p>
        </w:tc>
      </w:tr>
      <w:tr w:rsidR="0071556D" w:rsidRPr="00C4793D" w14:paraId="1162827E" w14:textId="77777777" w:rsidTr="00840CCB">
        <w:trPr>
          <w:jc w:val="center"/>
        </w:trPr>
        <w:tc>
          <w:tcPr>
            <w:tcW w:w="2397" w:type="pct"/>
            <w:shd w:val="clear" w:color="auto" w:fill="FFFFFF" w:themeFill="background1"/>
            <w:vAlign w:val="center"/>
            <w:hideMark/>
          </w:tcPr>
          <w:p w14:paraId="4F31F9E7" w14:textId="3B2FD4BB" w:rsidR="0071556D" w:rsidRPr="00C4793D" w:rsidRDefault="0071556D" w:rsidP="00DB3467">
            <w:pPr>
              <w:pStyle w:val="TAL"/>
              <w:rPr>
                <w:lang w:eastAsia="en-GB"/>
              </w:rPr>
            </w:pPr>
            <w:r w:rsidRPr="00C4793D">
              <w:rPr>
                <w:lang w:eastAsia="en-GB"/>
              </w:rPr>
              <w:t>Key</w:t>
            </w:r>
            <w:r w:rsidR="00DB3467" w:rsidRPr="00C4793D">
              <w:rPr>
                <w:lang w:eastAsia="en-GB"/>
              </w:rPr>
              <w:t xml:space="preserve"> </w:t>
            </w:r>
            <w:r w:rsidRPr="00C4793D">
              <w:rPr>
                <w:lang w:eastAsia="en-GB"/>
              </w:rPr>
              <w:t>Lifetime</w:t>
            </w:r>
          </w:p>
        </w:tc>
        <w:tc>
          <w:tcPr>
            <w:tcW w:w="2603" w:type="pct"/>
            <w:shd w:val="clear" w:color="auto" w:fill="FFFFFF" w:themeFill="background1"/>
            <w:vAlign w:val="center"/>
            <w:hideMark/>
          </w:tcPr>
          <w:p w14:paraId="602F4B24" w14:textId="1C5D6385" w:rsidR="0071556D" w:rsidRPr="00C4793D" w:rsidRDefault="0071556D" w:rsidP="00DB3467">
            <w:pPr>
              <w:pStyle w:val="TAC"/>
              <w:rPr>
                <w:lang w:eastAsia="en-GB"/>
              </w:rPr>
            </w:pPr>
            <w:r w:rsidRPr="00C4793D">
              <w:rPr>
                <w:lang w:eastAsia="en-GB"/>
              </w:rPr>
              <w:t>43</w:t>
            </w:r>
            <w:r w:rsidR="00B24FCC">
              <w:rPr>
                <w:lang w:eastAsia="en-GB"/>
              </w:rPr>
              <w:t xml:space="preserve"> </w:t>
            </w:r>
            <w:r w:rsidRPr="00C4793D">
              <w:rPr>
                <w:lang w:eastAsia="en-GB"/>
              </w:rPr>
              <w:t>200</w:t>
            </w:r>
            <w:r w:rsidR="00DB3467" w:rsidRPr="00C4793D">
              <w:rPr>
                <w:lang w:eastAsia="en-GB"/>
              </w:rPr>
              <w:t xml:space="preserve"> </w:t>
            </w:r>
            <w:r w:rsidRPr="00C4793D">
              <w:rPr>
                <w:lang w:eastAsia="en-GB"/>
              </w:rPr>
              <w:t>s</w:t>
            </w:r>
          </w:p>
        </w:tc>
      </w:tr>
      <w:tr w:rsidR="0071556D" w:rsidRPr="00C4793D" w14:paraId="4199FA11" w14:textId="77777777" w:rsidTr="00840CCB">
        <w:trPr>
          <w:jc w:val="center"/>
        </w:trPr>
        <w:tc>
          <w:tcPr>
            <w:tcW w:w="2397" w:type="pct"/>
            <w:shd w:val="clear" w:color="auto" w:fill="FFFFFF" w:themeFill="background1"/>
            <w:vAlign w:val="center"/>
            <w:hideMark/>
          </w:tcPr>
          <w:p w14:paraId="0B34CA28" w14:textId="3F741476" w:rsidR="0071556D" w:rsidRPr="00C4793D" w:rsidRDefault="0071556D" w:rsidP="00DB3467">
            <w:pPr>
              <w:pStyle w:val="TAL"/>
              <w:rPr>
                <w:lang w:eastAsia="en-GB"/>
              </w:rPr>
            </w:pPr>
            <w:r w:rsidRPr="00C4793D">
              <w:rPr>
                <w:lang w:eastAsia="en-GB"/>
              </w:rPr>
              <w:t>Perfect</w:t>
            </w:r>
            <w:r w:rsidR="00DB3467" w:rsidRPr="00C4793D">
              <w:rPr>
                <w:lang w:eastAsia="en-GB"/>
              </w:rPr>
              <w:t xml:space="preserve"> </w:t>
            </w:r>
            <w:r w:rsidRPr="00C4793D">
              <w:rPr>
                <w:lang w:eastAsia="en-GB"/>
              </w:rPr>
              <w:t>Forward</w:t>
            </w:r>
            <w:r w:rsidR="00DB3467" w:rsidRPr="00C4793D">
              <w:rPr>
                <w:lang w:eastAsia="en-GB"/>
              </w:rPr>
              <w:t xml:space="preserve"> </w:t>
            </w:r>
            <w:r w:rsidRPr="00C4793D">
              <w:rPr>
                <w:lang w:eastAsia="en-GB"/>
              </w:rPr>
              <w:t>Secrecy</w:t>
            </w:r>
          </w:p>
        </w:tc>
        <w:tc>
          <w:tcPr>
            <w:tcW w:w="2603" w:type="pct"/>
            <w:shd w:val="clear" w:color="auto" w:fill="FFFFFF" w:themeFill="background1"/>
            <w:vAlign w:val="center"/>
            <w:hideMark/>
          </w:tcPr>
          <w:p w14:paraId="3559658F" w14:textId="4969F4F6" w:rsidR="0071556D" w:rsidRPr="00C4793D" w:rsidRDefault="00261AEA" w:rsidP="00DB3467">
            <w:pPr>
              <w:pStyle w:val="TAC"/>
              <w:rPr>
                <w:lang w:eastAsia="en-GB"/>
              </w:rPr>
            </w:pPr>
            <w:r w:rsidRPr="00C4793D">
              <w:rPr>
                <w:lang w:eastAsia="en-GB"/>
              </w:rPr>
              <w:t>E</w:t>
            </w:r>
            <w:r w:rsidR="0071556D" w:rsidRPr="00C4793D">
              <w:rPr>
                <w:lang w:eastAsia="en-GB"/>
              </w:rPr>
              <w:t>nabled</w:t>
            </w:r>
          </w:p>
        </w:tc>
      </w:tr>
    </w:tbl>
    <w:p w14:paraId="3452E6AF" w14:textId="77777777" w:rsidR="0071556D" w:rsidRPr="00C4793D" w:rsidRDefault="0071556D" w:rsidP="0071556D">
      <w:pPr>
        <w:rPr>
          <w:highlight w:val="yellow"/>
        </w:rPr>
      </w:pPr>
    </w:p>
    <w:p w14:paraId="40729829" w14:textId="73D29D18" w:rsidR="009A237D" w:rsidRPr="00C4793D" w:rsidRDefault="009A237D" w:rsidP="00556D30">
      <w:pPr>
        <w:pStyle w:val="Heading1"/>
      </w:pPr>
      <w:bookmarkStart w:id="193" w:name="_Toc71035461"/>
      <w:bookmarkStart w:id="194" w:name="_Toc71115871"/>
      <w:bookmarkStart w:id="195" w:name="_Toc71618937"/>
      <w:bookmarkStart w:id="196" w:name="_Toc128743367"/>
      <w:r w:rsidRPr="00C4793D">
        <w:t>A.3</w:t>
      </w:r>
      <w:r w:rsidRPr="00C4793D">
        <w:tab/>
        <w:t>Configuration B</w:t>
      </w:r>
      <w:bookmarkEnd w:id="193"/>
      <w:bookmarkEnd w:id="194"/>
      <w:bookmarkEnd w:id="195"/>
      <w:bookmarkEnd w:id="196"/>
    </w:p>
    <w:p w14:paraId="71E19C60" w14:textId="78174FFE" w:rsidR="002C6588" w:rsidRPr="00C4793D" w:rsidRDefault="0067503D" w:rsidP="002C6588">
      <w:r w:rsidRPr="00C4793D">
        <w:t xml:space="preserve">The preferred </w:t>
      </w:r>
      <w:r w:rsidRPr="005F0943">
        <w:t>VPN</w:t>
      </w:r>
      <w:r w:rsidRPr="00C4793D">
        <w:t xml:space="preserve"> configuration is show in Table </w:t>
      </w:r>
      <w:r w:rsidR="00316C69" w:rsidRPr="00C4793D">
        <w:t>A.2</w:t>
      </w:r>
      <w:r w:rsidRPr="00C4793D">
        <w:t>.</w:t>
      </w:r>
    </w:p>
    <w:p w14:paraId="4ECB4062" w14:textId="3164C02E" w:rsidR="00934CCE" w:rsidRPr="00C4793D" w:rsidRDefault="00934CCE" w:rsidP="0001408D">
      <w:pPr>
        <w:pStyle w:val="TH"/>
      </w:pPr>
      <w:r w:rsidRPr="00C4793D">
        <w:lastRenderedPageBreak/>
        <w:t xml:space="preserve">Table </w:t>
      </w:r>
      <w:r w:rsidR="00316C69" w:rsidRPr="00C4793D">
        <w:t>A.2</w:t>
      </w:r>
      <w:r w:rsidRPr="00C4793D">
        <w:t xml:space="preserve">: Preferred </w:t>
      </w:r>
      <w:r w:rsidRPr="005F0943">
        <w:t>VPN</w:t>
      </w:r>
      <w:r w:rsidRPr="00C4793D">
        <w:t xml:space="preserve"> configurations for the </w:t>
      </w:r>
      <w:r w:rsidRPr="005F0943">
        <w:t>CISE</w:t>
      </w:r>
      <w:r w:rsidRPr="00C4793D">
        <w:t xml:space="preserve"> Network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28" w:type="dxa"/>
        </w:tblCellMar>
        <w:tblLook w:val="04A0" w:firstRow="1" w:lastRow="0" w:firstColumn="1" w:lastColumn="0" w:noHBand="0" w:noVBand="1"/>
      </w:tblPr>
      <w:tblGrid>
        <w:gridCol w:w="4616"/>
        <w:gridCol w:w="5013"/>
      </w:tblGrid>
      <w:tr w:rsidR="0071556D" w:rsidRPr="00C4793D" w14:paraId="127D9C6A" w14:textId="77777777" w:rsidTr="00840CCB">
        <w:trPr>
          <w:tblHeader/>
          <w:jc w:val="center"/>
        </w:trPr>
        <w:tc>
          <w:tcPr>
            <w:tcW w:w="5000" w:type="pct"/>
            <w:gridSpan w:val="2"/>
            <w:shd w:val="clear" w:color="auto" w:fill="FFFFFF" w:themeFill="background1"/>
            <w:noWrap/>
            <w:vAlign w:val="bottom"/>
            <w:hideMark/>
          </w:tcPr>
          <w:p w14:paraId="4C206989" w14:textId="0732D48D" w:rsidR="0071556D" w:rsidRPr="00964F81" w:rsidRDefault="00725CB5" w:rsidP="00964F81">
            <w:pPr>
              <w:pStyle w:val="TAH"/>
              <w:rPr>
                <w:lang w:eastAsia="en-GB"/>
              </w:rPr>
            </w:pPr>
            <w:r w:rsidRPr="00C4793D">
              <w:rPr>
                <w:lang w:eastAsia="en-GB"/>
              </w:rPr>
              <w:t>Preferred</w:t>
            </w:r>
            <w:r w:rsidR="00840CCB">
              <w:rPr>
                <w:lang w:eastAsia="en-GB"/>
              </w:rPr>
              <w:t xml:space="preserve"> </w:t>
            </w:r>
            <w:r w:rsidR="0071556D" w:rsidRPr="00964F81">
              <w:rPr>
                <w:lang w:eastAsia="en-GB"/>
              </w:rPr>
              <w:t>IPSEC</w:t>
            </w:r>
            <w:r w:rsidR="00840CCB">
              <w:rPr>
                <w:lang w:eastAsia="en-GB"/>
              </w:rPr>
              <w:t xml:space="preserve"> </w:t>
            </w:r>
            <w:r w:rsidR="0071556D" w:rsidRPr="00C4793D">
              <w:rPr>
                <w:lang w:eastAsia="en-GB"/>
              </w:rPr>
              <w:t>parameters</w:t>
            </w:r>
            <w:r w:rsidR="00840CCB">
              <w:rPr>
                <w:lang w:eastAsia="en-GB"/>
              </w:rPr>
              <w:t xml:space="preserve"> </w:t>
            </w:r>
            <w:r w:rsidR="0071556D" w:rsidRPr="00C4793D">
              <w:rPr>
                <w:lang w:eastAsia="en-GB"/>
              </w:rPr>
              <w:t>for</w:t>
            </w:r>
            <w:r w:rsidR="00840CCB">
              <w:rPr>
                <w:lang w:eastAsia="en-GB"/>
              </w:rPr>
              <w:t xml:space="preserve"> </w:t>
            </w:r>
            <w:r w:rsidR="0071556D" w:rsidRPr="00964F81">
              <w:rPr>
                <w:lang w:eastAsia="en-GB"/>
              </w:rPr>
              <w:t>CISE</w:t>
            </w:r>
            <w:r w:rsidR="00840CCB">
              <w:rPr>
                <w:lang w:eastAsia="en-GB"/>
              </w:rPr>
              <w:t xml:space="preserve"> </w:t>
            </w:r>
            <w:r w:rsidR="0071556D" w:rsidRPr="00C4793D">
              <w:rPr>
                <w:lang w:eastAsia="en-GB"/>
              </w:rPr>
              <w:t>Network</w:t>
            </w:r>
          </w:p>
        </w:tc>
      </w:tr>
      <w:tr w:rsidR="0071556D" w:rsidRPr="00C4793D" w14:paraId="1F165A6E" w14:textId="77777777" w:rsidTr="00840CCB">
        <w:trPr>
          <w:jc w:val="center"/>
        </w:trPr>
        <w:tc>
          <w:tcPr>
            <w:tcW w:w="2397" w:type="pct"/>
            <w:shd w:val="clear" w:color="auto" w:fill="FFFFFF" w:themeFill="background1"/>
            <w:vAlign w:val="center"/>
            <w:hideMark/>
          </w:tcPr>
          <w:p w14:paraId="044CC870" w14:textId="53A6F019" w:rsidR="0071556D" w:rsidRPr="00C4793D" w:rsidRDefault="0071556D" w:rsidP="00964F81">
            <w:pPr>
              <w:pStyle w:val="TAH"/>
              <w:rPr>
                <w:lang w:eastAsia="en-GB"/>
              </w:rPr>
            </w:pPr>
            <w:r w:rsidRPr="00C4793D">
              <w:rPr>
                <w:lang w:eastAsia="en-GB"/>
              </w:rPr>
              <w:t>Parameter</w:t>
            </w:r>
            <w:r w:rsidR="00840CCB">
              <w:rPr>
                <w:lang w:eastAsia="en-GB"/>
              </w:rPr>
              <w:t xml:space="preserve"> </w:t>
            </w:r>
            <w:r w:rsidRPr="00C4793D">
              <w:rPr>
                <w:lang w:eastAsia="en-GB"/>
              </w:rPr>
              <w:t>Description</w:t>
            </w:r>
          </w:p>
        </w:tc>
        <w:tc>
          <w:tcPr>
            <w:tcW w:w="2603" w:type="pct"/>
            <w:shd w:val="clear" w:color="auto" w:fill="FFFFFF" w:themeFill="background1"/>
            <w:vAlign w:val="center"/>
            <w:hideMark/>
          </w:tcPr>
          <w:p w14:paraId="10B23134" w14:textId="2BB09912" w:rsidR="0071556D" w:rsidRPr="00C4793D" w:rsidRDefault="0071556D" w:rsidP="00964F81">
            <w:pPr>
              <w:pStyle w:val="TAH"/>
              <w:rPr>
                <w:lang w:eastAsia="en-GB"/>
              </w:rPr>
            </w:pPr>
            <w:r w:rsidRPr="00C4793D">
              <w:rPr>
                <w:lang w:eastAsia="en-GB"/>
              </w:rPr>
              <w:t>Preferred</w:t>
            </w:r>
          </w:p>
        </w:tc>
      </w:tr>
      <w:tr w:rsidR="0071556D" w:rsidRPr="00C4793D" w14:paraId="79E31D30" w14:textId="77777777" w:rsidTr="00840CCB">
        <w:trPr>
          <w:jc w:val="center"/>
        </w:trPr>
        <w:tc>
          <w:tcPr>
            <w:tcW w:w="2397" w:type="pct"/>
            <w:shd w:val="clear" w:color="auto" w:fill="FFFFFF" w:themeFill="background1"/>
            <w:vAlign w:val="center"/>
            <w:hideMark/>
          </w:tcPr>
          <w:p w14:paraId="3797ECD4" w14:textId="77777777" w:rsidR="0071556D" w:rsidRPr="00C4793D" w:rsidRDefault="0071556D" w:rsidP="00840CCB">
            <w:pPr>
              <w:pStyle w:val="TAL"/>
              <w:rPr>
                <w:lang w:eastAsia="en-GB"/>
              </w:rPr>
            </w:pPr>
            <w:r w:rsidRPr="00C4793D">
              <w:rPr>
                <w:lang w:eastAsia="en-GB"/>
              </w:rPr>
              <w:t>Mode</w:t>
            </w:r>
          </w:p>
        </w:tc>
        <w:tc>
          <w:tcPr>
            <w:tcW w:w="2603" w:type="pct"/>
            <w:shd w:val="clear" w:color="auto" w:fill="FFFFFF" w:themeFill="background1"/>
            <w:vAlign w:val="center"/>
            <w:hideMark/>
          </w:tcPr>
          <w:p w14:paraId="5A6543B3" w14:textId="115D77FC" w:rsidR="0071556D" w:rsidRPr="00C4793D" w:rsidRDefault="0071556D" w:rsidP="00840CCB">
            <w:pPr>
              <w:pStyle w:val="TAC"/>
              <w:rPr>
                <w:lang w:eastAsia="en-GB"/>
              </w:rPr>
            </w:pPr>
            <w:r w:rsidRPr="00C4793D">
              <w:rPr>
                <w:lang w:eastAsia="en-GB"/>
              </w:rPr>
              <w:t>Tunnel</w:t>
            </w:r>
          </w:p>
        </w:tc>
      </w:tr>
      <w:tr w:rsidR="0071556D" w:rsidRPr="00C4793D" w14:paraId="055DA37A" w14:textId="77777777" w:rsidTr="00840CCB">
        <w:trPr>
          <w:jc w:val="center"/>
        </w:trPr>
        <w:tc>
          <w:tcPr>
            <w:tcW w:w="2397" w:type="pct"/>
            <w:shd w:val="clear" w:color="auto" w:fill="FFFFFF" w:themeFill="background1"/>
            <w:vAlign w:val="center"/>
            <w:hideMark/>
          </w:tcPr>
          <w:p w14:paraId="18E3C19C" w14:textId="649F50AE" w:rsidR="0071556D" w:rsidRPr="00C4793D" w:rsidRDefault="0071556D" w:rsidP="00840CCB">
            <w:pPr>
              <w:pStyle w:val="TAL"/>
              <w:rPr>
                <w:lang w:eastAsia="en-GB"/>
              </w:rPr>
            </w:pPr>
            <w:r w:rsidRPr="005F0943">
              <w:rPr>
                <w:lang w:eastAsia="en-GB"/>
              </w:rPr>
              <w:t>IKE</w:t>
            </w:r>
            <w:r w:rsidR="00840CCB">
              <w:rPr>
                <w:lang w:eastAsia="en-GB"/>
              </w:rPr>
              <w:t xml:space="preserve"> </w:t>
            </w:r>
            <w:r w:rsidRPr="00C4793D">
              <w:rPr>
                <w:lang w:eastAsia="en-GB"/>
              </w:rPr>
              <w:t>Version</w:t>
            </w:r>
          </w:p>
        </w:tc>
        <w:tc>
          <w:tcPr>
            <w:tcW w:w="2603" w:type="pct"/>
            <w:shd w:val="clear" w:color="auto" w:fill="FFFFFF" w:themeFill="background1"/>
            <w:vAlign w:val="center"/>
            <w:hideMark/>
          </w:tcPr>
          <w:p w14:paraId="74874B38" w14:textId="69E7F835" w:rsidR="0071556D" w:rsidRPr="00C4793D" w:rsidRDefault="0071556D" w:rsidP="00840CCB">
            <w:pPr>
              <w:pStyle w:val="TAC"/>
              <w:rPr>
                <w:lang w:eastAsia="en-GB"/>
              </w:rPr>
            </w:pPr>
            <w:r w:rsidRPr="00C4793D">
              <w:rPr>
                <w:lang w:eastAsia="en-GB"/>
              </w:rPr>
              <w:t>2</w:t>
            </w:r>
          </w:p>
        </w:tc>
      </w:tr>
      <w:tr w:rsidR="0071556D" w:rsidRPr="00C4793D" w14:paraId="4E6B5110" w14:textId="77777777" w:rsidTr="00840CCB">
        <w:trPr>
          <w:jc w:val="center"/>
        </w:trPr>
        <w:tc>
          <w:tcPr>
            <w:tcW w:w="2397" w:type="pct"/>
            <w:shd w:val="clear" w:color="auto" w:fill="FFFFFF" w:themeFill="background1"/>
            <w:vAlign w:val="center"/>
            <w:hideMark/>
          </w:tcPr>
          <w:p w14:paraId="745523CF" w14:textId="10D6D2C2" w:rsidR="0071556D" w:rsidRPr="00C4793D" w:rsidRDefault="0071556D" w:rsidP="00840CCB">
            <w:pPr>
              <w:pStyle w:val="TAL"/>
              <w:rPr>
                <w:lang w:eastAsia="en-GB"/>
              </w:rPr>
            </w:pPr>
            <w:r w:rsidRPr="005F0943">
              <w:rPr>
                <w:lang w:eastAsia="en-GB"/>
              </w:rPr>
              <w:t>IKE</w:t>
            </w:r>
            <w:r w:rsidR="00840CCB">
              <w:rPr>
                <w:lang w:eastAsia="en-GB"/>
              </w:rPr>
              <w:t xml:space="preserve"> </w:t>
            </w:r>
            <w:r w:rsidRPr="00C4793D">
              <w:rPr>
                <w:lang w:eastAsia="en-GB"/>
              </w:rPr>
              <w:t>Mode</w:t>
            </w:r>
          </w:p>
        </w:tc>
        <w:tc>
          <w:tcPr>
            <w:tcW w:w="2603" w:type="pct"/>
            <w:shd w:val="clear" w:color="auto" w:fill="FFFFFF" w:themeFill="background1"/>
            <w:vAlign w:val="center"/>
            <w:hideMark/>
          </w:tcPr>
          <w:p w14:paraId="014BA7A7" w14:textId="7B444701" w:rsidR="0071556D" w:rsidRPr="00C4793D" w:rsidRDefault="0071556D" w:rsidP="00840CCB">
            <w:pPr>
              <w:pStyle w:val="TAC"/>
              <w:rPr>
                <w:lang w:eastAsia="en-GB"/>
              </w:rPr>
            </w:pPr>
            <w:r w:rsidRPr="00C4793D">
              <w:rPr>
                <w:lang w:eastAsia="en-GB"/>
              </w:rPr>
              <w:t>main</w:t>
            </w:r>
          </w:p>
        </w:tc>
      </w:tr>
      <w:tr w:rsidR="0071556D" w:rsidRPr="00C4793D" w14:paraId="6C9DF331" w14:textId="77777777" w:rsidTr="00840CCB">
        <w:trPr>
          <w:jc w:val="center"/>
        </w:trPr>
        <w:tc>
          <w:tcPr>
            <w:tcW w:w="2397" w:type="pct"/>
            <w:shd w:val="clear" w:color="auto" w:fill="FFFFFF" w:themeFill="background1"/>
            <w:vAlign w:val="center"/>
            <w:hideMark/>
          </w:tcPr>
          <w:p w14:paraId="0611B0C7" w14:textId="2B81DEA0" w:rsidR="0071556D" w:rsidRPr="00C4793D" w:rsidRDefault="0071556D" w:rsidP="00840CCB">
            <w:pPr>
              <w:pStyle w:val="TAL"/>
              <w:rPr>
                <w:lang w:eastAsia="en-GB"/>
              </w:rPr>
            </w:pPr>
            <w:proofErr w:type="spellStart"/>
            <w:r w:rsidRPr="00C4793D">
              <w:rPr>
                <w:lang w:eastAsia="en-GB"/>
              </w:rPr>
              <w:t>Psk</w:t>
            </w:r>
            <w:proofErr w:type="spellEnd"/>
            <w:r w:rsidR="00840CCB">
              <w:rPr>
                <w:lang w:eastAsia="en-GB"/>
              </w:rPr>
              <w:t xml:space="preserve"> </w:t>
            </w:r>
            <w:r w:rsidRPr="00C4793D">
              <w:rPr>
                <w:lang w:eastAsia="en-GB"/>
              </w:rPr>
              <w:t>length</w:t>
            </w:r>
          </w:p>
        </w:tc>
        <w:tc>
          <w:tcPr>
            <w:tcW w:w="2603" w:type="pct"/>
            <w:shd w:val="clear" w:color="auto" w:fill="FFFFFF" w:themeFill="background1"/>
            <w:vAlign w:val="center"/>
            <w:hideMark/>
          </w:tcPr>
          <w:p w14:paraId="6FB778B0" w14:textId="19299CC5" w:rsidR="0071556D" w:rsidRPr="00C4793D" w:rsidRDefault="0071556D" w:rsidP="00840CCB">
            <w:pPr>
              <w:pStyle w:val="TAC"/>
              <w:rPr>
                <w:lang w:eastAsia="en-GB"/>
              </w:rPr>
            </w:pPr>
            <w:r w:rsidRPr="00C4793D">
              <w:rPr>
                <w:lang w:eastAsia="en-GB"/>
              </w:rPr>
              <w:t>64</w:t>
            </w:r>
            <w:r w:rsidR="00840CCB">
              <w:rPr>
                <w:lang w:eastAsia="en-GB"/>
              </w:rPr>
              <w:t xml:space="preserve"> </w:t>
            </w:r>
            <w:r w:rsidRPr="00C4793D">
              <w:rPr>
                <w:lang w:eastAsia="en-GB"/>
              </w:rPr>
              <w:t>chars</w:t>
            </w:r>
          </w:p>
        </w:tc>
      </w:tr>
      <w:tr w:rsidR="0071556D" w:rsidRPr="00C4793D" w14:paraId="2967D0B0" w14:textId="77777777" w:rsidTr="00840CCB">
        <w:trPr>
          <w:jc w:val="center"/>
        </w:trPr>
        <w:tc>
          <w:tcPr>
            <w:tcW w:w="2397" w:type="pct"/>
            <w:shd w:val="clear" w:color="auto" w:fill="FFFFFF" w:themeFill="background1"/>
            <w:vAlign w:val="center"/>
            <w:hideMark/>
          </w:tcPr>
          <w:p w14:paraId="0287975D" w14:textId="1D1718A2" w:rsidR="0071556D" w:rsidRPr="00C4793D" w:rsidRDefault="0071556D" w:rsidP="00840CCB">
            <w:pPr>
              <w:pStyle w:val="TAL"/>
              <w:rPr>
                <w:lang w:eastAsia="en-GB"/>
              </w:rPr>
            </w:pPr>
            <w:r w:rsidRPr="005F0943">
              <w:rPr>
                <w:lang w:eastAsia="en-GB"/>
              </w:rPr>
              <w:t>DH</w:t>
            </w:r>
            <w:r w:rsidR="00840CCB">
              <w:rPr>
                <w:lang w:eastAsia="en-GB"/>
              </w:rPr>
              <w:t xml:space="preserve"> </w:t>
            </w:r>
            <w:r w:rsidRPr="00C4793D">
              <w:rPr>
                <w:lang w:eastAsia="en-GB"/>
              </w:rPr>
              <w:t>Exchange</w:t>
            </w:r>
          </w:p>
        </w:tc>
        <w:tc>
          <w:tcPr>
            <w:tcW w:w="2603" w:type="pct"/>
            <w:shd w:val="clear" w:color="auto" w:fill="FFFFFF" w:themeFill="background1"/>
            <w:vAlign w:val="center"/>
            <w:hideMark/>
          </w:tcPr>
          <w:p w14:paraId="26C6884E" w14:textId="7BB0A4A8" w:rsidR="0071556D" w:rsidRPr="00C4793D" w:rsidRDefault="0071556D" w:rsidP="00840CCB">
            <w:pPr>
              <w:pStyle w:val="TAC"/>
              <w:rPr>
                <w:lang w:eastAsia="en-GB"/>
              </w:rPr>
            </w:pPr>
            <w:r w:rsidRPr="00C4793D">
              <w:rPr>
                <w:lang w:eastAsia="en-GB"/>
              </w:rPr>
              <w:t>ecp192</w:t>
            </w:r>
            <w:r w:rsidR="00840CCB">
              <w:rPr>
                <w:lang w:eastAsia="en-GB"/>
              </w:rPr>
              <w:t xml:space="preserve"> </w:t>
            </w:r>
            <w:r w:rsidRPr="00C4793D">
              <w:rPr>
                <w:lang w:eastAsia="en-GB"/>
              </w:rPr>
              <w:t>-</w:t>
            </w:r>
            <w:r w:rsidR="00840CCB">
              <w:rPr>
                <w:lang w:eastAsia="en-GB"/>
              </w:rPr>
              <w:t xml:space="preserve"> </w:t>
            </w:r>
            <w:r w:rsidRPr="00C4793D">
              <w:rPr>
                <w:lang w:eastAsia="en-GB"/>
              </w:rPr>
              <w:t>Group</w:t>
            </w:r>
            <w:r w:rsidR="00840CCB">
              <w:rPr>
                <w:lang w:eastAsia="en-GB"/>
              </w:rPr>
              <w:t xml:space="preserve"> </w:t>
            </w:r>
            <w:r w:rsidRPr="00C4793D">
              <w:rPr>
                <w:lang w:eastAsia="en-GB"/>
              </w:rPr>
              <w:t>25</w:t>
            </w:r>
          </w:p>
        </w:tc>
      </w:tr>
      <w:tr w:rsidR="0071556D" w:rsidRPr="00C4793D" w14:paraId="0DB01048" w14:textId="77777777" w:rsidTr="00840CCB">
        <w:trPr>
          <w:jc w:val="center"/>
        </w:trPr>
        <w:tc>
          <w:tcPr>
            <w:tcW w:w="2397" w:type="pct"/>
            <w:shd w:val="clear" w:color="auto" w:fill="FFFFFF" w:themeFill="background1"/>
            <w:vAlign w:val="center"/>
            <w:hideMark/>
          </w:tcPr>
          <w:p w14:paraId="0EBDAAD6" w14:textId="065581E3" w:rsidR="0071556D" w:rsidRPr="00C4793D" w:rsidRDefault="0071556D" w:rsidP="00840CCB">
            <w:pPr>
              <w:pStyle w:val="TAL"/>
              <w:rPr>
                <w:lang w:eastAsia="en-GB"/>
              </w:rPr>
            </w:pPr>
            <w:r w:rsidRPr="005F0943">
              <w:rPr>
                <w:lang w:eastAsia="en-GB"/>
              </w:rPr>
              <w:t>AH</w:t>
            </w:r>
            <w:r w:rsidR="00840CCB">
              <w:rPr>
                <w:lang w:eastAsia="en-GB"/>
              </w:rPr>
              <w:t xml:space="preserve"> </w:t>
            </w:r>
            <w:r w:rsidRPr="00C4793D">
              <w:rPr>
                <w:lang w:eastAsia="en-GB"/>
              </w:rPr>
              <w:t>Hashing</w:t>
            </w:r>
          </w:p>
        </w:tc>
        <w:tc>
          <w:tcPr>
            <w:tcW w:w="2603" w:type="pct"/>
            <w:shd w:val="clear" w:color="auto" w:fill="FFFFFF" w:themeFill="background1"/>
            <w:vAlign w:val="center"/>
            <w:hideMark/>
          </w:tcPr>
          <w:p w14:paraId="1D4F7E61" w14:textId="30D448F8" w:rsidR="0071556D" w:rsidRPr="00C4793D" w:rsidRDefault="0071556D" w:rsidP="00840CCB">
            <w:pPr>
              <w:pStyle w:val="TAC"/>
              <w:rPr>
                <w:lang w:eastAsia="en-GB"/>
              </w:rPr>
            </w:pPr>
            <w:r w:rsidRPr="00C4793D">
              <w:rPr>
                <w:lang w:eastAsia="en-GB"/>
              </w:rPr>
              <w:t>HMAC-SHA2-512</w:t>
            </w:r>
          </w:p>
        </w:tc>
      </w:tr>
      <w:tr w:rsidR="0071556D" w:rsidRPr="00C4793D" w14:paraId="4285F5E0" w14:textId="77777777" w:rsidTr="00840CCB">
        <w:trPr>
          <w:jc w:val="center"/>
        </w:trPr>
        <w:tc>
          <w:tcPr>
            <w:tcW w:w="2397" w:type="pct"/>
            <w:shd w:val="clear" w:color="auto" w:fill="FFFFFF" w:themeFill="background1"/>
            <w:vAlign w:val="center"/>
            <w:hideMark/>
          </w:tcPr>
          <w:p w14:paraId="366D40BF" w14:textId="579D4986" w:rsidR="0071556D" w:rsidRPr="00C4793D" w:rsidRDefault="0071556D" w:rsidP="00840CCB">
            <w:pPr>
              <w:pStyle w:val="TAL"/>
              <w:rPr>
                <w:color w:val="000000"/>
                <w:szCs w:val="24"/>
                <w:lang w:eastAsia="en-GB"/>
              </w:rPr>
            </w:pPr>
            <w:r w:rsidRPr="00C4793D">
              <w:rPr>
                <w:color w:val="000000"/>
                <w:szCs w:val="24"/>
                <w:lang w:eastAsia="en-GB"/>
              </w:rPr>
              <w:t>Phase</w:t>
            </w:r>
            <w:r w:rsidR="00840CCB">
              <w:rPr>
                <w:color w:val="000000"/>
                <w:szCs w:val="24"/>
                <w:lang w:eastAsia="en-GB"/>
              </w:rPr>
              <w:t xml:space="preserve"> </w:t>
            </w:r>
            <w:r w:rsidRPr="00C4793D">
              <w:rPr>
                <w:color w:val="000000"/>
                <w:szCs w:val="24"/>
                <w:lang w:eastAsia="en-GB"/>
              </w:rPr>
              <w:t>1</w:t>
            </w:r>
            <w:r w:rsidR="00840CCB">
              <w:rPr>
                <w:color w:val="000000"/>
                <w:szCs w:val="24"/>
                <w:lang w:eastAsia="en-GB"/>
              </w:rPr>
              <w:t xml:space="preserve"> </w:t>
            </w:r>
            <w:r w:rsidRPr="00C4793D">
              <w:rPr>
                <w:color w:val="000000"/>
                <w:szCs w:val="24"/>
                <w:lang w:eastAsia="en-GB"/>
              </w:rPr>
              <w:t>Hashing</w:t>
            </w:r>
          </w:p>
        </w:tc>
        <w:tc>
          <w:tcPr>
            <w:tcW w:w="2603" w:type="pct"/>
            <w:shd w:val="clear" w:color="auto" w:fill="FFFFFF" w:themeFill="background1"/>
            <w:vAlign w:val="center"/>
            <w:hideMark/>
          </w:tcPr>
          <w:p w14:paraId="1859A7C5" w14:textId="3179D7CC" w:rsidR="0071556D" w:rsidRPr="00C4793D" w:rsidRDefault="0071556D" w:rsidP="00840CCB">
            <w:pPr>
              <w:pStyle w:val="TAC"/>
              <w:rPr>
                <w:color w:val="000000"/>
                <w:szCs w:val="24"/>
                <w:lang w:eastAsia="en-GB"/>
              </w:rPr>
            </w:pPr>
            <w:r w:rsidRPr="00C4793D">
              <w:rPr>
                <w:color w:val="000000"/>
                <w:szCs w:val="24"/>
                <w:lang w:eastAsia="en-GB"/>
              </w:rPr>
              <w:t>HMAC-SHA2-512</w:t>
            </w:r>
          </w:p>
        </w:tc>
      </w:tr>
      <w:tr w:rsidR="0071556D" w:rsidRPr="00C4793D" w14:paraId="46F6D813" w14:textId="77777777" w:rsidTr="00840CCB">
        <w:trPr>
          <w:jc w:val="center"/>
        </w:trPr>
        <w:tc>
          <w:tcPr>
            <w:tcW w:w="2397" w:type="pct"/>
            <w:shd w:val="clear" w:color="auto" w:fill="FFFFFF" w:themeFill="background1"/>
            <w:vAlign w:val="center"/>
            <w:hideMark/>
          </w:tcPr>
          <w:p w14:paraId="28366CE4" w14:textId="709AB63A" w:rsidR="0071556D" w:rsidRPr="00C4793D" w:rsidRDefault="0071556D" w:rsidP="00840CCB">
            <w:pPr>
              <w:pStyle w:val="TAL"/>
              <w:rPr>
                <w:color w:val="000000"/>
                <w:szCs w:val="24"/>
                <w:lang w:eastAsia="en-GB"/>
              </w:rPr>
            </w:pPr>
            <w:r w:rsidRPr="00C4793D">
              <w:rPr>
                <w:color w:val="000000"/>
                <w:szCs w:val="24"/>
                <w:lang w:eastAsia="en-GB"/>
              </w:rPr>
              <w:t>Phase</w:t>
            </w:r>
            <w:r w:rsidR="00840CCB">
              <w:rPr>
                <w:color w:val="000000"/>
                <w:szCs w:val="24"/>
                <w:lang w:eastAsia="en-GB"/>
              </w:rPr>
              <w:t xml:space="preserve"> </w:t>
            </w:r>
            <w:r w:rsidRPr="00C4793D">
              <w:rPr>
                <w:color w:val="000000"/>
                <w:szCs w:val="24"/>
                <w:lang w:eastAsia="en-GB"/>
              </w:rPr>
              <w:t>1</w:t>
            </w:r>
            <w:r w:rsidR="00840CCB">
              <w:rPr>
                <w:color w:val="000000"/>
                <w:szCs w:val="24"/>
                <w:lang w:eastAsia="en-GB"/>
              </w:rPr>
              <w:t xml:space="preserve"> </w:t>
            </w:r>
            <w:r w:rsidRPr="00C4793D">
              <w:rPr>
                <w:color w:val="000000"/>
                <w:szCs w:val="24"/>
                <w:lang w:eastAsia="en-GB"/>
              </w:rPr>
              <w:t>Encryption</w:t>
            </w:r>
          </w:p>
        </w:tc>
        <w:tc>
          <w:tcPr>
            <w:tcW w:w="2603" w:type="pct"/>
            <w:shd w:val="clear" w:color="auto" w:fill="FFFFFF" w:themeFill="background1"/>
            <w:vAlign w:val="center"/>
            <w:hideMark/>
          </w:tcPr>
          <w:p w14:paraId="4AFC2A7D" w14:textId="20D94E7A" w:rsidR="0071556D" w:rsidRPr="00C4793D" w:rsidRDefault="0071556D" w:rsidP="00840CCB">
            <w:pPr>
              <w:pStyle w:val="TAC"/>
              <w:rPr>
                <w:color w:val="000000"/>
                <w:szCs w:val="24"/>
                <w:lang w:eastAsia="en-GB"/>
              </w:rPr>
            </w:pPr>
            <w:r w:rsidRPr="00C4793D">
              <w:rPr>
                <w:color w:val="000000"/>
                <w:szCs w:val="24"/>
                <w:lang w:eastAsia="en-GB"/>
              </w:rPr>
              <w:t>AES-256</w:t>
            </w:r>
          </w:p>
        </w:tc>
      </w:tr>
      <w:tr w:rsidR="0071556D" w:rsidRPr="00C4793D" w14:paraId="1F30E215" w14:textId="77777777" w:rsidTr="00840CCB">
        <w:trPr>
          <w:jc w:val="center"/>
        </w:trPr>
        <w:tc>
          <w:tcPr>
            <w:tcW w:w="2397" w:type="pct"/>
            <w:shd w:val="clear" w:color="auto" w:fill="FFFFFF" w:themeFill="background1"/>
            <w:vAlign w:val="center"/>
            <w:hideMark/>
          </w:tcPr>
          <w:p w14:paraId="06CC2281" w14:textId="15A2875A" w:rsidR="0071556D" w:rsidRPr="00C4793D" w:rsidRDefault="0071556D" w:rsidP="00840CCB">
            <w:pPr>
              <w:pStyle w:val="TAL"/>
              <w:rPr>
                <w:color w:val="000000"/>
                <w:szCs w:val="24"/>
                <w:lang w:eastAsia="en-GB"/>
              </w:rPr>
            </w:pPr>
            <w:r w:rsidRPr="00C4793D">
              <w:rPr>
                <w:color w:val="000000"/>
                <w:szCs w:val="24"/>
                <w:lang w:eastAsia="en-GB"/>
              </w:rPr>
              <w:t>Key</w:t>
            </w:r>
            <w:r w:rsidR="00840CCB">
              <w:rPr>
                <w:color w:val="000000"/>
                <w:szCs w:val="24"/>
                <w:lang w:eastAsia="en-GB"/>
              </w:rPr>
              <w:t xml:space="preserve"> </w:t>
            </w:r>
            <w:r w:rsidRPr="00C4793D">
              <w:rPr>
                <w:color w:val="000000"/>
                <w:szCs w:val="24"/>
                <w:lang w:eastAsia="en-GB"/>
              </w:rPr>
              <w:t>Lifetime</w:t>
            </w:r>
          </w:p>
        </w:tc>
        <w:tc>
          <w:tcPr>
            <w:tcW w:w="2603" w:type="pct"/>
            <w:shd w:val="clear" w:color="auto" w:fill="FFFFFF" w:themeFill="background1"/>
            <w:vAlign w:val="center"/>
            <w:hideMark/>
          </w:tcPr>
          <w:p w14:paraId="60545AEB" w14:textId="566E1A90" w:rsidR="0071556D" w:rsidRPr="00C4793D" w:rsidRDefault="0071556D" w:rsidP="00840CCB">
            <w:pPr>
              <w:pStyle w:val="TAC"/>
              <w:rPr>
                <w:color w:val="000000"/>
                <w:szCs w:val="24"/>
                <w:lang w:eastAsia="en-GB"/>
              </w:rPr>
            </w:pPr>
            <w:r w:rsidRPr="00C4793D">
              <w:rPr>
                <w:color w:val="000000"/>
                <w:szCs w:val="24"/>
                <w:lang w:eastAsia="en-GB"/>
              </w:rPr>
              <w:t>3</w:t>
            </w:r>
            <w:r w:rsidR="00B24FCC">
              <w:rPr>
                <w:color w:val="000000"/>
                <w:szCs w:val="24"/>
                <w:lang w:eastAsia="en-GB"/>
              </w:rPr>
              <w:t xml:space="preserve"> </w:t>
            </w:r>
            <w:r w:rsidRPr="00C4793D">
              <w:rPr>
                <w:color w:val="000000"/>
                <w:szCs w:val="24"/>
                <w:lang w:eastAsia="en-GB"/>
              </w:rPr>
              <w:t>600</w:t>
            </w:r>
            <w:r w:rsidR="00840CCB">
              <w:rPr>
                <w:color w:val="000000"/>
                <w:szCs w:val="24"/>
                <w:lang w:eastAsia="en-GB"/>
              </w:rPr>
              <w:t xml:space="preserve"> </w:t>
            </w:r>
            <w:r w:rsidRPr="00C4793D">
              <w:rPr>
                <w:color w:val="000000"/>
                <w:szCs w:val="24"/>
                <w:lang w:eastAsia="en-GB"/>
              </w:rPr>
              <w:t>s</w:t>
            </w:r>
          </w:p>
        </w:tc>
      </w:tr>
      <w:tr w:rsidR="0071556D" w:rsidRPr="00C4793D" w14:paraId="46F64F32" w14:textId="77777777" w:rsidTr="00840CCB">
        <w:trPr>
          <w:jc w:val="center"/>
        </w:trPr>
        <w:tc>
          <w:tcPr>
            <w:tcW w:w="2397" w:type="pct"/>
            <w:shd w:val="clear" w:color="auto" w:fill="FFFFFF" w:themeFill="background1"/>
            <w:vAlign w:val="center"/>
            <w:hideMark/>
          </w:tcPr>
          <w:p w14:paraId="315E0B02" w14:textId="4750C649" w:rsidR="0071556D" w:rsidRPr="00C4793D" w:rsidRDefault="0071556D" w:rsidP="00840CCB">
            <w:pPr>
              <w:pStyle w:val="TAL"/>
              <w:rPr>
                <w:color w:val="000000"/>
                <w:szCs w:val="24"/>
                <w:lang w:eastAsia="en-GB"/>
              </w:rPr>
            </w:pPr>
            <w:r w:rsidRPr="00C4793D">
              <w:rPr>
                <w:color w:val="000000"/>
                <w:szCs w:val="24"/>
                <w:lang w:eastAsia="en-GB"/>
              </w:rPr>
              <w:t>Phase</w:t>
            </w:r>
            <w:r w:rsidR="00840CCB">
              <w:rPr>
                <w:color w:val="000000"/>
                <w:szCs w:val="24"/>
                <w:lang w:eastAsia="en-GB"/>
              </w:rPr>
              <w:t xml:space="preserve"> </w:t>
            </w:r>
            <w:r w:rsidRPr="00C4793D">
              <w:rPr>
                <w:color w:val="000000"/>
                <w:szCs w:val="24"/>
                <w:lang w:eastAsia="en-GB"/>
              </w:rPr>
              <w:t>2</w:t>
            </w:r>
            <w:r w:rsidR="00840CCB">
              <w:rPr>
                <w:color w:val="000000"/>
                <w:szCs w:val="24"/>
                <w:lang w:eastAsia="en-GB"/>
              </w:rPr>
              <w:t xml:space="preserve"> </w:t>
            </w:r>
            <w:r w:rsidRPr="00C4793D">
              <w:rPr>
                <w:color w:val="000000"/>
                <w:szCs w:val="24"/>
                <w:lang w:eastAsia="en-GB"/>
              </w:rPr>
              <w:t>Hashing</w:t>
            </w:r>
          </w:p>
        </w:tc>
        <w:tc>
          <w:tcPr>
            <w:tcW w:w="2603" w:type="pct"/>
            <w:shd w:val="clear" w:color="auto" w:fill="FFFFFF" w:themeFill="background1"/>
            <w:vAlign w:val="center"/>
            <w:hideMark/>
          </w:tcPr>
          <w:p w14:paraId="7FD91B39" w14:textId="1A9A323F" w:rsidR="0071556D" w:rsidRPr="00C4793D" w:rsidRDefault="0071556D" w:rsidP="00840CCB">
            <w:pPr>
              <w:pStyle w:val="TAC"/>
              <w:rPr>
                <w:color w:val="000000"/>
                <w:szCs w:val="24"/>
                <w:lang w:eastAsia="en-GB"/>
              </w:rPr>
            </w:pPr>
            <w:r w:rsidRPr="00C4793D">
              <w:rPr>
                <w:color w:val="000000"/>
                <w:szCs w:val="24"/>
                <w:lang w:eastAsia="en-GB"/>
              </w:rPr>
              <w:t>HMAC-SHA2-512</w:t>
            </w:r>
          </w:p>
        </w:tc>
      </w:tr>
      <w:tr w:rsidR="0071556D" w:rsidRPr="00C4793D" w14:paraId="5EA5384E" w14:textId="77777777" w:rsidTr="00840CCB">
        <w:trPr>
          <w:jc w:val="center"/>
        </w:trPr>
        <w:tc>
          <w:tcPr>
            <w:tcW w:w="2397" w:type="pct"/>
            <w:shd w:val="clear" w:color="auto" w:fill="FFFFFF" w:themeFill="background1"/>
            <w:vAlign w:val="center"/>
            <w:hideMark/>
          </w:tcPr>
          <w:p w14:paraId="724903CF" w14:textId="614416B9" w:rsidR="0071556D" w:rsidRPr="00C4793D" w:rsidRDefault="0071556D" w:rsidP="00840CCB">
            <w:pPr>
              <w:pStyle w:val="TAL"/>
              <w:rPr>
                <w:color w:val="000000"/>
                <w:szCs w:val="24"/>
                <w:lang w:eastAsia="en-GB"/>
              </w:rPr>
            </w:pPr>
            <w:r w:rsidRPr="00C4793D">
              <w:rPr>
                <w:color w:val="000000"/>
                <w:szCs w:val="24"/>
                <w:lang w:eastAsia="en-GB"/>
              </w:rPr>
              <w:t>Phase</w:t>
            </w:r>
            <w:r w:rsidR="00840CCB">
              <w:rPr>
                <w:color w:val="000000"/>
                <w:szCs w:val="24"/>
                <w:lang w:eastAsia="en-GB"/>
              </w:rPr>
              <w:t xml:space="preserve"> </w:t>
            </w:r>
            <w:r w:rsidRPr="00C4793D">
              <w:rPr>
                <w:color w:val="000000"/>
                <w:szCs w:val="24"/>
                <w:lang w:eastAsia="en-GB"/>
              </w:rPr>
              <w:t>2</w:t>
            </w:r>
            <w:r w:rsidR="00840CCB">
              <w:rPr>
                <w:color w:val="000000"/>
                <w:szCs w:val="24"/>
                <w:lang w:eastAsia="en-GB"/>
              </w:rPr>
              <w:t xml:space="preserve"> </w:t>
            </w:r>
            <w:r w:rsidRPr="00C4793D">
              <w:rPr>
                <w:color w:val="000000"/>
                <w:szCs w:val="24"/>
                <w:lang w:eastAsia="en-GB"/>
              </w:rPr>
              <w:t>Encryption</w:t>
            </w:r>
          </w:p>
        </w:tc>
        <w:tc>
          <w:tcPr>
            <w:tcW w:w="2603" w:type="pct"/>
            <w:shd w:val="clear" w:color="auto" w:fill="FFFFFF" w:themeFill="background1"/>
            <w:vAlign w:val="center"/>
            <w:hideMark/>
          </w:tcPr>
          <w:p w14:paraId="76240373" w14:textId="46339808" w:rsidR="0071556D" w:rsidRPr="00C4793D" w:rsidRDefault="0071556D" w:rsidP="00840CCB">
            <w:pPr>
              <w:pStyle w:val="TAC"/>
              <w:rPr>
                <w:color w:val="000000"/>
                <w:szCs w:val="24"/>
                <w:lang w:eastAsia="en-GB"/>
              </w:rPr>
            </w:pPr>
            <w:r w:rsidRPr="00C4793D">
              <w:rPr>
                <w:color w:val="000000"/>
                <w:szCs w:val="24"/>
                <w:lang w:eastAsia="en-GB"/>
              </w:rPr>
              <w:t>AES-512-gcm</w:t>
            </w:r>
          </w:p>
        </w:tc>
      </w:tr>
      <w:tr w:rsidR="0071556D" w:rsidRPr="00C4793D" w14:paraId="5943D435" w14:textId="77777777" w:rsidTr="00840CCB">
        <w:trPr>
          <w:jc w:val="center"/>
        </w:trPr>
        <w:tc>
          <w:tcPr>
            <w:tcW w:w="2397" w:type="pct"/>
            <w:shd w:val="clear" w:color="auto" w:fill="FFFFFF" w:themeFill="background1"/>
            <w:vAlign w:val="center"/>
            <w:hideMark/>
          </w:tcPr>
          <w:p w14:paraId="036DE6F9" w14:textId="0B656A21" w:rsidR="0071556D" w:rsidRPr="00C4793D" w:rsidRDefault="0071556D" w:rsidP="00840CCB">
            <w:pPr>
              <w:pStyle w:val="TAL"/>
              <w:rPr>
                <w:color w:val="000000"/>
                <w:szCs w:val="24"/>
                <w:lang w:eastAsia="en-GB"/>
              </w:rPr>
            </w:pPr>
            <w:r w:rsidRPr="00C4793D">
              <w:rPr>
                <w:color w:val="000000"/>
                <w:szCs w:val="24"/>
                <w:lang w:eastAsia="en-GB"/>
              </w:rPr>
              <w:t>Key</w:t>
            </w:r>
            <w:r w:rsidR="00840CCB">
              <w:rPr>
                <w:color w:val="000000"/>
                <w:szCs w:val="24"/>
                <w:lang w:eastAsia="en-GB"/>
              </w:rPr>
              <w:t xml:space="preserve"> </w:t>
            </w:r>
            <w:r w:rsidRPr="00C4793D">
              <w:rPr>
                <w:color w:val="000000"/>
                <w:szCs w:val="24"/>
                <w:lang w:eastAsia="en-GB"/>
              </w:rPr>
              <w:t>Lifetime</w:t>
            </w:r>
          </w:p>
        </w:tc>
        <w:tc>
          <w:tcPr>
            <w:tcW w:w="2603" w:type="pct"/>
            <w:shd w:val="clear" w:color="auto" w:fill="FFFFFF" w:themeFill="background1"/>
            <w:vAlign w:val="center"/>
            <w:hideMark/>
          </w:tcPr>
          <w:p w14:paraId="2A42A1BF" w14:textId="51BB1CC4" w:rsidR="0071556D" w:rsidRPr="00C4793D" w:rsidRDefault="0071556D" w:rsidP="00840CCB">
            <w:pPr>
              <w:pStyle w:val="TAC"/>
              <w:rPr>
                <w:color w:val="000000"/>
                <w:szCs w:val="24"/>
                <w:lang w:eastAsia="en-GB"/>
              </w:rPr>
            </w:pPr>
            <w:r w:rsidRPr="00C4793D">
              <w:rPr>
                <w:color w:val="000000"/>
                <w:szCs w:val="24"/>
                <w:lang w:eastAsia="en-GB"/>
              </w:rPr>
              <w:t>7</w:t>
            </w:r>
            <w:r w:rsidR="00087A24">
              <w:rPr>
                <w:color w:val="000000"/>
                <w:szCs w:val="24"/>
                <w:lang w:eastAsia="en-GB"/>
              </w:rPr>
              <w:t xml:space="preserve"> </w:t>
            </w:r>
            <w:r w:rsidRPr="00C4793D">
              <w:rPr>
                <w:color w:val="000000"/>
                <w:szCs w:val="24"/>
                <w:lang w:eastAsia="en-GB"/>
              </w:rPr>
              <w:t>200</w:t>
            </w:r>
            <w:r w:rsidR="00840CCB">
              <w:rPr>
                <w:color w:val="000000"/>
                <w:szCs w:val="24"/>
                <w:lang w:eastAsia="en-GB"/>
              </w:rPr>
              <w:t xml:space="preserve"> </w:t>
            </w:r>
            <w:r w:rsidRPr="00C4793D">
              <w:rPr>
                <w:color w:val="000000"/>
                <w:szCs w:val="24"/>
                <w:lang w:eastAsia="en-GB"/>
              </w:rPr>
              <w:t>s</w:t>
            </w:r>
          </w:p>
        </w:tc>
      </w:tr>
      <w:tr w:rsidR="0071556D" w:rsidRPr="00C4793D" w14:paraId="7D561EAC" w14:textId="77777777" w:rsidTr="00840CCB">
        <w:trPr>
          <w:jc w:val="center"/>
        </w:trPr>
        <w:tc>
          <w:tcPr>
            <w:tcW w:w="2397" w:type="pct"/>
            <w:shd w:val="clear" w:color="auto" w:fill="FFFFFF" w:themeFill="background1"/>
            <w:vAlign w:val="center"/>
            <w:hideMark/>
          </w:tcPr>
          <w:p w14:paraId="1A30DB75" w14:textId="3A0155A2" w:rsidR="0071556D" w:rsidRPr="00C4793D" w:rsidRDefault="0071556D" w:rsidP="00840CCB">
            <w:pPr>
              <w:pStyle w:val="TAL"/>
              <w:rPr>
                <w:lang w:eastAsia="en-GB"/>
              </w:rPr>
            </w:pPr>
            <w:r w:rsidRPr="00C4793D">
              <w:rPr>
                <w:lang w:eastAsia="en-GB"/>
              </w:rPr>
              <w:t>Perfect</w:t>
            </w:r>
            <w:r w:rsidR="00840CCB">
              <w:rPr>
                <w:lang w:eastAsia="en-GB"/>
              </w:rPr>
              <w:t xml:space="preserve"> </w:t>
            </w:r>
            <w:r w:rsidRPr="00C4793D">
              <w:rPr>
                <w:lang w:eastAsia="en-GB"/>
              </w:rPr>
              <w:t>Forward</w:t>
            </w:r>
            <w:r w:rsidR="00840CCB">
              <w:rPr>
                <w:lang w:eastAsia="en-GB"/>
              </w:rPr>
              <w:t xml:space="preserve"> </w:t>
            </w:r>
            <w:r w:rsidRPr="00C4793D">
              <w:rPr>
                <w:lang w:eastAsia="en-GB"/>
              </w:rPr>
              <w:t>Secrecy</w:t>
            </w:r>
          </w:p>
        </w:tc>
        <w:tc>
          <w:tcPr>
            <w:tcW w:w="2603" w:type="pct"/>
            <w:shd w:val="clear" w:color="auto" w:fill="FFFFFF" w:themeFill="background1"/>
            <w:vAlign w:val="center"/>
            <w:hideMark/>
          </w:tcPr>
          <w:p w14:paraId="5F5FE80D" w14:textId="1C864F5F" w:rsidR="0071556D" w:rsidRPr="00C4793D" w:rsidRDefault="0071556D" w:rsidP="00840CCB">
            <w:pPr>
              <w:pStyle w:val="TAC"/>
              <w:rPr>
                <w:color w:val="000000"/>
                <w:szCs w:val="24"/>
                <w:lang w:eastAsia="en-GB"/>
              </w:rPr>
            </w:pPr>
            <w:r w:rsidRPr="00C4793D">
              <w:rPr>
                <w:color w:val="000000"/>
                <w:szCs w:val="24"/>
                <w:lang w:eastAsia="en-GB"/>
              </w:rPr>
              <w:t>enabled</w:t>
            </w:r>
          </w:p>
        </w:tc>
      </w:tr>
    </w:tbl>
    <w:p w14:paraId="469E28E6" w14:textId="77777777" w:rsidR="0021192B" w:rsidRPr="00C4793D" w:rsidRDefault="0021192B">
      <w:pPr>
        <w:rPr>
          <w:rFonts w:ascii="Arial" w:hAnsi="Arial" w:cs="Arial"/>
          <w:i/>
          <w:color w:val="76923C"/>
          <w:sz w:val="18"/>
          <w:szCs w:val="18"/>
        </w:rPr>
      </w:pPr>
    </w:p>
    <w:p w14:paraId="5A0A7AD7" w14:textId="77777777" w:rsidR="00DB3467" w:rsidRPr="00C4793D" w:rsidRDefault="00DB3467">
      <w:pPr>
        <w:overflowPunct/>
        <w:autoSpaceDE/>
        <w:autoSpaceDN/>
        <w:adjustRightInd/>
        <w:spacing w:after="0"/>
        <w:textAlignment w:val="auto"/>
        <w:rPr>
          <w:rFonts w:ascii="Arial" w:hAnsi="Arial"/>
          <w:sz w:val="36"/>
        </w:rPr>
      </w:pPr>
      <w:r w:rsidRPr="00C4793D">
        <w:br w:type="page"/>
      </w:r>
    </w:p>
    <w:p w14:paraId="07E2D345" w14:textId="22C77CC6" w:rsidR="0021192B" w:rsidRPr="00C4793D" w:rsidRDefault="0021192B" w:rsidP="0081567F">
      <w:pPr>
        <w:pStyle w:val="Heading1"/>
        <w:rPr>
          <w:i/>
        </w:rPr>
      </w:pPr>
      <w:bookmarkStart w:id="197" w:name="_Toc71035462"/>
      <w:bookmarkStart w:id="198" w:name="_Toc71115872"/>
      <w:bookmarkStart w:id="199" w:name="_Toc71618938"/>
      <w:bookmarkStart w:id="200" w:name="_Toc128743368"/>
      <w:r w:rsidRPr="00C4793D">
        <w:lastRenderedPageBreak/>
        <w:t>History</w:t>
      </w:r>
      <w:bookmarkEnd w:id="197"/>
      <w:bookmarkEnd w:id="198"/>
      <w:bookmarkEnd w:id="199"/>
      <w:bookmarkEnd w:id="20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47"/>
        <w:gridCol w:w="1588"/>
        <w:gridCol w:w="6804"/>
      </w:tblGrid>
      <w:tr w:rsidR="0021192B" w:rsidRPr="00C4793D" w14:paraId="747B94E7" w14:textId="77777777" w:rsidTr="00F52674">
        <w:trPr>
          <w:cantSplit/>
          <w:jc w:val="center"/>
        </w:trPr>
        <w:tc>
          <w:tcPr>
            <w:tcW w:w="9639" w:type="dxa"/>
            <w:gridSpan w:val="3"/>
          </w:tcPr>
          <w:p w14:paraId="23CFC314" w14:textId="77777777" w:rsidR="0021192B" w:rsidRPr="00C4793D" w:rsidRDefault="0021192B" w:rsidP="006A6042">
            <w:pPr>
              <w:spacing w:before="60" w:after="60"/>
              <w:jc w:val="center"/>
              <w:rPr>
                <w:b/>
                <w:sz w:val="24"/>
              </w:rPr>
            </w:pPr>
            <w:r w:rsidRPr="00C4793D">
              <w:rPr>
                <w:b/>
                <w:sz w:val="24"/>
              </w:rPr>
              <w:t>Document history</w:t>
            </w:r>
          </w:p>
        </w:tc>
      </w:tr>
      <w:tr w:rsidR="0021192B" w:rsidRPr="00C4793D" w14:paraId="7D758526" w14:textId="77777777" w:rsidTr="00F52674">
        <w:trPr>
          <w:cantSplit/>
          <w:jc w:val="center"/>
        </w:trPr>
        <w:tc>
          <w:tcPr>
            <w:tcW w:w="1247" w:type="dxa"/>
          </w:tcPr>
          <w:p w14:paraId="70D7433D" w14:textId="76FEE8AB" w:rsidR="0021192B" w:rsidRPr="00C4793D" w:rsidRDefault="007D3C5B" w:rsidP="006A6042">
            <w:pPr>
              <w:pStyle w:val="FP"/>
              <w:spacing w:before="80" w:after="80"/>
              <w:ind w:left="57"/>
            </w:pPr>
            <w:r w:rsidRPr="00C4793D">
              <w:t>V1.1.1</w:t>
            </w:r>
          </w:p>
        </w:tc>
        <w:tc>
          <w:tcPr>
            <w:tcW w:w="1588" w:type="dxa"/>
          </w:tcPr>
          <w:p w14:paraId="0D3B6A0F" w14:textId="2C30D43F" w:rsidR="0021192B" w:rsidRPr="00C4793D" w:rsidRDefault="007D3C5B" w:rsidP="006A6042">
            <w:pPr>
              <w:pStyle w:val="FP"/>
              <w:spacing w:before="80" w:after="80"/>
              <w:ind w:left="57"/>
            </w:pPr>
            <w:r w:rsidRPr="00C4793D">
              <w:t>May 2021</w:t>
            </w:r>
          </w:p>
        </w:tc>
        <w:tc>
          <w:tcPr>
            <w:tcW w:w="6804" w:type="dxa"/>
          </w:tcPr>
          <w:p w14:paraId="3B606E55" w14:textId="684B2C8E" w:rsidR="0021192B" w:rsidRPr="00C4793D" w:rsidRDefault="007D3C5B" w:rsidP="006A6042">
            <w:pPr>
              <w:pStyle w:val="FP"/>
              <w:tabs>
                <w:tab w:val="left" w:pos="3261"/>
                <w:tab w:val="left" w:pos="4395"/>
              </w:tabs>
              <w:spacing w:before="80" w:after="80"/>
              <w:ind w:left="57"/>
            </w:pPr>
            <w:r w:rsidRPr="00C4793D">
              <w:t>Publication</w:t>
            </w:r>
          </w:p>
        </w:tc>
      </w:tr>
      <w:tr w:rsidR="0021192B" w:rsidRPr="00C4793D" w14:paraId="5CBBAA8A" w14:textId="77777777" w:rsidTr="00F52674">
        <w:trPr>
          <w:cantSplit/>
          <w:jc w:val="center"/>
        </w:trPr>
        <w:tc>
          <w:tcPr>
            <w:tcW w:w="1247" w:type="dxa"/>
          </w:tcPr>
          <w:p w14:paraId="2081ED94" w14:textId="2C21F13A" w:rsidR="0021192B" w:rsidRPr="00C4793D" w:rsidRDefault="002C2EEE" w:rsidP="002C2EEE">
            <w:pPr>
              <w:pStyle w:val="FP"/>
              <w:spacing w:before="80" w:after="80"/>
              <w:ind w:left="57"/>
            </w:pPr>
            <w:r w:rsidRPr="00C4793D">
              <w:t>V</w:t>
            </w:r>
            <w:r w:rsidR="00261AEA">
              <w:t>0</w:t>
            </w:r>
            <w:r w:rsidRPr="00C4793D">
              <w:t>.</w:t>
            </w:r>
            <w:r w:rsidR="00261AEA">
              <w:t>0</w:t>
            </w:r>
            <w:r w:rsidRPr="00C4793D">
              <w:t>.</w:t>
            </w:r>
            <w:r w:rsidR="00261AEA">
              <w:t>1</w:t>
            </w:r>
          </w:p>
        </w:tc>
        <w:tc>
          <w:tcPr>
            <w:tcW w:w="1588" w:type="dxa"/>
          </w:tcPr>
          <w:p w14:paraId="33841A76" w14:textId="01E24499" w:rsidR="0021192B" w:rsidRPr="00C4793D" w:rsidRDefault="002C2EEE" w:rsidP="006A6042">
            <w:pPr>
              <w:pStyle w:val="FP"/>
              <w:spacing w:before="80" w:after="80"/>
              <w:ind w:left="57"/>
            </w:pPr>
            <w:r>
              <w:t>March 2023</w:t>
            </w:r>
          </w:p>
        </w:tc>
        <w:tc>
          <w:tcPr>
            <w:tcW w:w="6804" w:type="dxa"/>
          </w:tcPr>
          <w:p w14:paraId="6DF7F695" w14:textId="45304559" w:rsidR="0021192B" w:rsidRPr="00C4793D" w:rsidRDefault="002C2EEE" w:rsidP="006A6042">
            <w:pPr>
              <w:pStyle w:val="FP"/>
              <w:tabs>
                <w:tab w:val="left" w:pos="3261"/>
                <w:tab w:val="left" w:pos="4395"/>
              </w:tabs>
              <w:spacing w:before="80" w:after="80"/>
              <w:ind w:left="57"/>
            </w:pPr>
            <w:r>
              <w:t>Stable draft</w:t>
            </w:r>
          </w:p>
        </w:tc>
      </w:tr>
      <w:tr w:rsidR="0021192B" w:rsidRPr="00C4793D" w14:paraId="1965EAEC" w14:textId="77777777" w:rsidTr="00F52674">
        <w:trPr>
          <w:cantSplit/>
          <w:jc w:val="center"/>
        </w:trPr>
        <w:tc>
          <w:tcPr>
            <w:tcW w:w="1247" w:type="dxa"/>
          </w:tcPr>
          <w:p w14:paraId="268A4614" w14:textId="77777777" w:rsidR="0021192B" w:rsidRPr="00C4793D" w:rsidRDefault="0021192B" w:rsidP="006A6042">
            <w:pPr>
              <w:pStyle w:val="FP"/>
              <w:spacing w:before="80" w:after="80"/>
              <w:ind w:left="57"/>
            </w:pPr>
          </w:p>
        </w:tc>
        <w:tc>
          <w:tcPr>
            <w:tcW w:w="1588" w:type="dxa"/>
          </w:tcPr>
          <w:p w14:paraId="21AF2DDB" w14:textId="77777777" w:rsidR="0021192B" w:rsidRPr="00C4793D" w:rsidRDefault="0021192B" w:rsidP="006A6042">
            <w:pPr>
              <w:pStyle w:val="FP"/>
              <w:spacing w:before="80" w:after="80"/>
              <w:ind w:left="57"/>
            </w:pPr>
          </w:p>
        </w:tc>
        <w:tc>
          <w:tcPr>
            <w:tcW w:w="6804" w:type="dxa"/>
          </w:tcPr>
          <w:p w14:paraId="587EF410" w14:textId="77777777" w:rsidR="0021192B" w:rsidRPr="00C4793D" w:rsidRDefault="0021192B" w:rsidP="006A6042">
            <w:pPr>
              <w:pStyle w:val="FP"/>
              <w:tabs>
                <w:tab w:val="left" w:pos="3261"/>
                <w:tab w:val="left" w:pos="4395"/>
              </w:tabs>
              <w:spacing w:before="80" w:after="80"/>
              <w:ind w:left="57"/>
            </w:pPr>
          </w:p>
        </w:tc>
      </w:tr>
      <w:tr w:rsidR="0021192B" w:rsidRPr="00C4793D" w14:paraId="4E72B592" w14:textId="77777777" w:rsidTr="00F52674">
        <w:trPr>
          <w:cantSplit/>
          <w:jc w:val="center"/>
        </w:trPr>
        <w:tc>
          <w:tcPr>
            <w:tcW w:w="1247" w:type="dxa"/>
          </w:tcPr>
          <w:p w14:paraId="75F222CB" w14:textId="77777777" w:rsidR="0021192B" w:rsidRPr="00C4793D" w:rsidRDefault="0021192B" w:rsidP="006A6042">
            <w:pPr>
              <w:pStyle w:val="FP"/>
              <w:spacing w:before="80" w:after="80"/>
              <w:ind w:left="57"/>
            </w:pPr>
          </w:p>
        </w:tc>
        <w:tc>
          <w:tcPr>
            <w:tcW w:w="1588" w:type="dxa"/>
          </w:tcPr>
          <w:p w14:paraId="652DB563" w14:textId="77777777" w:rsidR="0021192B" w:rsidRPr="00C4793D" w:rsidRDefault="0021192B" w:rsidP="006A6042">
            <w:pPr>
              <w:pStyle w:val="FP"/>
              <w:spacing w:before="80" w:after="80"/>
              <w:ind w:left="57"/>
            </w:pPr>
          </w:p>
        </w:tc>
        <w:tc>
          <w:tcPr>
            <w:tcW w:w="6804" w:type="dxa"/>
          </w:tcPr>
          <w:p w14:paraId="259489AF" w14:textId="77777777" w:rsidR="0021192B" w:rsidRPr="00C4793D" w:rsidRDefault="0021192B" w:rsidP="006A6042">
            <w:pPr>
              <w:pStyle w:val="FP"/>
              <w:tabs>
                <w:tab w:val="left" w:pos="3261"/>
                <w:tab w:val="left" w:pos="4395"/>
              </w:tabs>
              <w:spacing w:before="80" w:after="80"/>
              <w:ind w:left="57"/>
            </w:pPr>
          </w:p>
        </w:tc>
      </w:tr>
      <w:tr w:rsidR="00386471" w:rsidRPr="00C4793D" w14:paraId="7F039853" w14:textId="77777777" w:rsidTr="00F52674">
        <w:trPr>
          <w:cantSplit/>
          <w:jc w:val="center"/>
        </w:trPr>
        <w:tc>
          <w:tcPr>
            <w:tcW w:w="1247" w:type="dxa"/>
          </w:tcPr>
          <w:p w14:paraId="488B6505" w14:textId="77777777" w:rsidR="00386471" w:rsidRPr="00C4793D" w:rsidRDefault="00386471" w:rsidP="006A6042">
            <w:pPr>
              <w:pStyle w:val="FP"/>
              <w:spacing w:before="80" w:after="80"/>
              <w:ind w:left="57"/>
            </w:pPr>
          </w:p>
        </w:tc>
        <w:tc>
          <w:tcPr>
            <w:tcW w:w="1588" w:type="dxa"/>
          </w:tcPr>
          <w:p w14:paraId="26AF5808" w14:textId="77777777" w:rsidR="00386471" w:rsidRPr="00C4793D" w:rsidRDefault="00386471" w:rsidP="006A6042">
            <w:pPr>
              <w:pStyle w:val="FP"/>
              <w:spacing w:before="80" w:after="80"/>
              <w:ind w:left="57"/>
            </w:pPr>
          </w:p>
        </w:tc>
        <w:tc>
          <w:tcPr>
            <w:tcW w:w="6804" w:type="dxa"/>
          </w:tcPr>
          <w:p w14:paraId="2FD0F995" w14:textId="77777777" w:rsidR="00386471" w:rsidRPr="00C4793D" w:rsidRDefault="00386471" w:rsidP="006A6042">
            <w:pPr>
              <w:pStyle w:val="FP"/>
              <w:tabs>
                <w:tab w:val="left" w:pos="3261"/>
                <w:tab w:val="left" w:pos="4395"/>
              </w:tabs>
              <w:spacing w:before="80" w:after="80"/>
              <w:ind w:left="57"/>
            </w:pPr>
          </w:p>
        </w:tc>
      </w:tr>
    </w:tbl>
    <w:p w14:paraId="5B350700" w14:textId="77777777" w:rsidR="0021192B" w:rsidRPr="00C4793D" w:rsidRDefault="0021192B">
      <w:pPr>
        <w:rPr>
          <w:rFonts w:ascii="Arial" w:hAnsi="Arial" w:cs="Arial"/>
          <w:i/>
          <w:color w:val="76923C"/>
          <w:sz w:val="18"/>
          <w:szCs w:val="18"/>
        </w:rPr>
      </w:pPr>
    </w:p>
    <w:sectPr w:rsidR="0021192B" w:rsidRPr="00C4793D" w:rsidSect="007D3C5B">
      <w:footnotePr>
        <w:numRestart w:val="eachSect"/>
      </w:footnotePr>
      <w:pgSz w:w="11907" w:h="16840"/>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B4F1A" w14:textId="77777777" w:rsidR="007F2364" w:rsidRDefault="007F2364">
      <w:r>
        <w:separator/>
      </w:r>
    </w:p>
  </w:endnote>
  <w:endnote w:type="continuationSeparator" w:id="0">
    <w:p w14:paraId="645E8430" w14:textId="77777777" w:rsidR="007F2364" w:rsidRDefault="007F2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DC6D1" w14:textId="77777777" w:rsidR="00D16E79" w:rsidRDefault="00D16E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A7AC1" w14:textId="77777777" w:rsidR="007F2364" w:rsidRDefault="007F2364">
    <w:pPr>
      <w:pStyle w:val="Footer"/>
    </w:pPr>
  </w:p>
  <w:p w14:paraId="25541B53" w14:textId="77777777" w:rsidR="007F2364" w:rsidRDefault="007F23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B4620" w14:textId="77777777" w:rsidR="00D16E79" w:rsidRDefault="00D16E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FA7CC" w14:textId="7A60A74B" w:rsidR="007F2364" w:rsidRPr="007D3C5B" w:rsidRDefault="007F2364" w:rsidP="007D3C5B">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5F0F63" w14:textId="77777777" w:rsidR="007F2364" w:rsidRDefault="007F2364">
      <w:r>
        <w:separator/>
      </w:r>
    </w:p>
  </w:footnote>
  <w:footnote w:type="continuationSeparator" w:id="0">
    <w:p w14:paraId="3437A704" w14:textId="77777777" w:rsidR="007F2364" w:rsidRDefault="007F23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F8ADD" w14:textId="77777777" w:rsidR="00D16E79" w:rsidRDefault="00D16E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95FB9" w14:textId="77777777" w:rsidR="007F2364" w:rsidRDefault="007F2364">
    <w:pPr>
      <w:pStyle w:val="Header"/>
    </w:pPr>
    <w:r>
      <w:rPr>
        <w:lang w:eastAsia="en-GB"/>
      </w:rPr>
      <w:drawing>
        <wp:anchor distT="0" distB="0" distL="114300" distR="114300" simplePos="0" relativeHeight="251659264" behindDoc="1" locked="0" layoutInCell="1" allowOverlap="1" wp14:anchorId="3FF71C88" wp14:editId="060E6C7E">
          <wp:simplePos x="0" y="0"/>
          <wp:positionH relativeFrom="column">
            <wp:posOffset>-100965</wp:posOffset>
          </wp:positionH>
          <wp:positionV relativeFrom="paragraph">
            <wp:posOffset>998220</wp:posOffset>
          </wp:positionV>
          <wp:extent cx="6607810" cy="2876550"/>
          <wp:effectExtent l="19050" t="0" r="2540" b="0"/>
          <wp:wrapNone/>
          <wp:docPr id="3" name="Picture 3"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FCDD7" w14:textId="77777777" w:rsidR="00D16E79" w:rsidRDefault="00D16E7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67E03" w14:textId="4CB19438" w:rsidR="007F2364" w:rsidRDefault="007F2364" w:rsidP="007D3C5B">
    <w:pPr>
      <w:pStyle w:val="Header"/>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261AEA">
      <w:t>ETSI GS CDM 003 V0.0.1 (2023-03)</w:t>
    </w:r>
    <w:r>
      <w:rPr>
        <w:noProof w:val="0"/>
      </w:rPr>
      <w:fldChar w:fldCharType="end"/>
    </w:r>
  </w:p>
  <w:p w14:paraId="480D1297" w14:textId="0F676E1B" w:rsidR="007F2364" w:rsidRDefault="007F2364" w:rsidP="007D3C5B">
    <w:pPr>
      <w:pStyle w:val="Header"/>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rsidR="002C2EEE">
      <w:t>37</w:t>
    </w:r>
    <w:r>
      <w:rPr>
        <w:noProof w:val="0"/>
      </w:rPr>
      <w:fldChar w:fldCharType="end"/>
    </w:r>
  </w:p>
  <w:p w14:paraId="4DB92DD4" w14:textId="4B98FA69" w:rsidR="007F2364" w:rsidRPr="007D3C5B" w:rsidRDefault="007F2364" w:rsidP="007D3C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F4E2054"/>
    <w:multiLevelType w:val="hybridMultilevel"/>
    <w:tmpl w:val="D9344AF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583C27"/>
    <w:multiLevelType w:val="hybridMultilevel"/>
    <w:tmpl w:val="1706AA6E"/>
    <w:lvl w:ilvl="0" w:tplc="1534C30C">
      <w:start w:val="1"/>
      <w:numFmt w:val="bullet"/>
      <w:lvlText w:val=""/>
      <w:lvlJc w:val="left"/>
      <w:pPr>
        <w:ind w:left="1080" w:hanging="360"/>
      </w:pPr>
      <w:rPr>
        <w:rFonts w:ascii="Wingdings" w:hAnsi="Wingdings" w:hint="default"/>
        <w:color w:val="E4002B"/>
      </w:rPr>
    </w:lvl>
    <w:lvl w:ilvl="1" w:tplc="04100003">
      <w:start w:val="1"/>
      <w:numFmt w:val="bullet"/>
      <w:lvlText w:val="o"/>
      <w:lvlJc w:val="left"/>
      <w:pPr>
        <w:ind w:left="1800" w:hanging="360"/>
      </w:pPr>
      <w:rPr>
        <w:rFonts w:ascii="Courier New" w:hAnsi="Courier New" w:cs="Times New Roman"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Times New Roman"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cs="Times New Roman" w:hint="default"/>
      </w:rPr>
    </w:lvl>
    <w:lvl w:ilvl="8" w:tplc="04100005">
      <w:start w:val="1"/>
      <w:numFmt w:val="bullet"/>
      <w:lvlText w:val=""/>
      <w:lvlJc w:val="left"/>
      <w:pPr>
        <w:ind w:left="6840" w:hanging="360"/>
      </w:pPr>
      <w:rPr>
        <w:rFonts w:ascii="Wingdings" w:hAnsi="Wingdings" w:hint="default"/>
      </w:rPr>
    </w:lvl>
  </w:abstractNum>
  <w:abstractNum w:abstractNumId="20" w15:restartNumberingAfterBreak="0">
    <w:nsid w:val="33601A71"/>
    <w:multiLevelType w:val="hybridMultilevel"/>
    <w:tmpl w:val="20BC4FAA"/>
    <w:lvl w:ilvl="0" w:tplc="08090011">
      <w:start w:val="1"/>
      <w:numFmt w:val="decimal"/>
      <w:lvlText w:val="%1)"/>
      <w:lvlJc w:val="left"/>
      <w:pPr>
        <w:ind w:left="720" w:hanging="360"/>
      </w:pPr>
      <w:rPr>
        <w:rFonts w:hint="default"/>
      </w:rPr>
    </w:lvl>
    <w:lvl w:ilvl="1" w:tplc="A9BAF192">
      <w:start w:val="1"/>
      <w:numFmt w:val="decimal"/>
      <w:lvlText w:val="%2."/>
      <w:lvlJc w:val="left"/>
      <w:pPr>
        <w:ind w:left="1440"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CB35D77"/>
    <w:multiLevelType w:val="hybridMultilevel"/>
    <w:tmpl w:val="A70888C2"/>
    <w:lvl w:ilvl="0" w:tplc="40EE752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BDA1DE5"/>
    <w:multiLevelType w:val="hybridMultilevel"/>
    <w:tmpl w:val="32D22B4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13C3D01"/>
    <w:multiLevelType w:val="hybridMultilevel"/>
    <w:tmpl w:val="363C147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59D45F0A"/>
    <w:multiLevelType w:val="hybridMultilevel"/>
    <w:tmpl w:val="37D8D0B4"/>
    <w:lvl w:ilvl="0" w:tplc="7E5ABFBC">
      <w:start w:val="1"/>
      <w:numFmt w:val="bullet"/>
      <w:lvlText w:val=""/>
      <w:lvlJc w:val="left"/>
      <w:pPr>
        <w:ind w:left="720" w:hanging="360"/>
      </w:pPr>
      <w:rPr>
        <w:rFonts w:ascii="Symbol" w:hAnsi="Symbol" w:hint="default"/>
      </w:rPr>
    </w:lvl>
    <w:lvl w:ilvl="1" w:tplc="4BDCA46E">
      <w:start w:val="1"/>
      <w:numFmt w:val="bullet"/>
      <w:lvlText w:val="o"/>
      <w:lvlJc w:val="left"/>
      <w:pPr>
        <w:ind w:left="1440" w:hanging="360"/>
      </w:pPr>
      <w:rPr>
        <w:rFonts w:ascii="Courier New" w:hAnsi="Courier New" w:cs="Courier New" w:hint="default"/>
      </w:rPr>
    </w:lvl>
    <w:lvl w:ilvl="2" w:tplc="EBE0B2D8">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3"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6BB4186A"/>
    <w:multiLevelType w:val="hybridMultilevel"/>
    <w:tmpl w:val="F8EC42E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CF70A5"/>
    <w:multiLevelType w:val="hybridMultilevel"/>
    <w:tmpl w:val="756E875C"/>
    <w:lvl w:ilvl="0" w:tplc="0809000F">
      <w:start w:val="1"/>
      <w:numFmt w:val="decimal"/>
      <w:lvlText w:val="%1."/>
      <w:lvlJc w:val="left"/>
      <w:pPr>
        <w:ind w:left="720"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16cid:durableId="835850577">
    <w:abstractNumId w:val="18"/>
  </w:num>
  <w:num w:numId="2" w16cid:durableId="2100446110">
    <w:abstractNumId w:val="39"/>
  </w:num>
  <w:num w:numId="3" w16cid:durableId="1624459040">
    <w:abstractNumId w:val="12"/>
  </w:num>
  <w:num w:numId="4" w16cid:durableId="1777599581">
    <w:abstractNumId w:val="22"/>
  </w:num>
  <w:num w:numId="5" w16cid:durableId="1831017264">
    <w:abstractNumId w:val="29"/>
  </w:num>
  <w:num w:numId="6" w16cid:durableId="842738984">
    <w:abstractNumId w:val="2"/>
  </w:num>
  <w:num w:numId="7" w16cid:durableId="1494759534">
    <w:abstractNumId w:val="1"/>
  </w:num>
  <w:num w:numId="8" w16cid:durableId="908423079">
    <w:abstractNumId w:val="0"/>
  </w:num>
  <w:num w:numId="9" w16cid:durableId="1572693562">
    <w:abstractNumId w:val="37"/>
  </w:num>
  <w:num w:numId="10" w16cid:durableId="654454177">
    <w:abstractNumId w:val="40"/>
  </w:num>
  <w:num w:numId="11" w16cid:durableId="1712730644">
    <w:abstractNumId w:val="28"/>
  </w:num>
  <w:num w:numId="12" w16cid:durableId="1519151417">
    <w:abstractNumId w:val="32"/>
  </w:num>
  <w:num w:numId="13" w16cid:durableId="907424085">
    <w:abstractNumId w:val="25"/>
  </w:num>
  <w:num w:numId="14" w16cid:durableId="818425239">
    <w:abstractNumId w:val="20"/>
  </w:num>
  <w:num w:numId="15" w16cid:durableId="367530806">
    <w:abstractNumId w:val="36"/>
  </w:num>
  <w:num w:numId="16" w16cid:durableId="741949782">
    <w:abstractNumId w:val="38"/>
  </w:num>
  <w:num w:numId="17" w16cid:durableId="1334913963">
    <w:abstractNumId w:val="19"/>
  </w:num>
  <w:num w:numId="18" w16cid:durableId="1727803414">
    <w:abstractNumId w:val="22"/>
    <w:lvlOverride w:ilvl="0">
      <w:startOverride w:val="1"/>
    </w:lvlOverride>
  </w:num>
  <w:num w:numId="19" w16cid:durableId="716128955">
    <w:abstractNumId w:val="22"/>
    <w:lvlOverride w:ilvl="0">
      <w:startOverride w:val="1"/>
    </w:lvlOverride>
  </w:num>
  <w:num w:numId="20" w16cid:durableId="1185366958">
    <w:abstractNumId w:val="9"/>
  </w:num>
  <w:num w:numId="21" w16cid:durableId="2138257378">
    <w:abstractNumId w:val="7"/>
  </w:num>
  <w:num w:numId="22" w16cid:durableId="1509249018">
    <w:abstractNumId w:val="6"/>
  </w:num>
  <w:num w:numId="23" w16cid:durableId="1247960285">
    <w:abstractNumId w:val="5"/>
  </w:num>
  <w:num w:numId="24" w16cid:durableId="1238981151">
    <w:abstractNumId w:val="4"/>
  </w:num>
  <w:num w:numId="25" w16cid:durableId="907544032">
    <w:abstractNumId w:val="8"/>
  </w:num>
  <w:num w:numId="26" w16cid:durableId="1269002524">
    <w:abstractNumId w:val="3"/>
  </w:num>
  <w:num w:numId="27" w16cid:durableId="419715759">
    <w:abstractNumId w:val="17"/>
  </w:num>
  <w:num w:numId="28" w16cid:durableId="1215703484">
    <w:abstractNumId w:val="33"/>
  </w:num>
  <w:num w:numId="29" w16cid:durableId="1897156419">
    <w:abstractNumId w:val="26"/>
  </w:num>
  <w:num w:numId="30" w16cid:durableId="1474788951">
    <w:abstractNumId w:val="31"/>
  </w:num>
  <w:num w:numId="31" w16cid:durableId="1004362725">
    <w:abstractNumId w:val="15"/>
  </w:num>
  <w:num w:numId="32" w16cid:durableId="1757482810">
    <w:abstractNumId w:val="11"/>
  </w:num>
  <w:num w:numId="33" w16cid:durableId="1625306217">
    <w:abstractNumId w:val="13"/>
  </w:num>
  <w:num w:numId="34" w16cid:durableId="697195098">
    <w:abstractNumId w:val="27"/>
  </w:num>
  <w:num w:numId="35" w16cid:durableId="1345941872">
    <w:abstractNumId w:val="35"/>
  </w:num>
  <w:num w:numId="36" w16cid:durableId="801003386">
    <w:abstractNumId w:val="23"/>
  </w:num>
  <w:num w:numId="37" w16cid:durableId="1895969908">
    <w:abstractNumId w:val="10"/>
  </w:num>
  <w:num w:numId="38" w16cid:durableId="649671560">
    <w:abstractNumId w:val="24"/>
  </w:num>
  <w:num w:numId="39" w16cid:durableId="1954437555">
    <w:abstractNumId w:val="14"/>
  </w:num>
  <w:num w:numId="40" w16cid:durableId="102773197">
    <w:abstractNumId w:val="21"/>
  </w:num>
  <w:num w:numId="41" w16cid:durableId="1112281747">
    <w:abstractNumId w:val="34"/>
  </w:num>
  <w:num w:numId="42" w16cid:durableId="1633563049">
    <w:abstractNumId w:val="22"/>
    <w:lvlOverride w:ilvl="0">
      <w:startOverride w:val="1"/>
    </w:lvlOverride>
  </w:num>
  <w:num w:numId="43" w16cid:durableId="206321016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5740452">
    <w:abstractNumId w:val="22"/>
  </w:num>
  <w:num w:numId="45" w16cid:durableId="96098525">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activeWritingStyle w:appName="MSWord" w:lang="it-IT" w:vendorID="64" w:dllVersion="6" w:nlCheck="1" w:checkStyle="0"/>
  <w:activeWritingStyle w:appName="MSWord" w:lang="en-GB" w:vendorID="64" w:dllVersion="6" w:nlCheck="1" w:checkStyle="1"/>
  <w:activeWritingStyle w:appName="MSWord" w:lang="fr-FR" w:vendorID="64" w:dllVersion="6" w:nlCheck="1" w:checkStyle="0"/>
  <w:activeWritingStyle w:appName="MSWord" w:lang="en-GB" w:vendorID="64" w:dllVersion="0" w:nlCheck="1" w:checkStyle="0"/>
  <w:activeWritingStyle w:appName="MSWord" w:lang="fr-FR" w:vendorID="64" w:dllVersion="0" w:nlCheck="1" w:checkStyle="0"/>
  <w:activeWritingStyle w:appName="MSWord" w:lang="en-GB"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3"/>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3B7"/>
    <w:rsid w:val="000064D8"/>
    <w:rsid w:val="000104FF"/>
    <w:rsid w:val="0001408D"/>
    <w:rsid w:val="00014971"/>
    <w:rsid w:val="0001673E"/>
    <w:rsid w:val="00027EEE"/>
    <w:rsid w:val="00030279"/>
    <w:rsid w:val="0003326B"/>
    <w:rsid w:val="00034DCB"/>
    <w:rsid w:val="000354DA"/>
    <w:rsid w:val="00036C6E"/>
    <w:rsid w:val="000377CD"/>
    <w:rsid w:val="00037D6A"/>
    <w:rsid w:val="00040379"/>
    <w:rsid w:val="00042474"/>
    <w:rsid w:val="00044B20"/>
    <w:rsid w:val="00045034"/>
    <w:rsid w:val="00045976"/>
    <w:rsid w:val="000502E1"/>
    <w:rsid w:val="0005375B"/>
    <w:rsid w:val="000541BD"/>
    <w:rsid w:val="00057D69"/>
    <w:rsid w:val="000624CA"/>
    <w:rsid w:val="0006289A"/>
    <w:rsid w:val="00064F2A"/>
    <w:rsid w:val="00066A71"/>
    <w:rsid w:val="00066CEE"/>
    <w:rsid w:val="0007494E"/>
    <w:rsid w:val="00074C33"/>
    <w:rsid w:val="00081364"/>
    <w:rsid w:val="000816B3"/>
    <w:rsid w:val="0008754E"/>
    <w:rsid w:val="00087A24"/>
    <w:rsid w:val="000911FE"/>
    <w:rsid w:val="000935D6"/>
    <w:rsid w:val="00097788"/>
    <w:rsid w:val="000A1276"/>
    <w:rsid w:val="000A773A"/>
    <w:rsid w:val="000D18CE"/>
    <w:rsid w:val="000D551A"/>
    <w:rsid w:val="000D70B4"/>
    <w:rsid w:val="000E1AA9"/>
    <w:rsid w:val="000E22D0"/>
    <w:rsid w:val="000E44DE"/>
    <w:rsid w:val="000F04BE"/>
    <w:rsid w:val="000F0B16"/>
    <w:rsid w:val="000F19FB"/>
    <w:rsid w:val="000F22B7"/>
    <w:rsid w:val="000F5329"/>
    <w:rsid w:val="00100303"/>
    <w:rsid w:val="001016E4"/>
    <w:rsid w:val="001034B3"/>
    <w:rsid w:val="0012095C"/>
    <w:rsid w:val="00121FD6"/>
    <w:rsid w:val="0012372B"/>
    <w:rsid w:val="001266BD"/>
    <w:rsid w:val="001313F7"/>
    <w:rsid w:val="00131AA9"/>
    <w:rsid w:val="001456CC"/>
    <w:rsid w:val="0014570A"/>
    <w:rsid w:val="00146AA7"/>
    <w:rsid w:val="00154357"/>
    <w:rsid w:val="001629FD"/>
    <w:rsid w:val="00163194"/>
    <w:rsid w:val="00165A3C"/>
    <w:rsid w:val="00173D41"/>
    <w:rsid w:val="0018084B"/>
    <w:rsid w:val="001808A2"/>
    <w:rsid w:val="00184AA2"/>
    <w:rsid w:val="001904B6"/>
    <w:rsid w:val="00193A1E"/>
    <w:rsid w:val="00195973"/>
    <w:rsid w:val="00197601"/>
    <w:rsid w:val="001A10B3"/>
    <w:rsid w:val="001A2FC4"/>
    <w:rsid w:val="001A4F30"/>
    <w:rsid w:val="001A7661"/>
    <w:rsid w:val="001A7E65"/>
    <w:rsid w:val="001C615B"/>
    <w:rsid w:val="001D0313"/>
    <w:rsid w:val="001D3F66"/>
    <w:rsid w:val="001E21C5"/>
    <w:rsid w:val="001E23FB"/>
    <w:rsid w:val="001F2D85"/>
    <w:rsid w:val="001F3B3C"/>
    <w:rsid w:val="001F6F32"/>
    <w:rsid w:val="00202752"/>
    <w:rsid w:val="0020390B"/>
    <w:rsid w:val="00206A7C"/>
    <w:rsid w:val="00207C14"/>
    <w:rsid w:val="00211139"/>
    <w:rsid w:val="0021192B"/>
    <w:rsid w:val="002136A8"/>
    <w:rsid w:val="002169A4"/>
    <w:rsid w:val="00220040"/>
    <w:rsid w:val="002203A9"/>
    <w:rsid w:val="0022175A"/>
    <w:rsid w:val="00226ED6"/>
    <w:rsid w:val="00231716"/>
    <w:rsid w:val="00234225"/>
    <w:rsid w:val="00243AF2"/>
    <w:rsid w:val="00247E4E"/>
    <w:rsid w:val="002613D5"/>
    <w:rsid w:val="00261AEA"/>
    <w:rsid w:val="0026267E"/>
    <w:rsid w:val="00272A8D"/>
    <w:rsid w:val="00280067"/>
    <w:rsid w:val="002802EB"/>
    <w:rsid w:val="00282F3C"/>
    <w:rsid w:val="00287791"/>
    <w:rsid w:val="00291862"/>
    <w:rsid w:val="00291928"/>
    <w:rsid w:val="002925F5"/>
    <w:rsid w:val="00294F49"/>
    <w:rsid w:val="002A4CC5"/>
    <w:rsid w:val="002B6944"/>
    <w:rsid w:val="002C2461"/>
    <w:rsid w:val="002C2EEE"/>
    <w:rsid w:val="002C33BA"/>
    <w:rsid w:val="002C350B"/>
    <w:rsid w:val="002C47E4"/>
    <w:rsid w:val="002C4DC5"/>
    <w:rsid w:val="002C6588"/>
    <w:rsid w:val="002E462B"/>
    <w:rsid w:val="002F0B78"/>
    <w:rsid w:val="002F2127"/>
    <w:rsid w:val="002F2161"/>
    <w:rsid w:val="002F3727"/>
    <w:rsid w:val="00305FB9"/>
    <w:rsid w:val="00306184"/>
    <w:rsid w:val="00306CA7"/>
    <w:rsid w:val="00306DC5"/>
    <w:rsid w:val="003163A5"/>
    <w:rsid w:val="00316C69"/>
    <w:rsid w:val="0032113A"/>
    <w:rsid w:val="0032252C"/>
    <w:rsid w:val="003234ED"/>
    <w:rsid w:val="00325687"/>
    <w:rsid w:val="0032588E"/>
    <w:rsid w:val="00327036"/>
    <w:rsid w:val="00331936"/>
    <w:rsid w:val="00341EDA"/>
    <w:rsid w:val="00344996"/>
    <w:rsid w:val="00344F27"/>
    <w:rsid w:val="00350D7D"/>
    <w:rsid w:val="003513CA"/>
    <w:rsid w:val="003522FF"/>
    <w:rsid w:val="003555BA"/>
    <w:rsid w:val="0035586E"/>
    <w:rsid w:val="0035629C"/>
    <w:rsid w:val="00364F55"/>
    <w:rsid w:val="0036639E"/>
    <w:rsid w:val="00370097"/>
    <w:rsid w:val="0037715A"/>
    <w:rsid w:val="00380D29"/>
    <w:rsid w:val="00381E65"/>
    <w:rsid w:val="003826F4"/>
    <w:rsid w:val="00382CF2"/>
    <w:rsid w:val="0038395F"/>
    <w:rsid w:val="0038596B"/>
    <w:rsid w:val="00386471"/>
    <w:rsid w:val="00386674"/>
    <w:rsid w:val="003900BB"/>
    <w:rsid w:val="00391769"/>
    <w:rsid w:val="003A02A7"/>
    <w:rsid w:val="003A0668"/>
    <w:rsid w:val="003A1194"/>
    <w:rsid w:val="003A2B8C"/>
    <w:rsid w:val="003B3F08"/>
    <w:rsid w:val="003B415E"/>
    <w:rsid w:val="003B43DB"/>
    <w:rsid w:val="003C044E"/>
    <w:rsid w:val="003C0A8A"/>
    <w:rsid w:val="003C171C"/>
    <w:rsid w:val="003C7B3C"/>
    <w:rsid w:val="003D030B"/>
    <w:rsid w:val="003D79C0"/>
    <w:rsid w:val="003E1749"/>
    <w:rsid w:val="003E41AB"/>
    <w:rsid w:val="003E6885"/>
    <w:rsid w:val="003F1720"/>
    <w:rsid w:val="003F1B15"/>
    <w:rsid w:val="003F7B41"/>
    <w:rsid w:val="004127F0"/>
    <w:rsid w:val="004172BD"/>
    <w:rsid w:val="0041736E"/>
    <w:rsid w:val="00423740"/>
    <w:rsid w:val="00423B5C"/>
    <w:rsid w:val="00427A21"/>
    <w:rsid w:val="004335C8"/>
    <w:rsid w:val="00435DB3"/>
    <w:rsid w:val="00436095"/>
    <w:rsid w:val="00441D72"/>
    <w:rsid w:val="00445EC9"/>
    <w:rsid w:val="00447904"/>
    <w:rsid w:val="004515BE"/>
    <w:rsid w:val="00451810"/>
    <w:rsid w:val="00456E63"/>
    <w:rsid w:val="00460CED"/>
    <w:rsid w:val="0046354C"/>
    <w:rsid w:val="00463734"/>
    <w:rsid w:val="00464B75"/>
    <w:rsid w:val="00471834"/>
    <w:rsid w:val="004813FE"/>
    <w:rsid w:val="0048288E"/>
    <w:rsid w:val="00485402"/>
    <w:rsid w:val="00490615"/>
    <w:rsid w:val="00492829"/>
    <w:rsid w:val="00493086"/>
    <w:rsid w:val="004955F6"/>
    <w:rsid w:val="004978E1"/>
    <w:rsid w:val="004A1DC9"/>
    <w:rsid w:val="004A21DC"/>
    <w:rsid w:val="004A21EF"/>
    <w:rsid w:val="004A2793"/>
    <w:rsid w:val="004A421E"/>
    <w:rsid w:val="004A6A8D"/>
    <w:rsid w:val="004B29B2"/>
    <w:rsid w:val="004B4638"/>
    <w:rsid w:val="004C36BE"/>
    <w:rsid w:val="004C5DE0"/>
    <w:rsid w:val="004D3088"/>
    <w:rsid w:val="004D7033"/>
    <w:rsid w:val="004E0C22"/>
    <w:rsid w:val="004E2A43"/>
    <w:rsid w:val="004F01D3"/>
    <w:rsid w:val="004F19CC"/>
    <w:rsid w:val="004F25A7"/>
    <w:rsid w:val="00500D22"/>
    <w:rsid w:val="00504152"/>
    <w:rsid w:val="00505892"/>
    <w:rsid w:val="005059C6"/>
    <w:rsid w:val="0050629D"/>
    <w:rsid w:val="0050650C"/>
    <w:rsid w:val="00506CF3"/>
    <w:rsid w:val="0051148F"/>
    <w:rsid w:val="00513642"/>
    <w:rsid w:val="005215FD"/>
    <w:rsid w:val="00521F1F"/>
    <w:rsid w:val="005225C3"/>
    <w:rsid w:val="0053190B"/>
    <w:rsid w:val="00537ECA"/>
    <w:rsid w:val="00540826"/>
    <w:rsid w:val="00542506"/>
    <w:rsid w:val="0054501B"/>
    <w:rsid w:val="0054688A"/>
    <w:rsid w:val="00550860"/>
    <w:rsid w:val="00554DE8"/>
    <w:rsid w:val="00555C15"/>
    <w:rsid w:val="00556D30"/>
    <w:rsid w:val="00561545"/>
    <w:rsid w:val="00562E1C"/>
    <w:rsid w:val="00564769"/>
    <w:rsid w:val="0056526E"/>
    <w:rsid w:val="00565988"/>
    <w:rsid w:val="00566A95"/>
    <w:rsid w:val="00567471"/>
    <w:rsid w:val="005677B7"/>
    <w:rsid w:val="00567CB4"/>
    <w:rsid w:val="0057199B"/>
    <w:rsid w:val="00573E05"/>
    <w:rsid w:val="00575704"/>
    <w:rsid w:val="00581D37"/>
    <w:rsid w:val="00584A4F"/>
    <w:rsid w:val="00585FC2"/>
    <w:rsid w:val="0058618E"/>
    <w:rsid w:val="005863D6"/>
    <w:rsid w:val="00586D40"/>
    <w:rsid w:val="0058708A"/>
    <w:rsid w:val="00587F4A"/>
    <w:rsid w:val="005A43BB"/>
    <w:rsid w:val="005A56D4"/>
    <w:rsid w:val="005A6FE8"/>
    <w:rsid w:val="005B0059"/>
    <w:rsid w:val="005B0721"/>
    <w:rsid w:val="005B090F"/>
    <w:rsid w:val="005B1AB3"/>
    <w:rsid w:val="005B1F05"/>
    <w:rsid w:val="005B3289"/>
    <w:rsid w:val="005B4685"/>
    <w:rsid w:val="005C4BC4"/>
    <w:rsid w:val="005C73E3"/>
    <w:rsid w:val="005D383D"/>
    <w:rsid w:val="005D401B"/>
    <w:rsid w:val="005D4208"/>
    <w:rsid w:val="005D600C"/>
    <w:rsid w:val="005D72AC"/>
    <w:rsid w:val="005E169E"/>
    <w:rsid w:val="005E2379"/>
    <w:rsid w:val="005E2997"/>
    <w:rsid w:val="005E3723"/>
    <w:rsid w:val="005E48AC"/>
    <w:rsid w:val="005E4D8D"/>
    <w:rsid w:val="005F0943"/>
    <w:rsid w:val="005F35F5"/>
    <w:rsid w:val="005F4C7C"/>
    <w:rsid w:val="005F4CC6"/>
    <w:rsid w:val="00601049"/>
    <w:rsid w:val="00602FCB"/>
    <w:rsid w:val="00602FD5"/>
    <w:rsid w:val="00604CA6"/>
    <w:rsid w:val="00607D84"/>
    <w:rsid w:val="00614D2F"/>
    <w:rsid w:val="006165BE"/>
    <w:rsid w:val="0061698C"/>
    <w:rsid w:val="0062056F"/>
    <w:rsid w:val="00620B06"/>
    <w:rsid w:val="00624576"/>
    <w:rsid w:val="00624885"/>
    <w:rsid w:val="006252C0"/>
    <w:rsid w:val="0063301C"/>
    <w:rsid w:val="00636A9C"/>
    <w:rsid w:val="00644BB3"/>
    <w:rsid w:val="006477ED"/>
    <w:rsid w:val="00650CAD"/>
    <w:rsid w:val="00660076"/>
    <w:rsid w:val="00664245"/>
    <w:rsid w:val="006650E7"/>
    <w:rsid w:val="006650F9"/>
    <w:rsid w:val="0066750D"/>
    <w:rsid w:val="00671799"/>
    <w:rsid w:val="006726EE"/>
    <w:rsid w:val="006732B3"/>
    <w:rsid w:val="0067503D"/>
    <w:rsid w:val="00684AB3"/>
    <w:rsid w:val="0068573A"/>
    <w:rsid w:val="00686B63"/>
    <w:rsid w:val="006870F3"/>
    <w:rsid w:val="006909E8"/>
    <w:rsid w:val="006917C8"/>
    <w:rsid w:val="00694D1A"/>
    <w:rsid w:val="00697666"/>
    <w:rsid w:val="006A31CC"/>
    <w:rsid w:val="006A38FB"/>
    <w:rsid w:val="006A527B"/>
    <w:rsid w:val="006A6042"/>
    <w:rsid w:val="006B026B"/>
    <w:rsid w:val="006B23B2"/>
    <w:rsid w:val="006B3A31"/>
    <w:rsid w:val="006B3CB1"/>
    <w:rsid w:val="006C24B8"/>
    <w:rsid w:val="006C351C"/>
    <w:rsid w:val="006C44C3"/>
    <w:rsid w:val="006C4D1C"/>
    <w:rsid w:val="006C58A6"/>
    <w:rsid w:val="006C7057"/>
    <w:rsid w:val="006D03BB"/>
    <w:rsid w:val="006D3AEC"/>
    <w:rsid w:val="006D5498"/>
    <w:rsid w:val="006E424E"/>
    <w:rsid w:val="006E5C02"/>
    <w:rsid w:val="006E5E2D"/>
    <w:rsid w:val="00702473"/>
    <w:rsid w:val="00704CB4"/>
    <w:rsid w:val="00713547"/>
    <w:rsid w:val="007144A1"/>
    <w:rsid w:val="0071556D"/>
    <w:rsid w:val="007241E4"/>
    <w:rsid w:val="00724926"/>
    <w:rsid w:val="00725CB5"/>
    <w:rsid w:val="00730048"/>
    <w:rsid w:val="00734E58"/>
    <w:rsid w:val="00736F09"/>
    <w:rsid w:val="00743722"/>
    <w:rsid w:val="00743996"/>
    <w:rsid w:val="007454F0"/>
    <w:rsid w:val="00746BE3"/>
    <w:rsid w:val="0074767C"/>
    <w:rsid w:val="007477F7"/>
    <w:rsid w:val="007502D9"/>
    <w:rsid w:val="00755BCF"/>
    <w:rsid w:val="0075696A"/>
    <w:rsid w:val="007616ED"/>
    <w:rsid w:val="00762BF6"/>
    <w:rsid w:val="00763D3D"/>
    <w:rsid w:val="007664B7"/>
    <w:rsid w:val="00780326"/>
    <w:rsid w:val="00783DBB"/>
    <w:rsid w:val="00784C4E"/>
    <w:rsid w:val="0079087A"/>
    <w:rsid w:val="00793D20"/>
    <w:rsid w:val="00794384"/>
    <w:rsid w:val="0079479F"/>
    <w:rsid w:val="00794BF7"/>
    <w:rsid w:val="007957B7"/>
    <w:rsid w:val="007A2966"/>
    <w:rsid w:val="007A613B"/>
    <w:rsid w:val="007A77C3"/>
    <w:rsid w:val="007B31C2"/>
    <w:rsid w:val="007B6497"/>
    <w:rsid w:val="007C2E8B"/>
    <w:rsid w:val="007C43B6"/>
    <w:rsid w:val="007C4CF2"/>
    <w:rsid w:val="007C7541"/>
    <w:rsid w:val="007D1EE5"/>
    <w:rsid w:val="007D3C5B"/>
    <w:rsid w:val="007E000D"/>
    <w:rsid w:val="007E2B77"/>
    <w:rsid w:val="007E35F0"/>
    <w:rsid w:val="007E4B03"/>
    <w:rsid w:val="007F2364"/>
    <w:rsid w:val="00800492"/>
    <w:rsid w:val="00802B6F"/>
    <w:rsid w:val="00805CA6"/>
    <w:rsid w:val="008105AC"/>
    <w:rsid w:val="00814667"/>
    <w:rsid w:val="0081567F"/>
    <w:rsid w:val="00816AC2"/>
    <w:rsid w:val="008304B5"/>
    <w:rsid w:val="008312B4"/>
    <w:rsid w:val="00840CCB"/>
    <w:rsid w:val="00841158"/>
    <w:rsid w:val="00842415"/>
    <w:rsid w:val="008449DA"/>
    <w:rsid w:val="0084575E"/>
    <w:rsid w:val="008458BF"/>
    <w:rsid w:val="008465C0"/>
    <w:rsid w:val="00855856"/>
    <w:rsid w:val="00862227"/>
    <w:rsid w:val="00866218"/>
    <w:rsid w:val="008716AB"/>
    <w:rsid w:val="00871857"/>
    <w:rsid w:val="00873B9E"/>
    <w:rsid w:val="00874E0D"/>
    <w:rsid w:val="00877CB7"/>
    <w:rsid w:val="00883089"/>
    <w:rsid w:val="00887722"/>
    <w:rsid w:val="00891003"/>
    <w:rsid w:val="00896CC6"/>
    <w:rsid w:val="008B06BA"/>
    <w:rsid w:val="008B21EC"/>
    <w:rsid w:val="008B390E"/>
    <w:rsid w:val="008B69A8"/>
    <w:rsid w:val="008C1456"/>
    <w:rsid w:val="008C5305"/>
    <w:rsid w:val="008D01DB"/>
    <w:rsid w:val="008D2A06"/>
    <w:rsid w:val="008E01EA"/>
    <w:rsid w:val="008E5578"/>
    <w:rsid w:val="008E6850"/>
    <w:rsid w:val="008F20B3"/>
    <w:rsid w:val="008F381B"/>
    <w:rsid w:val="008F3BA4"/>
    <w:rsid w:val="008F4292"/>
    <w:rsid w:val="008F4499"/>
    <w:rsid w:val="00900360"/>
    <w:rsid w:val="009147DC"/>
    <w:rsid w:val="00914C93"/>
    <w:rsid w:val="00916F6E"/>
    <w:rsid w:val="00922AC4"/>
    <w:rsid w:val="00923DE4"/>
    <w:rsid w:val="0092564D"/>
    <w:rsid w:val="0092577F"/>
    <w:rsid w:val="00930493"/>
    <w:rsid w:val="009340F2"/>
    <w:rsid w:val="00934CCE"/>
    <w:rsid w:val="00934F43"/>
    <w:rsid w:val="00936033"/>
    <w:rsid w:val="00937668"/>
    <w:rsid w:val="00940226"/>
    <w:rsid w:val="009454EA"/>
    <w:rsid w:val="00946154"/>
    <w:rsid w:val="00947DE4"/>
    <w:rsid w:val="00950FA4"/>
    <w:rsid w:val="00951C50"/>
    <w:rsid w:val="009579AE"/>
    <w:rsid w:val="00961BD3"/>
    <w:rsid w:val="00962686"/>
    <w:rsid w:val="00963247"/>
    <w:rsid w:val="00964BA8"/>
    <w:rsid w:val="00964F81"/>
    <w:rsid w:val="009679E5"/>
    <w:rsid w:val="0097134C"/>
    <w:rsid w:val="0097333A"/>
    <w:rsid w:val="0098363C"/>
    <w:rsid w:val="00985BB6"/>
    <w:rsid w:val="0099525C"/>
    <w:rsid w:val="00995812"/>
    <w:rsid w:val="00997671"/>
    <w:rsid w:val="009A1014"/>
    <w:rsid w:val="009A237D"/>
    <w:rsid w:val="009A7A35"/>
    <w:rsid w:val="009B3DA8"/>
    <w:rsid w:val="009B4E0F"/>
    <w:rsid w:val="009B63D3"/>
    <w:rsid w:val="009D051C"/>
    <w:rsid w:val="009D68FA"/>
    <w:rsid w:val="009D6EC3"/>
    <w:rsid w:val="009E180D"/>
    <w:rsid w:val="009E5428"/>
    <w:rsid w:val="009E5C58"/>
    <w:rsid w:val="009F0167"/>
    <w:rsid w:val="009F0DE4"/>
    <w:rsid w:val="009F2BB4"/>
    <w:rsid w:val="009F2BC1"/>
    <w:rsid w:val="009F40BB"/>
    <w:rsid w:val="00A001DE"/>
    <w:rsid w:val="00A0180E"/>
    <w:rsid w:val="00A02721"/>
    <w:rsid w:val="00A041F0"/>
    <w:rsid w:val="00A10F33"/>
    <w:rsid w:val="00A13BDB"/>
    <w:rsid w:val="00A15FD3"/>
    <w:rsid w:val="00A16203"/>
    <w:rsid w:val="00A2234B"/>
    <w:rsid w:val="00A277B9"/>
    <w:rsid w:val="00A323E1"/>
    <w:rsid w:val="00A35F38"/>
    <w:rsid w:val="00A37F92"/>
    <w:rsid w:val="00A428E4"/>
    <w:rsid w:val="00A45859"/>
    <w:rsid w:val="00A47A4D"/>
    <w:rsid w:val="00A5021E"/>
    <w:rsid w:val="00A5374A"/>
    <w:rsid w:val="00A54CE2"/>
    <w:rsid w:val="00A554FB"/>
    <w:rsid w:val="00A5608B"/>
    <w:rsid w:val="00A56F2C"/>
    <w:rsid w:val="00A57C08"/>
    <w:rsid w:val="00A61109"/>
    <w:rsid w:val="00A63216"/>
    <w:rsid w:val="00A665D5"/>
    <w:rsid w:val="00A67875"/>
    <w:rsid w:val="00A71FCE"/>
    <w:rsid w:val="00A759B1"/>
    <w:rsid w:val="00A76DAC"/>
    <w:rsid w:val="00A8154B"/>
    <w:rsid w:val="00A8284D"/>
    <w:rsid w:val="00A82851"/>
    <w:rsid w:val="00A84290"/>
    <w:rsid w:val="00A92212"/>
    <w:rsid w:val="00A92E0B"/>
    <w:rsid w:val="00A95C3B"/>
    <w:rsid w:val="00A96C63"/>
    <w:rsid w:val="00A974B8"/>
    <w:rsid w:val="00AA23E7"/>
    <w:rsid w:val="00AA72C3"/>
    <w:rsid w:val="00AB0AA2"/>
    <w:rsid w:val="00AB4BD0"/>
    <w:rsid w:val="00AB6AC9"/>
    <w:rsid w:val="00AB6C82"/>
    <w:rsid w:val="00AB7659"/>
    <w:rsid w:val="00AC10BF"/>
    <w:rsid w:val="00AC2347"/>
    <w:rsid w:val="00AC3DC8"/>
    <w:rsid w:val="00AC42C9"/>
    <w:rsid w:val="00AC4360"/>
    <w:rsid w:val="00AC5C65"/>
    <w:rsid w:val="00AD1FF6"/>
    <w:rsid w:val="00AD2E55"/>
    <w:rsid w:val="00AD6302"/>
    <w:rsid w:val="00AF1E51"/>
    <w:rsid w:val="00AF59E4"/>
    <w:rsid w:val="00AF6D2E"/>
    <w:rsid w:val="00B0089C"/>
    <w:rsid w:val="00B00C97"/>
    <w:rsid w:val="00B01FD9"/>
    <w:rsid w:val="00B04571"/>
    <w:rsid w:val="00B1071E"/>
    <w:rsid w:val="00B113B7"/>
    <w:rsid w:val="00B1659A"/>
    <w:rsid w:val="00B17E6A"/>
    <w:rsid w:val="00B2021B"/>
    <w:rsid w:val="00B21A05"/>
    <w:rsid w:val="00B21FE3"/>
    <w:rsid w:val="00B230E2"/>
    <w:rsid w:val="00B24FCC"/>
    <w:rsid w:val="00B25D81"/>
    <w:rsid w:val="00B26CC4"/>
    <w:rsid w:val="00B3021E"/>
    <w:rsid w:val="00B32CB0"/>
    <w:rsid w:val="00B35E23"/>
    <w:rsid w:val="00B379D8"/>
    <w:rsid w:val="00B403CF"/>
    <w:rsid w:val="00B43D41"/>
    <w:rsid w:val="00B53188"/>
    <w:rsid w:val="00B55821"/>
    <w:rsid w:val="00B611F6"/>
    <w:rsid w:val="00B62F9C"/>
    <w:rsid w:val="00B6642A"/>
    <w:rsid w:val="00B67718"/>
    <w:rsid w:val="00B72690"/>
    <w:rsid w:val="00B739FC"/>
    <w:rsid w:val="00B74D2F"/>
    <w:rsid w:val="00B751E9"/>
    <w:rsid w:val="00B76D43"/>
    <w:rsid w:val="00B801BE"/>
    <w:rsid w:val="00B82161"/>
    <w:rsid w:val="00B82CDD"/>
    <w:rsid w:val="00B834A7"/>
    <w:rsid w:val="00B83AA7"/>
    <w:rsid w:val="00B903D2"/>
    <w:rsid w:val="00B919E0"/>
    <w:rsid w:val="00BB2F37"/>
    <w:rsid w:val="00BB7EE3"/>
    <w:rsid w:val="00BC3225"/>
    <w:rsid w:val="00BC32F0"/>
    <w:rsid w:val="00BD5258"/>
    <w:rsid w:val="00BE0D96"/>
    <w:rsid w:val="00BE23F8"/>
    <w:rsid w:val="00BE4418"/>
    <w:rsid w:val="00BE4DF2"/>
    <w:rsid w:val="00BE797C"/>
    <w:rsid w:val="00BF2E15"/>
    <w:rsid w:val="00C009E2"/>
    <w:rsid w:val="00C03422"/>
    <w:rsid w:val="00C03A24"/>
    <w:rsid w:val="00C04F83"/>
    <w:rsid w:val="00C05CAB"/>
    <w:rsid w:val="00C06B07"/>
    <w:rsid w:val="00C10169"/>
    <w:rsid w:val="00C107FB"/>
    <w:rsid w:val="00C124D8"/>
    <w:rsid w:val="00C15A60"/>
    <w:rsid w:val="00C1682F"/>
    <w:rsid w:val="00C20216"/>
    <w:rsid w:val="00C25EAA"/>
    <w:rsid w:val="00C33152"/>
    <w:rsid w:val="00C332D4"/>
    <w:rsid w:val="00C365B7"/>
    <w:rsid w:val="00C40C94"/>
    <w:rsid w:val="00C4463F"/>
    <w:rsid w:val="00C4548B"/>
    <w:rsid w:val="00C4793D"/>
    <w:rsid w:val="00C47B5E"/>
    <w:rsid w:val="00C5014D"/>
    <w:rsid w:val="00C5344A"/>
    <w:rsid w:val="00C6642A"/>
    <w:rsid w:val="00C66B35"/>
    <w:rsid w:val="00C66E94"/>
    <w:rsid w:val="00C6721E"/>
    <w:rsid w:val="00C721D3"/>
    <w:rsid w:val="00C77724"/>
    <w:rsid w:val="00C804C7"/>
    <w:rsid w:val="00C80A2A"/>
    <w:rsid w:val="00C82A98"/>
    <w:rsid w:val="00C82C4C"/>
    <w:rsid w:val="00C91B4D"/>
    <w:rsid w:val="00C93D6D"/>
    <w:rsid w:val="00C94D41"/>
    <w:rsid w:val="00C94EA9"/>
    <w:rsid w:val="00C95663"/>
    <w:rsid w:val="00CA21C1"/>
    <w:rsid w:val="00CA25C0"/>
    <w:rsid w:val="00CA33C2"/>
    <w:rsid w:val="00CA3F86"/>
    <w:rsid w:val="00CA4818"/>
    <w:rsid w:val="00CA4F9C"/>
    <w:rsid w:val="00CA67F2"/>
    <w:rsid w:val="00CA720E"/>
    <w:rsid w:val="00CB0E6B"/>
    <w:rsid w:val="00CB1065"/>
    <w:rsid w:val="00CB3E51"/>
    <w:rsid w:val="00CB6BDB"/>
    <w:rsid w:val="00CB770F"/>
    <w:rsid w:val="00CC0B8A"/>
    <w:rsid w:val="00CD07ED"/>
    <w:rsid w:val="00CD11D5"/>
    <w:rsid w:val="00CD47DF"/>
    <w:rsid w:val="00CD6153"/>
    <w:rsid w:val="00CD7EA5"/>
    <w:rsid w:val="00CE06CB"/>
    <w:rsid w:val="00CE1260"/>
    <w:rsid w:val="00CE1CA3"/>
    <w:rsid w:val="00CE2487"/>
    <w:rsid w:val="00CE24A9"/>
    <w:rsid w:val="00CE525C"/>
    <w:rsid w:val="00CE73C9"/>
    <w:rsid w:val="00CF25FD"/>
    <w:rsid w:val="00CF3AF7"/>
    <w:rsid w:val="00CF5ADE"/>
    <w:rsid w:val="00CF6BB5"/>
    <w:rsid w:val="00CF767F"/>
    <w:rsid w:val="00CF796F"/>
    <w:rsid w:val="00D01867"/>
    <w:rsid w:val="00D01D27"/>
    <w:rsid w:val="00D02512"/>
    <w:rsid w:val="00D0316C"/>
    <w:rsid w:val="00D03624"/>
    <w:rsid w:val="00D04DBA"/>
    <w:rsid w:val="00D10ABF"/>
    <w:rsid w:val="00D116FC"/>
    <w:rsid w:val="00D1273E"/>
    <w:rsid w:val="00D13C01"/>
    <w:rsid w:val="00D14821"/>
    <w:rsid w:val="00D16E79"/>
    <w:rsid w:val="00D26887"/>
    <w:rsid w:val="00D532EF"/>
    <w:rsid w:val="00D5472F"/>
    <w:rsid w:val="00D57954"/>
    <w:rsid w:val="00D6423B"/>
    <w:rsid w:val="00D65DF7"/>
    <w:rsid w:val="00D71B22"/>
    <w:rsid w:val="00D76E4E"/>
    <w:rsid w:val="00D800F8"/>
    <w:rsid w:val="00D803B8"/>
    <w:rsid w:val="00D8344A"/>
    <w:rsid w:val="00D83951"/>
    <w:rsid w:val="00D846DB"/>
    <w:rsid w:val="00D84789"/>
    <w:rsid w:val="00D91AA5"/>
    <w:rsid w:val="00D9254C"/>
    <w:rsid w:val="00D9685A"/>
    <w:rsid w:val="00D97586"/>
    <w:rsid w:val="00DA441B"/>
    <w:rsid w:val="00DA524B"/>
    <w:rsid w:val="00DA5F66"/>
    <w:rsid w:val="00DB3467"/>
    <w:rsid w:val="00DB507A"/>
    <w:rsid w:val="00DC11A5"/>
    <w:rsid w:val="00DC18FC"/>
    <w:rsid w:val="00DC33E3"/>
    <w:rsid w:val="00DC443A"/>
    <w:rsid w:val="00DC63C6"/>
    <w:rsid w:val="00DD34A2"/>
    <w:rsid w:val="00DD433D"/>
    <w:rsid w:val="00DE15F5"/>
    <w:rsid w:val="00DE35BA"/>
    <w:rsid w:val="00DE5787"/>
    <w:rsid w:val="00DF3058"/>
    <w:rsid w:val="00DF4D74"/>
    <w:rsid w:val="00DF4F2A"/>
    <w:rsid w:val="00DF616A"/>
    <w:rsid w:val="00DF7A13"/>
    <w:rsid w:val="00E00B6A"/>
    <w:rsid w:val="00E019A5"/>
    <w:rsid w:val="00E067AE"/>
    <w:rsid w:val="00E116D3"/>
    <w:rsid w:val="00E136FA"/>
    <w:rsid w:val="00E15037"/>
    <w:rsid w:val="00E16998"/>
    <w:rsid w:val="00E23D24"/>
    <w:rsid w:val="00E2493E"/>
    <w:rsid w:val="00E30083"/>
    <w:rsid w:val="00E3149F"/>
    <w:rsid w:val="00E339CC"/>
    <w:rsid w:val="00E34990"/>
    <w:rsid w:val="00E3570F"/>
    <w:rsid w:val="00E401AC"/>
    <w:rsid w:val="00E40262"/>
    <w:rsid w:val="00E435FA"/>
    <w:rsid w:val="00E44146"/>
    <w:rsid w:val="00E46310"/>
    <w:rsid w:val="00E47424"/>
    <w:rsid w:val="00E479C1"/>
    <w:rsid w:val="00E6101F"/>
    <w:rsid w:val="00E67695"/>
    <w:rsid w:val="00E72980"/>
    <w:rsid w:val="00E73A1F"/>
    <w:rsid w:val="00E7523D"/>
    <w:rsid w:val="00E80C32"/>
    <w:rsid w:val="00E83E9F"/>
    <w:rsid w:val="00E87C19"/>
    <w:rsid w:val="00E9125B"/>
    <w:rsid w:val="00E9465A"/>
    <w:rsid w:val="00EA2E79"/>
    <w:rsid w:val="00EA5D48"/>
    <w:rsid w:val="00EA5E11"/>
    <w:rsid w:val="00EB17C4"/>
    <w:rsid w:val="00EB4240"/>
    <w:rsid w:val="00EB447A"/>
    <w:rsid w:val="00EB5E8A"/>
    <w:rsid w:val="00EB60DD"/>
    <w:rsid w:val="00EB62B7"/>
    <w:rsid w:val="00EC58E6"/>
    <w:rsid w:val="00EC6352"/>
    <w:rsid w:val="00EC6414"/>
    <w:rsid w:val="00EC6C6B"/>
    <w:rsid w:val="00ED171F"/>
    <w:rsid w:val="00ED25AF"/>
    <w:rsid w:val="00ED346A"/>
    <w:rsid w:val="00EE38E8"/>
    <w:rsid w:val="00EE4E6C"/>
    <w:rsid w:val="00EE66AD"/>
    <w:rsid w:val="00F0145E"/>
    <w:rsid w:val="00F0151E"/>
    <w:rsid w:val="00F01AD8"/>
    <w:rsid w:val="00F05C73"/>
    <w:rsid w:val="00F0717A"/>
    <w:rsid w:val="00F074B3"/>
    <w:rsid w:val="00F10463"/>
    <w:rsid w:val="00F10826"/>
    <w:rsid w:val="00F15F48"/>
    <w:rsid w:val="00F249C5"/>
    <w:rsid w:val="00F2603A"/>
    <w:rsid w:val="00F320E7"/>
    <w:rsid w:val="00F4370F"/>
    <w:rsid w:val="00F4542C"/>
    <w:rsid w:val="00F45D78"/>
    <w:rsid w:val="00F52674"/>
    <w:rsid w:val="00F53E0F"/>
    <w:rsid w:val="00F541B4"/>
    <w:rsid w:val="00F62A2D"/>
    <w:rsid w:val="00F64029"/>
    <w:rsid w:val="00F64110"/>
    <w:rsid w:val="00F714AD"/>
    <w:rsid w:val="00F76B7F"/>
    <w:rsid w:val="00F8017C"/>
    <w:rsid w:val="00F831C8"/>
    <w:rsid w:val="00F90253"/>
    <w:rsid w:val="00F90615"/>
    <w:rsid w:val="00F93497"/>
    <w:rsid w:val="00FA0461"/>
    <w:rsid w:val="00FA4304"/>
    <w:rsid w:val="00FA65CA"/>
    <w:rsid w:val="00FA6B68"/>
    <w:rsid w:val="00FC0D42"/>
    <w:rsid w:val="00FC10B8"/>
    <w:rsid w:val="00FC1CDB"/>
    <w:rsid w:val="00FC2051"/>
    <w:rsid w:val="00FC4DE2"/>
    <w:rsid w:val="00FC5B8F"/>
    <w:rsid w:val="00FC6CE7"/>
    <w:rsid w:val="00FD02C5"/>
    <w:rsid w:val="00FD2F54"/>
    <w:rsid w:val="00FD5946"/>
    <w:rsid w:val="00FE11F6"/>
    <w:rsid w:val="00FE4938"/>
    <w:rsid w:val="00FE58F2"/>
    <w:rsid w:val="00FE6358"/>
    <w:rsid w:val="00FE644A"/>
    <w:rsid w:val="00FE6937"/>
    <w:rsid w:val="00FE775A"/>
    <w:rsid w:val="00FF0247"/>
    <w:rsid w:val="00FF2C3C"/>
    <w:rsid w:val="00FF3D21"/>
    <w:rsid w:val="00FF5623"/>
    <w:rsid w:val="00FF680E"/>
    <w:rsid w:val="00FF79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C041B0F"/>
  <w15:docId w15:val="{42780BB3-787B-4E4D-B248-679647098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3C5B"/>
    <w:pPr>
      <w:overflowPunct w:val="0"/>
      <w:autoSpaceDE w:val="0"/>
      <w:autoSpaceDN w:val="0"/>
      <w:adjustRightInd w:val="0"/>
      <w:spacing w:after="180"/>
      <w:textAlignment w:val="baseline"/>
    </w:pPr>
    <w:rPr>
      <w:lang w:eastAsia="en-US"/>
    </w:rPr>
  </w:style>
  <w:style w:type="paragraph" w:styleId="Heading1">
    <w:name w:val="heading 1"/>
    <w:next w:val="Normal"/>
    <w:link w:val="Heading1Char"/>
    <w:uiPriority w:val="9"/>
    <w:qFormat/>
    <w:rsid w:val="007D3C5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7D3C5B"/>
    <w:pPr>
      <w:pBdr>
        <w:top w:val="none" w:sz="0" w:space="0" w:color="auto"/>
      </w:pBdr>
      <w:spacing w:before="180"/>
      <w:outlineLvl w:val="1"/>
    </w:pPr>
    <w:rPr>
      <w:sz w:val="32"/>
    </w:rPr>
  </w:style>
  <w:style w:type="paragraph" w:styleId="Heading3">
    <w:name w:val="heading 3"/>
    <w:basedOn w:val="Heading2"/>
    <w:next w:val="Normal"/>
    <w:qFormat/>
    <w:rsid w:val="007D3C5B"/>
    <w:pPr>
      <w:spacing w:before="120"/>
      <w:outlineLvl w:val="2"/>
    </w:pPr>
    <w:rPr>
      <w:sz w:val="28"/>
    </w:rPr>
  </w:style>
  <w:style w:type="paragraph" w:styleId="Heading4">
    <w:name w:val="heading 4"/>
    <w:basedOn w:val="Heading3"/>
    <w:next w:val="Normal"/>
    <w:qFormat/>
    <w:rsid w:val="007D3C5B"/>
    <w:pPr>
      <w:ind w:left="1418" w:hanging="1418"/>
      <w:outlineLvl w:val="3"/>
    </w:pPr>
    <w:rPr>
      <w:sz w:val="24"/>
    </w:rPr>
  </w:style>
  <w:style w:type="paragraph" w:styleId="Heading5">
    <w:name w:val="heading 5"/>
    <w:basedOn w:val="Heading4"/>
    <w:next w:val="Normal"/>
    <w:qFormat/>
    <w:rsid w:val="007D3C5B"/>
    <w:pPr>
      <w:ind w:left="1701" w:hanging="1701"/>
      <w:outlineLvl w:val="4"/>
    </w:pPr>
    <w:rPr>
      <w:sz w:val="22"/>
    </w:rPr>
  </w:style>
  <w:style w:type="paragraph" w:styleId="Heading6">
    <w:name w:val="heading 6"/>
    <w:basedOn w:val="H6"/>
    <w:next w:val="Normal"/>
    <w:qFormat/>
    <w:rsid w:val="007D3C5B"/>
    <w:pPr>
      <w:outlineLvl w:val="5"/>
    </w:pPr>
  </w:style>
  <w:style w:type="paragraph" w:styleId="Heading7">
    <w:name w:val="heading 7"/>
    <w:basedOn w:val="H6"/>
    <w:next w:val="Normal"/>
    <w:qFormat/>
    <w:rsid w:val="007D3C5B"/>
    <w:pPr>
      <w:outlineLvl w:val="6"/>
    </w:pPr>
  </w:style>
  <w:style w:type="paragraph" w:styleId="Heading8">
    <w:name w:val="heading 8"/>
    <w:basedOn w:val="Heading1"/>
    <w:next w:val="Normal"/>
    <w:link w:val="Heading8Char"/>
    <w:qFormat/>
    <w:rsid w:val="007D3C5B"/>
    <w:pPr>
      <w:ind w:left="0" w:firstLine="0"/>
      <w:outlineLvl w:val="7"/>
    </w:pPr>
  </w:style>
  <w:style w:type="paragraph" w:styleId="Heading9">
    <w:name w:val="heading 9"/>
    <w:basedOn w:val="Heading8"/>
    <w:next w:val="Normal"/>
    <w:qFormat/>
    <w:rsid w:val="007D3C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7D3C5B"/>
    <w:pPr>
      <w:ind w:left="1985" w:hanging="1985"/>
      <w:outlineLvl w:val="9"/>
    </w:pPr>
    <w:rPr>
      <w:sz w:val="20"/>
    </w:rPr>
  </w:style>
  <w:style w:type="paragraph" w:styleId="TOC9">
    <w:name w:val="toc 9"/>
    <w:basedOn w:val="TOC8"/>
    <w:rsid w:val="007D3C5B"/>
    <w:pPr>
      <w:ind w:left="1418" w:hanging="1418"/>
    </w:pPr>
  </w:style>
  <w:style w:type="paragraph" w:styleId="TOC8">
    <w:name w:val="toc 8"/>
    <w:basedOn w:val="TOC1"/>
    <w:uiPriority w:val="39"/>
    <w:rsid w:val="007D3C5B"/>
    <w:pPr>
      <w:spacing w:before="180"/>
      <w:ind w:left="2693" w:hanging="2693"/>
    </w:pPr>
    <w:rPr>
      <w:b/>
    </w:rPr>
  </w:style>
  <w:style w:type="paragraph" w:styleId="TOC1">
    <w:name w:val="toc 1"/>
    <w:uiPriority w:val="39"/>
    <w:rsid w:val="007D3C5B"/>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7D3C5B"/>
    <w:pPr>
      <w:keepLines/>
      <w:tabs>
        <w:tab w:val="center" w:pos="4536"/>
        <w:tab w:val="right" w:pos="9072"/>
      </w:tabs>
    </w:pPr>
    <w:rPr>
      <w:noProof/>
    </w:rPr>
  </w:style>
  <w:style w:type="character" w:customStyle="1" w:styleId="ZGSM">
    <w:name w:val="ZGSM"/>
    <w:rsid w:val="007D3C5B"/>
  </w:style>
  <w:style w:type="paragraph" w:styleId="Header">
    <w:name w:val="header"/>
    <w:link w:val="HeaderChar"/>
    <w:rsid w:val="007D3C5B"/>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7D3C5B"/>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7D3C5B"/>
    <w:pPr>
      <w:ind w:left="1701" w:hanging="1701"/>
    </w:pPr>
  </w:style>
  <w:style w:type="paragraph" w:styleId="TOC4">
    <w:name w:val="toc 4"/>
    <w:basedOn w:val="TOC3"/>
    <w:uiPriority w:val="39"/>
    <w:rsid w:val="007D3C5B"/>
    <w:pPr>
      <w:ind w:left="1418" w:hanging="1418"/>
    </w:pPr>
  </w:style>
  <w:style w:type="paragraph" w:styleId="TOC3">
    <w:name w:val="toc 3"/>
    <w:basedOn w:val="TOC2"/>
    <w:uiPriority w:val="39"/>
    <w:rsid w:val="007D3C5B"/>
    <w:pPr>
      <w:ind w:left="1134" w:hanging="1134"/>
    </w:pPr>
  </w:style>
  <w:style w:type="paragraph" w:styleId="TOC2">
    <w:name w:val="toc 2"/>
    <w:basedOn w:val="TOC1"/>
    <w:uiPriority w:val="39"/>
    <w:rsid w:val="007D3C5B"/>
    <w:pPr>
      <w:spacing w:before="0"/>
      <w:ind w:left="851" w:hanging="851"/>
    </w:pPr>
    <w:rPr>
      <w:sz w:val="20"/>
    </w:rPr>
  </w:style>
  <w:style w:type="paragraph" w:styleId="Index1">
    <w:name w:val="index 1"/>
    <w:basedOn w:val="Normal"/>
    <w:semiHidden/>
    <w:rsid w:val="007D3C5B"/>
    <w:pPr>
      <w:keepLines/>
    </w:pPr>
  </w:style>
  <w:style w:type="paragraph" w:styleId="Index2">
    <w:name w:val="index 2"/>
    <w:basedOn w:val="Index1"/>
    <w:semiHidden/>
    <w:rsid w:val="007D3C5B"/>
    <w:pPr>
      <w:ind w:left="284"/>
    </w:pPr>
  </w:style>
  <w:style w:type="paragraph" w:customStyle="1" w:styleId="TT">
    <w:name w:val="TT"/>
    <w:basedOn w:val="Heading1"/>
    <w:next w:val="Normal"/>
    <w:rsid w:val="007D3C5B"/>
    <w:pPr>
      <w:outlineLvl w:val="9"/>
    </w:pPr>
  </w:style>
  <w:style w:type="paragraph" w:styleId="Footer">
    <w:name w:val="footer"/>
    <w:basedOn w:val="Header"/>
    <w:link w:val="FooterChar"/>
    <w:rsid w:val="007D3C5B"/>
    <w:pPr>
      <w:jc w:val="center"/>
    </w:pPr>
    <w:rPr>
      <w:i/>
    </w:rPr>
  </w:style>
  <w:style w:type="character" w:styleId="FootnoteReference">
    <w:name w:val="footnote reference"/>
    <w:basedOn w:val="DefaultParagraphFont"/>
    <w:semiHidden/>
    <w:rsid w:val="007D3C5B"/>
    <w:rPr>
      <w:b/>
      <w:position w:val="6"/>
      <w:sz w:val="16"/>
    </w:rPr>
  </w:style>
  <w:style w:type="paragraph" w:styleId="FootnoteText">
    <w:name w:val="footnote text"/>
    <w:basedOn w:val="Normal"/>
    <w:link w:val="FootnoteTextChar"/>
    <w:semiHidden/>
    <w:rsid w:val="007D3C5B"/>
    <w:pPr>
      <w:keepLines/>
      <w:ind w:left="454" w:hanging="454"/>
    </w:pPr>
    <w:rPr>
      <w:sz w:val="16"/>
    </w:rPr>
  </w:style>
  <w:style w:type="paragraph" w:customStyle="1" w:styleId="NF">
    <w:name w:val="NF"/>
    <w:basedOn w:val="NO"/>
    <w:rsid w:val="007D3C5B"/>
    <w:pPr>
      <w:keepNext/>
      <w:spacing w:after="0"/>
    </w:pPr>
    <w:rPr>
      <w:rFonts w:ascii="Arial" w:hAnsi="Arial"/>
      <w:sz w:val="18"/>
    </w:rPr>
  </w:style>
  <w:style w:type="paragraph" w:customStyle="1" w:styleId="NO">
    <w:name w:val="NO"/>
    <w:basedOn w:val="Normal"/>
    <w:link w:val="NOChar"/>
    <w:rsid w:val="007D3C5B"/>
    <w:pPr>
      <w:keepLines/>
      <w:ind w:left="1135" w:hanging="851"/>
    </w:pPr>
  </w:style>
  <w:style w:type="paragraph" w:customStyle="1" w:styleId="PL">
    <w:name w:val="PL"/>
    <w:rsid w:val="007D3C5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7D3C5B"/>
    <w:pPr>
      <w:jc w:val="right"/>
    </w:pPr>
  </w:style>
  <w:style w:type="paragraph" w:customStyle="1" w:styleId="TAL">
    <w:name w:val="TAL"/>
    <w:basedOn w:val="Normal"/>
    <w:rsid w:val="007D3C5B"/>
    <w:pPr>
      <w:keepNext/>
      <w:keepLines/>
      <w:spacing w:after="0"/>
    </w:pPr>
    <w:rPr>
      <w:rFonts w:ascii="Arial" w:hAnsi="Arial"/>
      <w:sz w:val="18"/>
    </w:rPr>
  </w:style>
  <w:style w:type="paragraph" w:styleId="ListNumber2">
    <w:name w:val="List Number 2"/>
    <w:basedOn w:val="ListNumber"/>
    <w:rsid w:val="007D3C5B"/>
    <w:pPr>
      <w:ind w:left="851"/>
    </w:pPr>
  </w:style>
  <w:style w:type="paragraph" w:styleId="ListNumber">
    <w:name w:val="List Number"/>
    <w:basedOn w:val="List"/>
    <w:rsid w:val="007D3C5B"/>
  </w:style>
  <w:style w:type="paragraph" w:styleId="List">
    <w:name w:val="List"/>
    <w:basedOn w:val="Normal"/>
    <w:rsid w:val="007D3C5B"/>
    <w:pPr>
      <w:ind w:left="568" w:hanging="284"/>
    </w:pPr>
  </w:style>
  <w:style w:type="paragraph" w:customStyle="1" w:styleId="TAH">
    <w:name w:val="TAH"/>
    <w:basedOn w:val="TAC"/>
    <w:rsid w:val="007D3C5B"/>
    <w:rPr>
      <w:b/>
    </w:rPr>
  </w:style>
  <w:style w:type="paragraph" w:customStyle="1" w:styleId="TAC">
    <w:name w:val="TAC"/>
    <w:basedOn w:val="TAL"/>
    <w:rsid w:val="007D3C5B"/>
    <w:pPr>
      <w:jc w:val="center"/>
    </w:pPr>
  </w:style>
  <w:style w:type="paragraph" w:customStyle="1" w:styleId="LD">
    <w:name w:val="LD"/>
    <w:rsid w:val="007D3C5B"/>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7D3C5B"/>
    <w:pPr>
      <w:keepLines/>
      <w:ind w:left="1702" w:hanging="1418"/>
    </w:pPr>
  </w:style>
  <w:style w:type="paragraph" w:customStyle="1" w:styleId="FP">
    <w:name w:val="FP"/>
    <w:basedOn w:val="Normal"/>
    <w:rsid w:val="007D3C5B"/>
    <w:pPr>
      <w:spacing w:after="0"/>
    </w:pPr>
  </w:style>
  <w:style w:type="paragraph" w:customStyle="1" w:styleId="NW">
    <w:name w:val="NW"/>
    <w:basedOn w:val="NO"/>
    <w:rsid w:val="007D3C5B"/>
    <w:pPr>
      <w:spacing w:after="0"/>
    </w:pPr>
  </w:style>
  <w:style w:type="paragraph" w:customStyle="1" w:styleId="EW">
    <w:name w:val="EW"/>
    <w:basedOn w:val="EX"/>
    <w:rsid w:val="007D3C5B"/>
    <w:pPr>
      <w:spacing w:after="0"/>
    </w:pPr>
  </w:style>
  <w:style w:type="paragraph" w:customStyle="1" w:styleId="B10">
    <w:name w:val="B1"/>
    <w:basedOn w:val="List"/>
    <w:rsid w:val="007D3C5B"/>
    <w:pPr>
      <w:ind w:left="738" w:hanging="454"/>
    </w:pPr>
  </w:style>
  <w:style w:type="paragraph" w:styleId="TOC6">
    <w:name w:val="toc 6"/>
    <w:basedOn w:val="TOC5"/>
    <w:next w:val="Normal"/>
    <w:semiHidden/>
    <w:rsid w:val="007D3C5B"/>
    <w:pPr>
      <w:ind w:left="1985" w:hanging="1985"/>
    </w:pPr>
  </w:style>
  <w:style w:type="paragraph" w:styleId="TOC7">
    <w:name w:val="toc 7"/>
    <w:basedOn w:val="TOC6"/>
    <w:next w:val="Normal"/>
    <w:semiHidden/>
    <w:rsid w:val="007D3C5B"/>
    <w:pPr>
      <w:ind w:left="2268" w:hanging="2268"/>
    </w:pPr>
  </w:style>
  <w:style w:type="paragraph" w:styleId="ListBullet2">
    <w:name w:val="List Bullet 2"/>
    <w:basedOn w:val="ListBullet"/>
    <w:rsid w:val="007D3C5B"/>
    <w:pPr>
      <w:ind w:left="851"/>
    </w:pPr>
  </w:style>
  <w:style w:type="paragraph" w:styleId="ListBullet">
    <w:name w:val="List Bullet"/>
    <w:basedOn w:val="List"/>
    <w:rsid w:val="007D3C5B"/>
  </w:style>
  <w:style w:type="paragraph" w:customStyle="1" w:styleId="EditorsNote">
    <w:name w:val="Editor's Note"/>
    <w:basedOn w:val="NO"/>
    <w:rsid w:val="007D3C5B"/>
    <w:rPr>
      <w:color w:val="FF0000"/>
    </w:rPr>
  </w:style>
  <w:style w:type="paragraph" w:customStyle="1" w:styleId="TH">
    <w:name w:val="TH"/>
    <w:basedOn w:val="FL"/>
    <w:next w:val="FL"/>
    <w:rsid w:val="007D3C5B"/>
  </w:style>
  <w:style w:type="paragraph" w:customStyle="1" w:styleId="ZA">
    <w:name w:val="ZA"/>
    <w:rsid w:val="007D3C5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7D3C5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7D3C5B"/>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7D3C5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7D3C5B"/>
    <w:pPr>
      <w:ind w:left="851" w:hanging="851"/>
    </w:pPr>
  </w:style>
  <w:style w:type="paragraph" w:customStyle="1" w:styleId="ZH">
    <w:name w:val="ZH"/>
    <w:rsid w:val="007D3C5B"/>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7D3C5B"/>
    <w:pPr>
      <w:keepNext w:val="0"/>
      <w:spacing w:before="0" w:after="240"/>
    </w:pPr>
  </w:style>
  <w:style w:type="paragraph" w:customStyle="1" w:styleId="ZG">
    <w:name w:val="ZG"/>
    <w:rsid w:val="007D3C5B"/>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7D3C5B"/>
    <w:pPr>
      <w:ind w:left="1135"/>
    </w:pPr>
  </w:style>
  <w:style w:type="paragraph" w:styleId="List2">
    <w:name w:val="List 2"/>
    <w:basedOn w:val="List"/>
    <w:rsid w:val="007D3C5B"/>
    <w:pPr>
      <w:ind w:left="851"/>
    </w:pPr>
  </w:style>
  <w:style w:type="paragraph" w:styleId="List3">
    <w:name w:val="List 3"/>
    <w:basedOn w:val="List2"/>
    <w:rsid w:val="007D3C5B"/>
    <w:pPr>
      <w:ind w:left="1135"/>
    </w:pPr>
  </w:style>
  <w:style w:type="paragraph" w:styleId="List4">
    <w:name w:val="List 4"/>
    <w:basedOn w:val="List3"/>
    <w:rsid w:val="007D3C5B"/>
    <w:pPr>
      <w:ind w:left="1418"/>
    </w:pPr>
  </w:style>
  <w:style w:type="paragraph" w:styleId="List5">
    <w:name w:val="List 5"/>
    <w:basedOn w:val="List4"/>
    <w:rsid w:val="007D3C5B"/>
    <w:pPr>
      <w:ind w:left="1702"/>
    </w:pPr>
  </w:style>
  <w:style w:type="paragraph" w:styleId="ListBullet4">
    <w:name w:val="List Bullet 4"/>
    <w:basedOn w:val="ListBullet3"/>
    <w:rsid w:val="007D3C5B"/>
    <w:pPr>
      <w:ind w:left="1418"/>
    </w:pPr>
  </w:style>
  <w:style w:type="paragraph" w:styleId="ListBullet5">
    <w:name w:val="List Bullet 5"/>
    <w:basedOn w:val="ListBullet4"/>
    <w:rsid w:val="007D3C5B"/>
    <w:pPr>
      <w:ind w:left="1702"/>
    </w:pPr>
  </w:style>
  <w:style w:type="paragraph" w:customStyle="1" w:styleId="B20">
    <w:name w:val="B2"/>
    <w:basedOn w:val="List2"/>
    <w:rsid w:val="007D3C5B"/>
    <w:pPr>
      <w:ind w:left="1191" w:hanging="454"/>
    </w:pPr>
  </w:style>
  <w:style w:type="paragraph" w:customStyle="1" w:styleId="B30">
    <w:name w:val="B3"/>
    <w:basedOn w:val="List3"/>
    <w:rsid w:val="007D3C5B"/>
    <w:pPr>
      <w:ind w:left="1645" w:hanging="454"/>
    </w:pPr>
  </w:style>
  <w:style w:type="paragraph" w:customStyle="1" w:styleId="B4">
    <w:name w:val="B4"/>
    <w:basedOn w:val="List4"/>
    <w:rsid w:val="007D3C5B"/>
    <w:pPr>
      <w:ind w:left="2098" w:hanging="454"/>
    </w:pPr>
  </w:style>
  <w:style w:type="paragraph" w:customStyle="1" w:styleId="B5">
    <w:name w:val="B5"/>
    <w:basedOn w:val="List5"/>
    <w:rsid w:val="007D3C5B"/>
    <w:pPr>
      <w:ind w:left="2552" w:hanging="454"/>
    </w:pPr>
  </w:style>
  <w:style w:type="paragraph" w:customStyle="1" w:styleId="ZTD">
    <w:name w:val="ZTD"/>
    <w:basedOn w:val="ZB"/>
    <w:rsid w:val="007D3C5B"/>
    <w:pPr>
      <w:framePr w:hRule="auto" w:wrap="notBeside" w:y="852"/>
    </w:pPr>
    <w:rPr>
      <w:i w:val="0"/>
      <w:sz w:val="40"/>
    </w:rPr>
  </w:style>
  <w:style w:type="paragraph" w:customStyle="1" w:styleId="ZV">
    <w:name w:val="ZV"/>
    <w:basedOn w:val="ZU"/>
    <w:rsid w:val="007D3C5B"/>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rsid w:val="007D3C5B"/>
    <w:pPr>
      <w:numPr>
        <w:numId w:val="3"/>
      </w:numPr>
      <w:tabs>
        <w:tab w:val="left" w:pos="1134"/>
      </w:tabs>
    </w:pPr>
  </w:style>
  <w:style w:type="paragraph" w:customStyle="1" w:styleId="B1">
    <w:name w:val="B1+"/>
    <w:basedOn w:val="B10"/>
    <w:link w:val="B1Car"/>
    <w:rsid w:val="007D3C5B"/>
    <w:pPr>
      <w:numPr>
        <w:numId w:val="1"/>
      </w:numPr>
    </w:pPr>
  </w:style>
  <w:style w:type="paragraph" w:customStyle="1" w:styleId="B2">
    <w:name w:val="B2+"/>
    <w:basedOn w:val="B20"/>
    <w:rsid w:val="007D3C5B"/>
    <w:pPr>
      <w:numPr>
        <w:numId w:val="2"/>
      </w:numPr>
    </w:pPr>
  </w:style>
  <w:style w:type="paragraph" w:customStyle="1" w:styleId="BL">
    <w:name w:val="BL"/>
    <w:basedOn w:val="Normal"/>
    <w:rsid w:val="007D3C5B"/>
    <w:pPr>
      <w:numPr>
        <w:numId w:val="5"/>
      </w:numPr>
      <w:tabs>
        <w:tab w:val="left" w:pos="851"/>
      </w:tabs>
    </w:pPr>
  </w:style>
  <w:style w:type="paragraph" w:customStyle="1" w:styleId="BN">
    <w:name w:val="BN"/>
    <w:basedOn w:val="Normal"/>
    <w:rsid w:val="007D3C5B"/>
    <w:pPr>
      <w:numPr>
        <w:numId w:val="4"/>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link w:val="CaptionChar"/>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link w:val="HTMLPreformattedChar"/>
    <w:uiPriority w:val="99"/>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7D3C5B"/>
    <w:pPr>
      <w:keepNext/>
      <w:keepLines/>
      <w:spacing w:after="0"/>
      <w:jc w:val="both"/>
    </w:pPr>
    <w:rPr>
      <w:rFonts w:ascii="Arial" w:hAnsi="Arial"/>
      <w:sz w:val="18"/>
    </w:rPr>
  </w:style>
  <w:style w:type="paragraph" w:customStyle="1" w:styleId="FL">
    <w:name w:val="FL"/>
    <w:basedOn w:val="Normal"/>
    <w:rsid w:val="007D3C5B"/>
    <w:pPr>
      <w:keepNext/>
      <w:keepLines/>
      <w:spacing w:before="60"/>
      <w:jc w:val="center"/>
    </w:pPr>
    <w:rPr>
      <w:rFonts w:ascii="Arial" w:hAnsi="Arial"/>
      <w:b/>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styleId="Revision">
    <w:name w:val="Revision"/>
    <w:hidden/>
    <w:uiPriority w:val="99"/>
    <w:semiHidden/>
    <w:rPr>
      <w:lang w:eastAsia="en-US"/>
    </w:rPr>
  </w:style>
  <w:style w:type="character" w:customStyle="1" w:styleId="FooterChar">
    <w:name w:val="Footer Char"/>
    <w:link w:val="Footer"/>
    <w:rPr>
      <w:rFonts w:ascii="Arial" w:hAnsi="Arial"/>
      <w:b/>
      <w:i/>
      <w:noProof/>
      <w:sz w:val="18"/>
      <w:lang w:eastAsia="en-US"/>
    </w:rPr>
  </w:style>
  <w:style w:type="character" w:customStyle="1" w:styleId="Heading2Char">
    <w:name w:val="Heading 2 Char"/>
    <w:link w:val="Heading2"/>
    <w:rPr>
      <w:rFonts w:ascii="Arial" w:hAnsi="Arial"/>
      <w:sz w:val="32"/>
      <w:lang w:eastAsia="en-US"/>
    </w:rPr>
  </w:style>
  <w:style w:type="character" w:customStyle="1" w:styleId="Heading8Char">
    <w:name w:val="Heading 8 Char"/>
    <w:link w:val="Heading8"/>
    <w:rPr>
      <w:rFonts w:ascii="Arial" w:hAnsi="Arial"/>
      <w:sz w:val="36"/>
      <w:lang w:eastAsia="en-US"/>
    </w:rPr>
  </w:style>
  <w:style w:type="character" w:customStyle="1" w:styleId="Heading1Char">
    <w:name w:val="Heading 1 Char"/>
    <w:link w:val="Heading1"/>
    <w:uiPriority w:val="9"/>
    <w:rPr>
      <w:rFonts w:ascii="Arial" w:hAnsi="Arial"/>
      <w:sz w:val="36"/>
      <w:lang w:eastAsia="en-US"/>
    </w:rPr>
  </w:style>
  <w:style w:type="character" w:customStyle="1" w:styleId="HeaderChar">
    <w:name w:val="Header Char"/>
    <w:link w:val="Header"/>
    <w:rPr>
      <w:rFonts w:ascii="Arial" w:hAnsi="Arial"/>
      <w:b/>
      <w:noProof/>
      <w:sz w:val="18"/>
      <w:lang w:eastAsia="en-US"/>
    </w:rPr>
  </w:style>
  <w:style w:type="character" w:customStyle="1" w:styleId="NOChar">
    <w:name w:val="NO Char"/>
    <w:link w:val="NO"/>
    <w:rPr>
      <w:lang w:eastAsia="en-US"/>
    </w:rPr>
  </w:style>
  <w:style w:type="paragraph" w:customStyle="1" w:styleId="TB1">
    <w:name w:val="TB1"/>
    <w:basedOn w:val="Normal"/>
    <w:qFormat/>
    <w:rsid w:val="007D3C5B"/>
    <w:pPr>
      <w:keepNext/>
      <w:keepLines/>
      <w:numPr>
        <w:numId w:val="9"/>
      </w:numPr>
      <w:tabs>
        <w:tab w:val="left" w:pos="720"/>
      </w:tabs>
      <w:spacing w:after="0"/>
      <w:ind w:left="737" w:hanging="380"/>
    </w:pPr>
    <w:rPr>
      <w:rFonts w:ascii="Arial" w:hAnsi="Arial"/>
      <w:sz w:val="18"/>
    </w:rPr>
  </w:style>
  <w:style w:type="paragraph" w:customStyle="1" w:styleId="TB2">
    <w:name w:val="TB2"/>
    <w:basedOn w:val="Normal"/>
    <w:qFormat/>
    <w:rsid w:val="007D3C5B"/>
    <w:pPr>
      <w:keepNext/>
      <w:keepLines/>
      <w:numPr>
        <w:numId w:val="10"/>
      </w:numPr>
      <w:tabs>
        <w:tab w:val="left" w:pos="1109"/>
      </w:tabs>
      <w:spacing w:after="0"/>
      <w:ind w:left="1100" w:hanging="380"/>
    </w:pPr>
    <w:rPr>
      <w:rFonts w:ascii="Arial" w:hAnsi="Arial"/>
      <w:sz w:val="18"/>
    </w:rPr>
  </w:style>
  <w:style w:type="table" w:styleId="TableGrid">
    <w:name w:val="Table Grid"/>
    <w:basedOn w:val="TableNormal"/>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DefaultParagraphFont"/>
    <w:uiPriority w:val="99"/>
    <w:semiHidden/>
    <w:unhideWhenUsed/>
    <w:rPr>
      <w:color w:val="808080"/>
      <w:shd w:val="clear" w:color="auto" w:fill="E6E6E6"/>
    </w:rPr>
  </w:style>
  <w:style w:type="paragraph" w:styleId="ListParagraph">
    <w:name w:val="List Paragraph"/>
    <w:basedOn w:val="Normal"/>
    <w:link w:val="ListParagraphChar"/>
    <w:uiPriority w:val="34"/>
    <w:qFormat/>
    <w:rsid w:val="00D846DB"/>
    <w:pPr>
      <w:ind w:left="720"/>
      <w:contextualSpacing/>
    </w:pPr>
  </w:style>
  <w:style w:type="character" w:customStyle="1" w:styleId="ListParagraphChar">
    <w:name w:val="List Paragraph Char"/>
    <w:basedOn w:val="DefaultParagraphFont"/>
    <w:link w:val="ListParagraph"/>
    <w:uiPriority w:val="34"/>
    <w:locked/>
    <w:rsid w:val="00D846DB"/>
    <w:rPr>
      <w:lang w:eastAsia="en-US"/>
    </w:rPr>
  </w:style>
  <w:style w:type="character" w:styleId="SubtleEmphasis">
    <w:name w:val="Subtle Emphasis"/>
    <w:basedOn w:val="DefaultParagraphFont"/>
    <w:uiPriority w:val="19"/>
    <w:qFormat/>
    <w:rsid w:val="00D846DB"/>
    <w:rPr>
      <w:i/>
      <w:iCs/>
      <w:color w:val="808080" w:themeColor="text1" w:themeTint="7F"/>
    </w:rPr>
  </w:style>
  <w:style w:type="paragraph" w:styleId="NoSpacing">
    <w:name w:val="No Spacing"/>
    <w:uiPriority w:val="1"/>
    <w:qFormat/>
    <w:rsid w:val="00D846DB"/>
    <w:pPr>
      <w:jc w:val="both"/>
    </w:pPr>
    <w:rPr>
      <w:rFonts w:ascii="Arial" w:eastAsia="Calibri" w:hAnsi="Arial"/>
      <w:szCs w:val="22"/>
      <w:lang w:val="it-IT" w:eastAsia="en-US"/>
    </w:rPr>
  </w:style>
  <w:style w:type="character" w:customStyle="1" w:styleId="CommentTextChar">
    <w:name w:val="Comment Text Char"/>
    <w:basedOn w:val="DefaultParagraphFont"/>
    <w:link w:val="CommentText"/>
    <w:semiHidden/>
    <w:rsid w:val="00D846DB"/>
    <w:rPr>
      <w:lang w:eastAsia="en-US"/>
    </w:rPr>
  </w:style>
  <w:style w:type="character" w:customStyle="1" w:styleId="CaptionChar">
    <w:name w:val="Caption Char"/>
    <w:link w:val="Caption"/>
    <w:locked/>
    <w:rsid w:val="005D4208"/>
    <w:rPr>
      <w:b/>
      <w:bCs/>
      <w:lang w:eastAsia="en-US"/>
    </w:rPr>
  </w:style>
  <w:style w:type="character" w:customStyle="1" w:styleId="HTMLPreformattedChar">
    <w:name w:val="HTML Preformatted Char"/>
    <w:basedOn w:val="DefaultParagraphFont"/>
    <w:link w:val="HTMLPreformatted"/>
    <w:uiPriority w:val="99"/>
    <w:rsid w:val="000F0B16"/>
    <w:rPr>
      <w:rFonts w:ascii="Courier New" w:hAnsi="Courier New" w:cs="Courier New"/>
      <w:lang w:eastAsia="en-US"/>
    </w:rPr>
  </w:style>
  <w:style w:type="character" w:customStyle="1" w:styleId="FootnoteTextChar">
    <w:name w:val="Footnote Text Char"/>
    <w:link w:val="FootnoteText"/>
    <w:semiHidden/>
    <w:rsid w:val="00780326"/>
    <w:rPr>
      <w:sz w:val="16"/>
      <w:lang w:eastAsia="en-US"/>
    </w:rPr>
  </w:style>
  <w:style w:type="character" w:customStyle="1" w:styleId="B1Car">
    <w:name w:val="B1+ Car"/>
    <w:link w:val="B1"/>
    <w:rsid w:val="00E019A5"/>
    <w:rPr>
      <w:lang w:eastAsia="en-US"/>
    </w:rPr>
  </w:style>
  <w:style w:type="character" w:customStyle="1" w:styleId="UnresolvedMention1">
    <w:name w:val="Unresolved Mention1"/>
    <w:basedOn w:val="DefaultParagraphFont"/>
    <w:uiPriority w:val="99"/>
    <w:semiHidden/>
    <w:unhideWhenUsed/>
    <w:rsid w:val="00704CB4"/>
    <w:rPr>
      <w:color w:val="605E5C"/>
      <w:shd w:val="clear" w:color="auto" w:fill="E1DFDD"/>
    </w:rPr>
  </w:style>
  <w:style w:type="character" w:customStyle="1" w:styleId="Menzionenonrisolta2">
    <w:name w:val="Menzione non risolta2"/>
    <w:basedOn w:val="DefaultParagraphFont"/>
    <w:uiPriority w:val="99"/>
    <w:semiHidden/>
    <w:unhideWhenUsed/>
    <w:rsid w:val="001266BD"/>
    <w:rPr>
      <w:color w:val="605E5C"/>
      <w:shd w:val="clear" w:color="auto" w:fill="E1DFDD"/>
    </w:rPr>
  </w:style>
  <w:style w:type="character" w:customStyle="1" w:styleId="UnresolvedMention2">
    <w:name w:val="Unresolved Mention2"/>
    <w:basedOn w:val="DefaultParagraphFont"/>
    <w:uiPriority w:val="99"/>
    <w:semiHidden/>
    <w:unhideWhenUsed/>
    <w:rsid w:val="00AB6AC9"/>
    <w:rPr>
      <w:color w:val="605E5C"/>
      <w:shd w:val="clear" w:color="auto" w:fill="E1DFDD"/>
    </w:rPr>
  </w:style>
  <w:style w:type="character" w:customStyle="1" w:styleId="UnresolvedMention3">
    <w:name w:val="Unresolved Mention3"/>
    <w:basedOn w:val="DefaultParagraphFont"/>
    <w:uiPriority w:val="99"/>
    <w:semiHidden/>
    <w:unhideWhenUsed/>
    <w:rsid w:val="00B25D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77805">
      <w:bodyDiv w:val="1"/>
      <w:marLeft w:val="0"/>
      <w:marRight w:val="0"/>
      <w:marTop w:val="0"/>
      <w:marBottom w:val="0"/>
      <w:divBdr>
        <w:top w:val="none" w:sz="0" w:space="0" w:color="auto"/>
        <w:left w:val="none" w:sz="0" w:space="0" w:color="auto"/>
        <w:bottom w:val="none" w:sz="0" w:space="0" w:color="auto"/>
        <w:right w:val="none" w:sz="0" w:space="0" w:color="auto"/>
      </w:divBdr>
    </w:div>
    <w:div w:id="208346415">
      <w:bodyDiv w:val="1"/>
      <w:marLeft w:val="0"/>
      <w:marRight w:val="0"/>
      <w:marTop w:val="0"/>
      <w:marBottom w:val="0"/>
      <w:divBdr>
        <w:top w:val="none" w:sz="0" w:space="0" w:color="auto"/>
        <w:left w:val="none" w:sz="0" w:space="0" w:color="auto"/>
        <w:bottom w:val="none" w:sz="0" w:space="0" w:color="auto"/>
        <w:right w:val="none" w:sz="0" w:space="0" w:color="auto"/>
      </w:divBdr>
    </w:div>
    <w:div w:id="342048405">
      <w:bodyDiv w:val="1"/>
      <w:marLeft w:val="0"/>
      <w:marRight w:val="0"/>
      <w:marTop w:val="0"/>
      <w:marBottom w:val="0"/>
      <w:divBdr>
        <w:top w:val="none" w:sz="0" w:space="0" w:color="auto"/>
        <w:left w:val="none" w:sz="0" w:space="0" w:color="auto"/>
        <w:bottom w:val="none" w:sz="0" w:space="0" w:color="auto"/>
        <w:right w:val="none" w:sz="0" w:space="0" w:color="auto"/>
      </w:divBdr>
    </w:div>
    <w:div w:id="384179552">
      <w:bodyDiv w:val="1"/>
      <w:marLeft w:val="0"/>
      <w:marRight w:val="0"/>
      <w:marTop w:val="0"/>
      <w:marBottom w:val="0"/>
      <w:divBdr>
        <w:top w:val="none" w:sz="0" w:space="0" w:color="auto"/>
        <w:left w:val="none" w:sz="0" w:space="0" w:color="auto"/>
        <w:bottom w:val="none" w:sz="0" w:space="0" w:color="auto"/>
        <w:right w:val="none" w:sz="0" w:space="0" w:color="auto"/>
      </w:divBdr>
    </w:div>
    <w:div w:id="402875564">
      <w:bodyDiv w:val="1"/>
      <w:marLeft w:val="0"/>
      <w:marRight w:val="0"/>
      <w:marTop w:val="0"/>
      <w:marBottom w:val="0"/>
      <w:divBdr>
        <w:top w:val="none" w:sz="0" w:space="0" w:color="auto"/>
        <w:left w:val="none" w:sz="0" w:space="0" w:color="auto"/>
        <w:bottom w:val="none" w:sz="0" w:space="0" w:color="auto"/>
        <w:right w:val="none" w:sz="0" w:space="0" w:color="auto"/>
      </w:divBdr>
      <w:divsChild>
        <w:div w:id="1460957933">
          <w:marLeft w:val="336"/>
          <w:marRight w:val="0"/>
          <w:marTop w:val="120"/>
          <w:marBottom w:val="312"/>
          <w:divBdr>
            <w:top w:val="none" w:sz="0" w:space="0" w:color="auto"/>
            <w:left w:val="none" w:sz="0" w:space="0" w:color="auto"/>
            <w:bottom w:val="none" w:sz="0" w:space="0" w:color="auto"/>
            <w:right w:val="none" w:sz="0" w:space="0" w:color="auto"/>
          </w:divBdr>
          <w:divsChild>
            <w:div w:id="144985610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403065977">
      <w:bodyDiv w:val="1"/>
      <w:marLeft w:val="0"/>
      <w:marRight w:val="0"/>
      <w:marTop w:val="0"/>
      <w:marBottom w:val="0"/>
      <w:divBdr>
        <w:top w:val="none" w:sz="0" w:space="0" w:color="auto"/>
        <w:left w:val="none" w:sz="0" w:space="0" w:color="auto"/>
        <w:bottom w:val="none" w:sz="0" w:space="0" w:color="auto"/>
        <w:right w:val="none" w:sz="0" w:space="0" w:color="auto"/>
      </w:divBdr>
    </w:div>
    <w:div w:id="425267224">
      <w:bodyDiv w:val="1"/>
      <w:marLeft w:val="0"/>
      <w:marRight w:val="0"/>
      <w:marTop w:val="0"/>
      <w:marBottom w:val="0"/>
      <w:divBdr>
        <w:top w:val="none" w:sz="0" w:space="0" w:color="auto"/>
        <w:left w:val="none" w:sz="0" w:space="0" w:color="auto"/>
        <w:bottom w:val="none" w:sz="0" w:space="0" w:color="auto"/>
        <w:right w:val="none" w:sz="0" w:space="0" w:color="auto"/>
      </w:divBdr>
    </w:div>
    <w:div w:id="573049593">
      <w:bodyDiv w:val="1"/>
      <w:marLeft w:val="0"/>
      <w:marRight w:val="0"/>
      <w:marTop w:val="0"/>
      <w:marBottom w:val="0"/>
      <w:divBdr>
        <w:top w:val="none" w:sz="0" w:space="0" w:color="auto"/>
        <w:left w:val="none" w:sz="0" w:space="0" w:color="auto"/>
        <w:bottom w:val="none" w:sz="0" w:space="0" w:color="auto"/>
        <w:right w:val="none" w:sz="0" w:space="0" w:color="auto"/>
      </w:divBdr>
    </w:div>
    <w:div w:id="687296029">
      <w:bodyDiv w:val="1"/>
      <w:marLeft w:val="0"/>
      <w:marRight w:val="0"/>
      <w:marTop w:val="0"/>
      <w:marBottom w:val="0"/>
      <w:divBdr>
        <w:top w:val="none" w:sz="0" w:space="0" w:color="auto"/>
        <w:left w:val="none" w:sz="0" w:space="0" w:color="auto"/>
        <w:bottom w:val="none" w:sz="0" w:space="0" w:color="auto"/>
        <w:right w:val="none" w:sz="0" w:space="0" w:color="auto"/>
      </w:divBdr>
    </w:div>
    <w:div w:id="695545045">
      <w:bodyDiv w:val="1"/>
      <w:marLeft w:val="0"/>
      <w:marRight w:val="0"/>
      <w:marTop w:val="0"/>
      <w:marBottom w:val="0"/>
      <w:divBdr>
        <w:top w:val="none" w:sz="0" w:space="0" w:color="auto"/>
        <w:left w:val="none" w:sz="0" w:space="0" w:color="auto"/>
        <w:bottom w:val="none" w:sz="0" w:space="0" w:color="auto"/>
        <w:right w:val="none" w:sz="0" w:space="0" w:color="auto"/>
      </w:divBdr>
    </w:div>
    <w:div w:id="835417621">
      <w:bodyDiv w:val="1"/>
      <w:marLeft w:val="0"/>
      <w:marRight w:val="0"/>
      <w:marTop w:val="0"/>
      <w:marBottom w:val="0"/>
      <w:divBdr>
        <w:top w:val="none" w:sz="0" w:space="0" w:color="auto"/>
        <w:left w:val="none" w:sz="0" w:space="0" w:color="auto"/>
        <w:bottom w:val="none" w:sz="0" w:space="0" w:color="auto"/>
        <w:right w:val="none" w:sz="0" w:space="0" w:color="auto"/>
      </w:divBdr>
    </w:div>
    <w:div w:id="845752045">
      <w:bodyDiv w:val="1"/>
      <w:marLeft w:val="0"/>
      <w:marRight w:val="0"/>
      <w:marTop w:val="0"/>
      <w:marBottom w:val="0"/>
      <w:divBdr>
        <w:top w:val="none" w:sz="0" w:space="0" w:color="auto"/>
        <w:left w:val="none" w:sz="0" w:space="0" w:color="auto"/>
        <w:bottom w:val="none" w:sz="0" w:space="0" w:color="auto"/>
        <w:right w:val="none" w:sz="0" w:space="0" w:color="auto"/>
      </w:divBdr>
    </w:div>
    <w:div w:id="947783493">
      <w:bodyDiv w:val="1"/>
      <w:marLeft w:val="0"/>
      <w:marRight w:val="0"/>
      <w:marTop w:val="0"/>
      <w:marBottom w:val="0"/>
      <w:divBdr>
        <w:top w:val="none" w:sz="0" w:space="0" w:color="auto"/>
        <w:left w:val="none" w:sz="0" w:space="0" w:color="auto"/>
        <w:bottom w:val="none" w:sz="0" w:space="0" w:color="auto"/>
        <w:right w:val="none" w:sz="0" w:space="0" w:color="auto"/>
      </w:divBdr>
    </w:div>
    <w:div w:id="972448886">
      <w:bodyDiv w:val="1"/>
      <w:marLeft w:val="0"/>
      <w:marRight w:val="0"/>
      <w:marTop w:val="0"/>
      <w:marBottom w:val="0"/>
      <w:divBdr>
        <w:top w:val="none" w:sz="0" w:space="0" w:color="auto"/>
        <w:left w:val="none" w:sz="0" w:space="0" w:color="auto"/>
        <w:bottom w:val="none" w:sz="0" w:space="0" w:color="auto"/>
        <w:right w:val="none" w:sz="0" w:space="0" w:color="auto"/>
      </w:divBdr>
      <w:divsChild>
        <w:div w:id="262882971">
          <w:marLeft w:val="336"/>
          <w:marRight w:val="0"/>
          <w:marTop w:val="120"/>
          <w:marBottom w:val="312"/>
          <w:divBdr>
            <w:top w:val="none" w:sz="0" w:space="0" w:color="auto"/>
            <w:left w:val="none" w:sz="0" w:space="0" w:color="auto"/>
            <w:bottom w:val="none" w:sz="0" w:space="0" w:color="auto"/>
            <w:right w:val="none" w:sz="0" w:space="0" w:color="auto"/>
          </w:divBdr>
          <w:divsChild>
            <w:div w:id="173107357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051613897">
      <w:bodyDiv w:val="1"/>
      <w:marLeft w:val="0"/>
      <w:marRight w:val="0"/>
      <w:marTop w:val="0"/>
      <w:marBottom w:val="0"/>
      <w:divBdr>
        <w:top w:val="none" w:sz="0" w:space="0" w:color="auto"/>
        <w:left w:val="none" w:sz="0" w:space="0" w:color="auto"/>
        <w:bottom w:val="none" w:sz="0" w:space="0" w:color="auto"/>
        <w:right w:val="none" w:sz="0" w:space="0" w:color="auto"/>
      </w:divBdr>
    </w:div>
    <w:div w:id="1058625950">
      <w:bodyDiv w:val="1"/>
      <w:marLeft w:val="0"/>
      <w:marRight w:val="0"/>
      <w:marTop w:val="0"/>
      <w:marBottom w:val="0"/>
      <w:divBdr>
        <w:top w:val="none" w:sz="0" w:space="0" w:color="auto"/>
        <w:left w:val="none" w:sz="0" w:space="0" w:color="auto"/>
        <w:bottom w:val="none" w:sz="0" w:space="0" w:color="auto"/>
        <w:right w:val="none" w:sz="0" w:space="0" w:color="auto"/>
      </w:divBdr>
    </w:div>
    <w:div w:id="1064720520">
      <w:bodyDiv w:val="1"/>
      <w:marLeft w:val="0"/>
      <w:marRight w:val="0"/>
      <w:marTop w:val="0"/>
      <w:marBottom w:val="0"/>
      <w:divBdr>
        <w:top w:val="none" w:sz="0" w:space="0" w:color="auto"/>
        <w:left w:val="none" w:sz="0" w:space="0" w:color="auto"/>
        <w:bottom w:val="none" w:sz="0" w:space="0" w:color="auto"/>
        <w:right w:val="none" w:sz="0" w:space="0" w:color="auto"/>
      </w:divBdr>
    </w:div>
    <w:div w:id="1148135424">
      <w:bodyDiv w:val="1"/>
      <w:marLeft w:val="0"/>
      <w:marRight w:val="0"/>
      <w:marTop w:val="0"/>
      <w:marBottom w:val="0"/>
      <w:divBdr>
        <w:top w:val="none" w:sz="0" w:space="0" w:color="auto"/>
        <w:left w:val="none" w:sz="0" w:space="0" w:color="auto"/>
        <w:bottom w:val="none" w:sz="0" w:space="0" w:color="auto"/>
        <w:right w:val="none" w:sz="0" w:space="0" w:color="auto"/>
      </w:divBdr>
    </w:div>
    <w:div w:id="1159924512">
      <w:bodyDiv w:val="1"/>
      <w:marLeft w:val="0"/>
      <w:marRight w:val="0"/>
      <w:marTop w:val="0"/>
      <w:marBottom w:val="0"/>
      <w:divBdr>
        <w:top w:val="none" w:sz="0" w:space="0" w:color="auto"/>
        <w:left w:val="none" w:sz="0" w:space="0" w:color="auto"/>
        <w:bottom w:val="none" w:sz="0" w:space="0" w:color="auto"/>
        <w:right w:val="none" w:sz="0" w:space="0" w:color="auto"/>
      </w:divBdr>
    </w:div>
    <w:div w:id="1239317595">
      <w:bodyDiv w:val="1"/>
      <w:marLeft w:val="0"/>
      <w:marRight w:val="0"/>
      <w:marTop w:val="0"/>
      <w:marBottom w:val="0"/>
      <w:divBdr>
        <w:top w:val="none" w:sz="0" w:space="0" w:color="auto"/>
        <w:left w:val="none" w:sz="0" w:space="0" w:color="auto"/>
        <w:bottom w:val="none" w:sz="0" w:space="0" w:color="auto"/>
        <w:right w:val="none" w:sz="0" w:space="0" w:color="auto"/>
      </w:divBdr>
    </w:div>
    <w:div w:id="1409381750">
      <w:bodyDiv w:val="1"/>
      <w:marLeft w:val="0"/>
      <w:marRight w:val="0"/>
      <w:marTop w:val="0"/>
      <w:marBottom w:val="0"/>
      <w:divBdr>
        <w:top w:val="none" w:sz="0" w:space="0" w:color="auto"/>
        <w:left w:val="none" w:sz="0" w:space="0" w:color="auto"/>
        <w:bottom w:val="none" w:sz="0" w:space="0" w:color="auto"/>
        <w:right w:val="none" w:sz="0" w:space="0" w:color="auto"/>
      </w:divBdr>
    </w:div>
    <w:div w:id="1495341958">
      <w:bodyDiv w:val="1"/>
      <w:marLeft w:val="0"/>
      <w:marRight w:val="0"/>
      <w:marTop w:val="0"/>
      <w:marBottom w:val="0"/>
      <w:divBdr>
        <w:top w:val="none" w:sz="0" w:space="0" w:color="auto"/>
        <w:left w:val="none" w:sz="0" w:space="0" w:color="auto"/>
        <w:bottom w:val="none" w:sz="0" w:space="0" w:color="auto"/>
        <w:right w:val="none" w:sz="0" w:space="0" w:color="auto"/>
      </w:divBdr>
    </w:div>
    <w:div w:id="1504467089">
      <w:bodyDiv w:val="1"/>
      <w:marLeft w:val="0"/>
      <w:marRight w:val="0"/>
      <w:marTop w:val="0"/>
      <w:marBottom w:val="0"/>
      <w:divBdr>
        <w:top w:val="none" w:sz="0" w:space="0" w:color="auto"/>
        <w:left w:val="none" w:sz="0" w:space="0" w:color="auto"/>
        <w:bottom w:val="none" w:sz="0" w:space="0" w:color="auto"/>
        <w:right w:val="none" w:sz="0" w:space="0" w:color="auto"/>
      </w:divBdr>
      <w:divsChild>
        <w:div w:id="1723868011">
          <w:marLeft w:val="0"/>
          <w:marRight w:val="0"/>
          <w:marTop w:val="0"/>
          <w:marBottom w:val="0"/>
          <w:divBdr>
            <w:top w:val="none" w:sz="0" w:space="0" w:color="auto"/>
            <w:left w:val="none" w:sz="0" w:space="0" w:color="auto"/>
            <w:bottom w:val="none" w:sz="0" w:space="0" w:color="auto"/>
            <w:right w:val="none" w:sz="0" w:space="0" w:color="auto"/>
          </w:divBdr>
        </w:div>
      </w:divsChild>
    </w:div>
    <w:div w:id="1628587289">
      <w:bodyDiv w:val="1"/>
      <w:marLeft w:val="0"/>
      <w:marRight w:val="0"/>
      <w:marTop w:val="0"/>
      <w:marBottom w:val="0"/>
      <w:divBdr>
        <w:top w:val="none" w:sz="0" w:space="0" w:color="auto"/>
        <w:left w:val="none" w:sz="0" w:space="0" w:color="auto"/>
        <w:bottom w:val="none" w:sz="0" w:space="0" w:color="auto"/>
        <w:right w:val="none" w:sz="0" w:space="0" w:color="auto"/>
      </w:divBdr>
    </w:div>
    <w:div w:id="1678576047">
      <w:bodyDiv w:val="1"/>
      <w:marLeft w:val="0"/>
      <w:marRight w:val="0"/>
      <w:marTop w:val="0"/>
      <w:marBottom w:val="0"/>
      <w:divBdr>
        <w:top w:val="none" w:sz="0" w:space="0" w:color="auto"/>
        <w:left w:val="none" w:sz="0" w:space="0" w:color="auto"/>
        <w:bottom w:val="none" w:sz="0" w:space="0" w:color="auto"/>
        <w:right w:val="none" w:sz="0" w:space="0" w:color="auto"/>
      </w:divBdr>
    </w:div>
    <w:div w:id="1732926594">
      <w:bodyDiv w:val="1"/>
      <w:marLeft w:val="0"/>
      <w:marRight w:val="0"/>
      <w:marTop w:val="0"/>
      <w:marBottom w:val="0"/>
      <w:divBdr>
        <w:top w:val="none" w:sz="0" w:space="0" w:color="auto"/>
        <w:left w:val="none" w:sz="0" w:space="0" w:color="auto"/>
        <w:bottom w:val="none" w:sz="0" w:space="0" w:color="auto"/>
        <w:right w:val="none" w:sz="0" w:space="0" w:color="auto"/>
      </w:divBdr>
    </w:div>
    <w:div w:id="1770815367">
      <w:bodyDiv w:val="1"/>
      <w:marLeft w:val="0"/>
      <w:marRight w:val="0"/>
      <w:marTop w:val="0"/>
      <w:marBottom w:val="0"/>
      <w:divBdr>
        <w:top w:val="none" w:sz="0" w:space="0" w:color="auto"/>
        <w:left w:val="none" w:sz="0" w:space="0" w:color="auto"/>
        <w:bottom w:val="none" w:sz="0" w:space="0" w:color="auto"/>
        <w:right w:val="none" w:sz="0" w:space="0" w:color="auto"/>
      </w:divBdr>
    </w:div>
    <w:div w:id="1790126875">
      <w:bodyDiv w:val="1"/>
      <w:marLeft w:val="0"/>
      <w:marRight w:val="0"/>
      <w:marTop w:val="0"/>
      <w:marBottom w:val="0"/>
      <w:divBdr>
        <w:top w:val="none" w:sz="0" w:space="0" w:color="auto"/>
        <w:left w:val="none" w:sz="0" w:space="0" w:color="auto"/>
        <w:bottom w:val="none" w:sz="0" w:space="0" w:color="auto"/>
        <w:right w:val="none" w:sz="0" w:space="0" w:color="auto"/>
      </w:divBdr>
    </w:div>
    <w:div w:id="1910573636">
      <w:bodyDiv w:val="1"/>
      <w:marLeft w:val="0"/>
      <w:marRight w:val="0"/>
      <w:marTop w:val="0"/>
      <w:marBottom w:val="0"/>
      <w:divBdr>
        <w:top w:val="none" w:sz="0" w:space="0" w:color="auto"/>
        <w:left w:val="none" w:sz="0" w:space="0" w:color="auto"/>
        <w:bottom w:val="none" w:sz="0" w:space="0" w:color="auto"/>
        <w:right w:val="none" w:sz="0" w:space="0" w:color="auto"/>
      </w:divBdr>
    </w:div>
    <w:div w:id="2051806749">
      <w:bodyDiv w:val="1"/>
      <w:marLeft w:val="0"/>
      <w:marRight w:val="0"/>
      <w:marTop w:val="0"/>
      <w:marBottom w:val="0"/>
      <w:divBdr>
        <w:top w:val="none" w:sz="0" w:space="0" w:color="auto"/>
        <w:left w:val="none" w:sz="0" w:space="0" w:color="auto"/>
        <w:bottom w:val="none" w:sz="0" w:space="0" w:color="auto"/>
        <w:right w:val="none" w:sz="0" w:space="0" w:color="auto"/>
      </w:divBdr>
      <w:divsChild>
        <w:div w:id="922446648">
          <w:marLeft w:val="336"/>
          <w:marRight w:val="0"/>
          <w:marTop w:val="120"/>
          <w:marBottom w:val="312"/>
          <w:divBdr>
            <w:top w:val="none" w:sz="0" w:space="0" w:color="auto"/>
            <w:left w:val="none" w:sz="0" w:space="0" w:color="auto"/>
            <w:bottom w:val="none" w:sz="0" w:space="0" w:color="auto"/>
            <w:right w:val="none" w:sz="0" w:space="0" w:color="auto"/>
          </w:divBdr>
          <w:divsChild>
            <w:div w:id="7204512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104378175">
      <w:bodyDiv w:val="1"/>
      <w:marLeft w:val="0"/>
      <w:marRight w:val="0"/>
      <w:marTop w:val="0"/>
      <w:marBottom w:val="0"/>
      <w:divBdr>
        <w:top w:val="none" w:sz="0" w:space="0" w:color="auto"/>
        <w:left w:val="none" w:sz="0" w:space="0" w:color="auto"/>
        <w:bottom w:val="none" w:sz="0" w:space="0" w:color="auto"/>
        <w:right w:val="none" w:sz="0" w:space="0" w:color="auto"/>
      </w:divBdr>
    </w:div>
    <w:div w:id="2109084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ipr.etsi.org/" TargetMode="External"/><Relationship Id="rId26" Type="http://schemas.openxmlformats.org/officeDocument/2006/relationships/hyperlink" Target="https://tools.ietf.org/html/rfc791" TargetMode="External"/><Relationship Id="rId39" Type="http://schemas.openxmlformats.org/officeDocument/2006/relationships/hyperlink" Target="https://www.andromeda-project.eu" TargetMode="External"/><Relationship Id="rId21" Type="http://schemas.openxmlformats.org/officeDocument/2006/relationships/image" Target="media/image3.jpeg"/><Relationship Id="rId34" Type="http://schemas.openxmlformats.org/officeDocument/2006/relationships/hyperlink" Target="https://tools.ietf.org/html/rfc4791" TargetMode="External"/><Relationship Id="rId42" Type="http://schemas.openxmlformats.org/officeDocument/2006/relationships/header" Target="header4.xml"/><Relationship Id="rId47" Type="http://schemas.openxmlformats.org/officeDocument/2006/relationships/image" Target="media/image10.emf"/><Relationship Id="rId50" Type="http://schemas.openxmlformats.org/officeDocument/2006/relationships/image" Target="media/image13.emf"/><Relationship Id="rId55" Type="http://schemas.openxmlformats.org/officeDocument/2006/relationships/image" Target="media/image18.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ortal.etsi.org/TB/ETSIDeliverableStatus.aspx" TargetMode="External"/><Relationship Id="rId20" Type="http://schemas.openxmlformats.org/officeDocument/2006/relationships/image" Target="media/image2.png"/><Relationship Id="rId29" Type="http://schemas.openxmlformats.org/officeDocument/2006/relationships/hyperlink" Target="http://xmpp.org/rfcs/rfc6120.html" TargetMode="External"/><Relationship Id="rId41" Type="http://schemas.openxmlformats.org/officeDocument/2006/relationships/image" Target="media/image6.emf"/><Relationship Id="rId54" Type="http://schemas.openxmlformats.org/officeDocument/2006/relationships/image" Target="media/image17.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cbox.etsi.org/Reference/" TargetMode="External"/><Relationship Id="rId32" Type="http://schemas.openxmlformats.org/officeDocument/2006/relationships/hyperlink" Target="https://www.w3.org/TR/webrtc/" TargetMode="External"/><Relationship Id="rId37" Type="http://schemas.openxmlformats.org/officeDocument/2006/relationships/hyperlink" Target="https://eur-lex.europa.eu/legal-content/EN/TXT/PDF/?uri=CELEX:32013D0488&amp;from=EN" TargetMode="External"/><Relationship Id="rId40" Type="http://schemas.openxmlformats.org/officeDocument/2006/relationships/hyperlink" Target="https://ec.europa.eu/maritimeaffairs/policy/integrated_maritime_surveillance_en" TargetMode="External"/><Relationship Id="rId45" Type="http://schemas.openxmlformats.org/officeDocument/2006/relationships/image" Target="media/image8.emf"/><Relationship Id="rId53" Type="http://schemas.openxmlformats.org/officeDocument/2006/relationships/image" Target="media/image16.emf"/><Relationship Id="rId58" Type="http://schemas.openxmlformats.org/officeDocument/2006/relationships/image" Target="media/image21.emf"/><Relationship Id="rId5" Type="http://schemas.openxmlformats.org/officeDocument/2006/relationships/webSettings" Target="webSettings.xml"/><Relationship Id="rId15" Type="http://schemas.openxmlformats.org/officeDocument/2006/relationships/hyperlink" Target="http://www.etsi.org/deliver" TargetMode="External"/><Relationship Id="rId23" Type="http://schemas.openxmlformats.org/officeDocument/2006/relationships/image" Target="media/image5.emf"/><Relationship Id="rId28" Type="http://schemas.openxmlformats.org/officeDocument/2006/relationships/hyperlink" Target="https://www.ietf.org/rfc/rfc6176.txt" TargetMode="External"/><Relationship Id="rId36" Type="http://schemas.openxmlformats.org/officeDocument/2006/relationships/hyperlink" Target="https://webgate.ec.europa.eu/maritimeforum/en/node/4039" TargetMode="External"/><Relationship Id="rId49" Type="http://schemas.openxmlformats.org/officeDocument/2006/relationships/image" Target="media/image12.emf"/><Relationship Id="rId57" Type="http://schemas.openxmlformats.org/officeDocument/2006/relationships/image" Target="media/image20.emf"/><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portal.etsi.org/Services/editHelp!/Howtostart/ETSIDraftingRules.aspx" TargetMode="External"/><Relationship Id="rId31" Type="http://schemas.openxmlformats.org/officeDocument/2006/relationships/hyperlink" Target="https://tools.ietf.org/html/rfc3550" TargetMode="External"/><Relationship Id="rId44" Type="http://schemas.openxmlformats.org/officeDocument/2006/relationships/image" Target="media/image7.emf"/><Relationship Id="rId52" Type="http://schemas.openxmlformats.org/officeDocument/2006/relationships/image" Target="media/image15.emf"/><Relationship Id="rId60"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etsi.org/standards-search" TargetMode="External"/><Relationship Id="rId22" Type="http://schemas.openxmlformats.org/officeDocument/2006/relationships/image" Target="media/image4.emf"/><Relationship Id="rId27" Type="http://schemas.openxmlformats.org/officeDocument/2006/relationships/hyperlink" Target="https://tools.ietf.org/html/rfc5246" TargetMode="External"/><Relationship Id="rId30" Type="http://schemas.openxmlformats.org/officeDocument/2006/relationships/hyperlink" Target="http://xmpp.org/rfcs/rfc6121.html" TargetMode="External"/><Relationship Id="rId35" Type="http://schemas.openxmlformats.org/officeDocument/2006/relationships/hyperlink" Target="https://tools.ietf.org/html/rfc6638" TargetMode="External"/><Relationship Id="rId43" Type="http://schemas.openxmlformats.org/officeDocument/2006/relationships/footer" Target="footer4.xml"/><Relationship Id="rId48" Type="http://schemas.openxmlformats.org/officeDocument/2006/relationships/image" Target="media/image11.emf"/><Relationship Id="rId56" Type="http://schemas.openxmlformats.org/officeDocument/2006/relationships/image" Target="media/image19.emf"/><Relationship Id="rId8" Type="http://schemas.openxmlformats.org/officeDocument/2006/relationships/header" Target="header1.xml"/><Relationship Id="rId51" Type="http://schemas.openxmlformats.org/officeDocument/2006/relationships/image" Target="media/image14.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portal.etsi.org/People/CommiteeSupportStaff.aspx" TargetMode="External"/><Relationship Id="rId25" Type="http://schemas.openxmlformats.org/officeDocument/2006/relationships/hyperlink" Target="https://tools.ietf.org/html/rfc793" TargetMode="External"/><Relationship Id="rId33" Type="http://schemas.openxmlformats.org/officeDocument/2006/relationships/hyperlink" Target="https://tools.ietf.org/html/rfc4918" TargetMode="External"/><Relationship Id="rId38" Type="http://schemas.openxmlformats.org/officeDocument/2006/relationships/hyperlink" Target="https://www.w3.org/TR/xmldsig-core2/" TargetMode="External"/><Relationship Id="rId46" Type="http://schemas.openxmlformats.org/officeDocument/2006/relationships/image" Target="media/image9.emf"/><Relationship Id="rId59"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359F7C-473F-4D9A-92A7-6FBB46C46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6</TotalTime>
  <Pages>37</Pages>
  <Words>9391</Words>
  <Characters>53532</Characters>
  <Application>Microsoft Office Word</Application>
  <DocSecurity>0</DocSecurity>
  <Lines>446</Lines>
  <Paragraphs>125</Paragraphs>
  <ScaleCrop>false</ScaleCrop>
  <HeadingPairs>
    <vt:vector size="10" baseType="variant">
      <vt:variant>
        <vt:lpstr>Titolo</vt:lpstr>
      </vt:variant>
      <vt:variant>
        <vt:i4>1</vt:i4>
      </vt:variant>
      <vt:variant>
        <vt:lpstr>Titel</vt:lpstr>
      </vt:variant>
      <vt:variant>
        <vt:i4>1</vt:i4>
      </vt:variant>
      <vt:variant>
        <vt:lpstr>Title</vt:lpstr>
      </vt:variant>
      <vt:variant>
        <vt:i4>1</vt:i4>
      </vt:variant>
      <vt:variant>
        <vt:lpstr>Titre</vt:lpstr>
      </vt:variant>
      <vt:variant>
        <vt:i4>1</vt:i4>
      </vt:variant>
      <vt:variant>
        <vt:lpstr>Otsikko</vt:lpstr>
      </vt:variant>
      <vt:variant>
        <vt:i4>1</vt:i4>
      </vt:variant>
    </vt:vector>
  </HeadingPairs>
  <TitlesOfParts>
    <vt:vector size="5" baseType="lpstr">
      <vt:lpstr>ETSI GS CDM 003 V1.1.1</vt:lpstr>
      <vt:lpstr>ETSI GS CDM 003 V1.1.1</vt:lpstr>
      <vt:lpstr>SKELETON</vt:lpstr>
      <vt:lpstr>SKELETON</vt:lpstr>
      <vt:lpstr>SKELETON</vt:lpstr>
    </vt:vector>
  </TitlesOfParts>
  <Company>ETSI Secretariat</Company>
  <LinksUpToDate>false</LinksUpToDate>
  <CharactersWithSpaces>62798</CharactersWithSpaces>
  <SharedDoc>false</SharedDoc>
  <HLinks>
    <vt:vector size="174" baseType="variant">
      <vt:variant>
        <vt:i4>4128773</vt:i4>
      </vt:variant>
      <vt:variant>
        <vt:i4>189</vt:i4>
      </vt:variant>
      <vt:variant>
        <vt:i4>0</vt:i4>
      </vt:variant>
      <vt:variant>
        <vt:i4>5</vt:i4>
      </vt:variant>
      <vt:variant>
        <vt:lpwstr>mailto:edithelp@etsi.org</vt:lpwstr>
      </vt:variant>
      <vt:variant>
        <vt:lpwstr/>
      </vt:variant>
      <vt:variant>
        <vt:i4>4128773</vt:i4>
      </vt:variant>
      <vt:variant>
        <vt:i4>186</vt:i4>
      </vt:variant>
      <vt:variant>
        <vt:i4>0</vt:i4>
      </vt:variant>
      <vt:variant>
        <vt:i4>5</vt:i4>
      </vt:variant>
      <vt:variant>
        <vt:lpwstr>mailto:edithelp@etsi.org</vt:lpwstr>
      </vt:variant>
      <vt:variant>
        <vt:lpwstr/>
      </vt:variant>
      <vt:variant>
        <vt:i4>7995444</vt:i4>
      </vt:variant>
      <vt:variant>
        <vt:i4>183</vt:i4>
      </vt:variant>
      <vt:variant>
        <vt:i4>0</vt:i4>
      </vt:variant>
      <vt:variant>
        <vt:i4>5</vt:i4>
      </vt:variant>
      <vt:variant>
        <vt:lpwstr>http://portal.etsi.org/Help/editHelp!/Howtostart/ETSIDraftingRules.aspx</vt:lpwstr>
      </vt:variant>
      <vt:variant>
        <vt:lpwstr/>
      </vt:variant>
      <vt:variant>
        <vt:i4>7995444</vt:i4>
      </vt:variant>
      <vt:variant>
        <vt:i4>180</vt:i4>
      </vt:variant>
      <vt:variant>
        <vt:i4>0</vt:i4>
      </vt:variant>
      <vt:variant>
        <vt:i4>5</vt:i4>
      </vt:variant>
      <vt:variant>
        <vt:lpwstr>http://portal.etsi.org/Help/editHelp!/Howtostart/ETSIDraftingRules.aspx</vt:lpwstr>
      </vt:variant>
      <vt:variant>
        <vt:lpwstr/>
      </vt:variant>
      <vt:variant>
        <vt:i4>7995444</vt:i4>
      </vt:variant>
      <vt:variant>
        <vt:i4>177</vt:i4>
      </vt:variant>
      <vt:variant>
        <vt:i4>0</vt:i4>
      </vt:variant>
      <vt:variant>
        <vt:i4>5</vt:i4>
      </vt:variant>
      <vt:variant>
        <vt:lpwstr>http://portal.etsi.org/Help/editHelp!/Howtostart/ETSIDraftingRules.aspx</vt:lpwstr>
      </vt:variant>
      <vt:variant>
        <vt:lpwstr/>
      </vt:variant>
      <vt:variant>
        <vt:i4>7209084</vt:i4>
      </vt:variant>
      <vt:variant>
        <vt:i4>173</vt:i4>
      </vt:variant>
      <vt:variant>
        <vt:i4>0</vt:i4>
      </vt:variant>
      <vt:variant>
        <vt:i4>5</vt:i4>
      </vt:variant>
      <vt:variant>
        <vt:lpwstr>http://portal.etsi.org/Help/editHelp!/Standardsdevelopment/Drafting/Stylestoolbar.aspx</vt:lpwstr>
      </vt:variant>
      <vt:variant>
        <vt:lpwstr/>
      </vt:variant>
      <vt:variant>
        <vt:i4>5177414</vt:i4>
      </vt:variant>
      <vt:variant>
        <vt:i4>171</vt:i4>
      </vt:variant>
      <vt:variant>
        <vt:i4>0</vt:i4>
      </vt:variant>
      <vt:variant>
        <vt:i4>5</vt:i4>
      </vt:variant>
      <vt:variant>
        <vt:lpwstr>http://portal.etsi.org/edithelp/home.asp</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7995444</vt:i4>
      </vt:variant>
      <vt:variant>
        <vt:i4>147</vt:i4>
      </vt:variant>
      <vt:variant>
        <vt:i4>0</vt:i4>
      </vt:variant>
      <vt:variant>
        <vt:i4>5</vt:i4>
      </vt:variant>
      <vt:variant>
        <vt:lpwstr>http://portal.etsi.org/Help/editHelp!/Howtostart/ETSIDraftingRules.aspx</vt:lpwstr>
      </vt:variant>
      <vt:variant>
        <vt:lpwstr/>
      </vt:variant>
      <vt:variant>
        <vt:i4>7995444</vt:i4>
      </vt:variant>
      <vt:variant>
        <vt:i4>144</vt:i4>
      </vt:variant>
      <vt:variant>
        <vt:i4>0</vt:i4>
      </vt:variant>
      <vt:variant>
        <vt:i4>5</vt:i4>
      </vt:variant>
      <vt:variant>
        <vt:lpwstr>http://portal.etsi.org/Help/editHelp!/Howtostart/ETSIDraftingRules.aspx</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786457</vt:i4>
      </vt:variant>
      <vt:variant>
        <vt:i4>138</vt:i4>
      </vt:variant>
      <vt:variant>
        <vt:i4>0</vt:i4>
      </vt:variant>
      <vt:variant>
        <vt:i4>5</vt:i4>
      </vt:variant>
      <vt:variant>
        <vt:lpwstr>http://webapp.etsi.org/Teddi/</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1376287</vt:i4>
      </vt:variant>
      <vt:variant>
        <vt:i4>132</vt:i4>
      </vt:variant>
      <vt:variant>
        <vt:i4>0</vt:i4>
      </vt:variant>
      <vt:variant>
        <vt:i4>5</vt:i4>
      </vt:variant>
      <vt:variant>
        <vt:lpwstr>http://docbox.etsi.org/Reference</vt:lpwstr>
      </vt:variant>
      <vt:variant>
        <vt:lpwstr/>
      </vt:variant>
      <vt:variant>
        <vt:i4>7995444</vt:i4>
      </vt:variant>
      <vt:variant>
        <vt:i4>129</vt:i4>
      </vt:variant>
      <vt:variant>
        <vt:i4>0</vt:i4>
      </vt:variant>
      <vt:variant>
        <vt:i4>5</vt:i4>
      </vt:variant>
      <vt:variant>
        <vt:lpwstr>http://portal.etsi.org/Help/editHelp!/Howtostart/ETSIDraftingRules.aspx</vt:lpwstr>
      </vt:variant>
      <vt:variant>
        <vt:lpwstr/>
      </vt:variant>
      <vt:variant>
        <vt:i4>7995444</vt:i4>
      </vt:variant>
      <vt:variant>
        <vt:i4>126</vt:i4>
      </vt:variant>
      <vt:variant>
        <vt:i4>0</vt:i4>
      </vt:variant>
      <vt:variant>
        <vt:i4>5</vt:i4>
      </vt:variant>
      <vt:variant>
        <vt:lpwstr>http://portal.etsi.org/Help/editHelp!/Howtostart/ETSIDraftingRules.aspx</vt:lpwstr>
      </vt:variant>
      <vt:variant>
        <vt:lpwstr/>
      </vt:variant>
      <vt:variant>
        <vt:i4>2687002</vt:i4>
      </vt:variant>
      <vt:variant>
        <vt:i4>123</vt:i4>
      </vt:variant>
      <vt:variant>
        <vt:i4>0</vt:i4>
      </vt:variant>
      <vt:variant>
        <vt:i4>5</vt:i4>
      </vt:variant>
      <vt:variant>
        <vt:lpwstr>http://portal.etsi.org/edithelp/Files/other/EDRs_navigator.chm</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7995444</vt:i4>
      </vt:variant>
      <vt:variant>
        <vt:i4>117</vt:i4>
      </vt:variant>
      <vt:variant>
        <vt:i4>0</vt:i4>
      </vt:variant>
      <vt:variant>
        <vt:i4>5</vt:i4>
      </vt:variant>
      <vt:variant>
        <vt:lpwstr>http://portal.etsi.org/Help/editHelp!/Howtostart/ETSIDraftingRules.aspx</vt:lpwstr>
      </vt:variant>
      <vt:variant>
        <vt:lpwstr/>
      </vt:variant>
      <vt:variant>
        <vt:i4>5570626</vt:i4>
      </vt:variant>
      <vt:variant>
        <vt:i4>114</vt:i4>
      </vt:variant>
      <vt:variant>
        <vt:i4>0</vt:i4>
      </vt:variant>
      <vt:variant>
        <vt:i4>5</vt:i4>
      </vt:variant>
      <vt:variant>
        <vt:lpwstr>http://ipr.etsi.org/</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GS CDM 003 V1.1.1</dc:title>
  <dc:subject>Common Information sharing environment service and Data Model (CDM)</dc:subject>
  <dc:creator>ML</dc:creator>
  <cp:keywords>architecture, data models, maritime</cp:keywords>
  <dc:description/>
  <cp:lastModifiedBy>Marlène Forina</cp:lastModifiedBy>
  <cp:revision>2</cp:revision>
  <cp:lastPrinted>2020-09-14T08:11:00Z</cp:lastPrinted>
  <dcterms:created xsi:type="dcterms:W3CDTF">2023-03-03T15:53:00Z</dcterms:created>
  <dcterms:modified xsi:type="dcterms:W3CDTF">2023-03-03T15:53:00Z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40fc82b-79f9-4552-9415-70e99671b81b_Enabled">
    <vt:lpwstr>true</vt:lpwstr>
  </property>
  <property fmtid="{D5CDD505-2E9C-101B-9397-08002B2CF9AE}" pid="3" name="MSIP_Label_240fc82b-79f9-4552-9415-70e99671b81b_SetDate">
    <vt:lpwstr>2021-05-06T10:28:30Z</vt:lpwstr>
  </property>
  <property fmtid="{D5CDD505-2E9C-101B-9397-08002B2CF9AE}" pid="4" name="MSIP_Label_240fc82b-79f9-4552-9415-70e99671b81b_Method">
    <vt:lpwstr>Privileged</vt:lpwstr>
  </property>
  <property fmtid="{D5CDD505-2E9C-101B-9397-08002B2CF9AE}" pid="5" name="MSIP_Label_240fc82b-79f9-4552-9415-70e99671b81b_Name">
    <vt:lpwstr>240fc82b-79f9-4552-9415-70e99671b81b</vt:lpwstr>
  </property>
  <property fmtid="{D5CDD505-2E9C-101B-9397-08002B2CF9AE}" pid="6" name="MSIP_Label_240fc82b-79f9-4552-9415-70e99671b81b_SiteId">
    <vt:lpwstr>31ae1cef-2393-4eb1-8962-4e4bbfccd663</vt:lpwstr>
  </property>
  <property fmtid="{D5CDD505-2E9C-101B-9397-08002B2CF9AE}" pid="7" name="MSIP_Label_240fc82b-79f9-4552-9415-70e99671b81b_ActionId">
    <vt:lpwstr/>
  </property>
  <property fmtid="{D5CDD505-2E9C-101B-9397-08002B2CF9AE}" pid="8" name="MSIP_Label_240fc82b-79f9-4552-9415-70e99671b81b_ContentBits">
    <vt:lpwstr>0</vt:lpwstr>
  </property>
</Properties>
</file>